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F350C" w:rsidRPr="00EF350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F350C" w:rsidRPr="00EF350C">
        <w:rPr>
          <w:rFonts w:ascii="Times New Roman" w:hAnsi="Times New Roman"/>
          <w:b/>
        </w:rPr>
        <w:t>ZP/RB-03/19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350C" w:rsidRPr="00EF350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350C" w:rsidRPr="00EF350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F350C" w:rsidRPr="00EF350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350C" w:rsidRPr="00EF350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F350C" w:rsidRPr="00EF350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F350C" w:rsidRPr="00EF350C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F350C" w:rsidRPr="00EF350C">
        <w:rPr>
          <w:rFonts w:ascii="Times New Roman" w:hAnsi="Times New Roman"/>
          <w:b/>
        </w:rPr>
        <w:t>Remont pomieszczeń dydaktycznych i wejścia do budynku Studium Wychowania Fizycznego i Sportu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F350C" w:rsidRPr="00EF350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F350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F350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BAD" w:rsidRDefault="000D7BAD" w:rsidP="0038231F">
      <w:pPr>
        <w:spacing w:after="0" w:line="240" w:lineRule="auto"/>
      </w:pPr>
      <w:r>
        <w:separator/>
      </w:r>
    </w:p>
  </w:endnote>
  <w:endnote w:type="continuationSeparator" w:id="0">
    <w:p w:rsidR="000D7BAD" w:rsidRDefault="000D7B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50C" w:rsidRDefault="00EF35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63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63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50C" w:rsidRDefault="00EF35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BAD" w:rsidRDefault="000D7BAD" w:rsidP="0038231F">
      <w:pPr>
        <w:spacing w:after="0" w:line="240" w:lineRule="auto"/>
      </w:pPr>
      <w:r>
        <w:separator/>
      </w:r>
    </w:p>
  </w:footnote>
  <w:footnote w:type="continuationSeparator" w:id="0">
    <w:p w:rsidR="000D7BAD" w:rsidRDefault="000D7B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50C" w:rsidRDefault="00EF35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50C" w:rsidRDefault="00EF35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50C" w:rsidRDefault="00EF35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BA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D7BAD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6328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350C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845BA7-E671-4F52-8A07-BD4EF4AC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6895D-F3CA-4719-AB8B-05C45EB31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2019-04-16T07:04:00Z</dcterms:created>
  <dcterms:modified xsi:type="dcterms:W3CDTF">2019-04-16T07:04:00Z</dcterms:modified>
</cp:coreProperties>
</file>