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53" w:rsidRDefault="00BD2553" w:rsidP="00BD2553"/>
    <w:p w:rsidR="00FC408D" w:rsidRDefault="00FC408D" w:rsidP="00FC408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540074348-N-2019 z dnia 16-04-2019 r.</w:t>
      </w:r>
    </w:p>
    <w:p w:rsidR="00FC408D" w:rsidRDefault="00FC408D" w:rsidP="00FC408D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532051-N-2019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01/04/2019 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 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FC408D" w:rsidRDefault="00FC408D" w:rsidP="00FC408D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2019-04-16,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2019-04-23, godzina: 10:30,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 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4B1" w:rsidRDefault="000F34B1">
      <w:r>
        <w:separator/>
      </w:r>
    </w:p>
  </w:endnote>
  <w:endnote w:type="continuationSeparator" w:id="0">
    <w:p w:rsidR="000F34B1" w:rsidRDefault="000F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FC408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4B1" w:rsidRDefault="000F34B1">
      <w:r>
        <w:separator/>
      </w:r>
    </w:p>
  </w:footnote>
  <w:footnote w:type="continuationSeparator" w:id="0">
    <w:p w:rsidR="000F34B1" w:rsidRDefault="000F3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FC408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FC408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4B1"/>
    <w:rsid w:val="000F34B1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  <w:rsid w:val="00FC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2</cp:revision>
  <cp:lastPrinted>2005-12-07T09:00:00Z</cp:lastPrinted>
  <dcterms:created xsi:type="dcterms:W3CDTF">2019-04-16T07:05:00Z</dcterms:created>
  <dcterms:modified xsi:type="dcterms:W3CDTF">2019-04-16T07:08:00Z</dcterms:modified>
</cp:coreProperties>
</file>