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251" w:rsidRPr="00BA6FE3" w:rsidRDefault="00BA1251" w:rsidP="00BA1251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</w:p>
    <w:p w:rsidR="00BA1251" w:rsidRPr="009475A8" w:rsidRDefault="00BA1251" w:rsidP="00BA1251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44192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BA1251" w:rsidRPr="009475A8" w:rsidRDefault="00BA1251" w:rsidP="00BA1251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BA1251" w:rsidRPr="009475A8" w:rsidRDefault="00BA1251" w:rsidP="00BA1251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BA1251" w:rsidRPr="009475A8" w:rsidRDefault="00BA1251" w:rsidP="00BA1251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BA1251" w:rsidRPr="009475A8" w:rsidRDefault="00BA1251" w:rsidP="00BA1251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BA1251" w:rsidRPr="009475A8" w:rsidRDefault="00BA1251" w:rsidP="00BA1251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A1251" w:rsidRPr="009475A8" w:rsidRDefault="00BA1251" w:rsidP="00BA1251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BA1251" w:rsidRPr="009475A8" w:rsidRDefault="00BA1251" w:rsidP="00BA1251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A1251" w:rsidRPr="009475A8" w:rsidRDefault="00BA1251" w:rsidP="00BA1251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A1251" w:rsidRPr="009475A8" w:rsidRDefault="00BA1251" w:rsidP="00BA1251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BA1251" w:rsidRPr="009475A8" w:rsidRDefault="00BA1251" w:rsidP="00BA1251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A1251" w:rsidRPr="009475A8" w:rsidRDefault="00BA1251" w:rsidP="00BA1251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BA1251" w:rsidRPr="009475A8" w:rsidRDefault="00BA1251" w:rsidP="00BA125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BA1251" w:rsidRPr="009475A8" w:rsidRDefault="00BA1251" w:rsidP="00BA1251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BA1251" w:rsidRPr="009475A8" w:rsidRDefault="00BA1251" w:rsidP="00BA1251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</w:t>
      </w:r>
      <w:bookmarkStart w:id="0" w:name="_GoBack"/>
      <w:bookmarkEnd w:id="0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BA1251" w:rsidRPr="009475A8" w:rsidRDefault="00BA1251" w:rsidP="00BA125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BA1251" w:rsidRPr="009475A8" w:rsidRDefault="00BA1251" w:rsidP="00BA1251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E18BA" w:rsidRPr="00EE18BA">
        <w:rPr>
          <w:rFonts w:asciiTheme="minorHAnsi" w:hAnsiTheme="minorHAnsi" w:cstheme="minorHAnsi"/>
          <w:b/>
        </w:rPr>
        <w:t xml:space="preserve">Organizacja i przeprowadzenie kursu BVLOS do wykonywania lotów poza zasięgiem wzroku, obejmujący szkolenie teoretyczne oraz praktyczne, zakończony świadectwem kwalifikacji UAVO dla sekcji modelowania AGH Solar </w:t>
      </w:r>
      <w:proofErr w:type="spellStart"/>
      <w:r w:rsidR="00EE18BA" w:rsidRPr="00EE18BA">
        <w:rPr>
          <w:rFonts w:asciiTheme="minorHAnsi" w:hAnsiTheme="minorHAnsi" w:cstheme="minorHAnsi"/>
          <w:b/>
        </w:rPr>
        <w:t>Plane</w:t>
      </w:r>
      <w:proofErr w:type="spellEnd"/>
      <w:r w:rsidR="00EE18BA" w:rsidRPr="00EE18BA">
        <w:rPr>
          <w:rFonts w:asciiTheme="minorHAnsi" w:hAnsiTheme="minorHAnsi" w:cstheme="minorHAnsi"/>
          <w:b/>
        </w:rPr>
        <w:t>, w ramach projektu Najlepsi z Najlepszych 3.0 POWER AGH w Krakowie KC-zp.272-270/19</w:t>
      </w:r>
      <w:r w:rsidR="007E02DA" w:rsidRPr="007E02DA">
        <w:rPr>
          <w:rFonts w:asciiTheme="minorHAnsi" w:hAnsiTheme="minorHAnsi" w:cstheme="minorHAnsi"/>
          <w:b/>
          <w:sz w:val="20"/>
        </w:rPr>
        <w:t>,</w:t>
      </w:r>
      <w:r w:rsidR="007E02DA" w:rsidRPr="007E02DA">
        <w:rPr>
          <w:rFonts w:ascii="Arial" w:eastAsia="Times New Roman" w:hAnsi="Arial" w:cs="Arial"/>
          <w:i/>
          <w:sz w:val="18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BA1251" w:rsidRPr="009475A8" w:rsidRDefault="00BA1251" w:rsidP="00BA1251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BA1251" w:rsidRPr="009475A8" w:rsidRDefault="00BA1251" w:rsidP="00BA1251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A1251" w:rsidRPr="009475A8" w:rsidRDefault="00BA1251" w:rsidP="00BA1251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BA1251" w:rsidRPr="009475A8" w:rsidRDefault="00BA1251" w:rsidP="00BA1251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BA1251" w:rsidRPr="009475A8" w:rsidRDefault="00BA1251" w:rsidP="00BA1251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BA1251" w:rsidRPr="009475A8" w:rsidRDefault="00BA1251" w:rsidP="00BA1251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BA1251" w:rsidRPr="009475A8" w:rsidRDefault="00BA1251" w:rsidP="00BA1251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BA1251" w:rsidRPr="009475A8" w:rsidRDefault="00BA1251" w:rsidP="00BA1251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BA1251" w:rsidRPr="009475A8" w:rsidRDefault="00BA1251" w:rsidP="00BA1251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BA1251" w:rsidRPr="009475A8" w:rsidRDefault="00BA1251" w:rsidP="00BA1251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BA1251" w:rsidRDefault="00BA1251" w:rsidP="00BA125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BA1251" w:rsidRPr="006A2B9F" w:rsidRDefault="00BA1251" w:rsidP="00BA125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A1251" w:rsidRPr="006A2B9F" w:rsidRDefault="00BA1251" w:rsidP="00BA1251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6A2B9F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BA1251" w:rsidRPr="006A2B9F" w:rsidRDefault="00BA1251" w:rsidP="00BA1251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A1251" w:rsidRPr="006A2B9F" w:rsidRDefault="00BA1251" w:rsidP="00BA1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2B9F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6A2B9F">
        <w:rPr>
          <w:rFonts w:ascii="Arial" w:hAnsi="Arial" w:cs="Arial"/>
          <w:sz w:val="21"/>
          <w:szCs w:val="21"/>
        </w:rPr>
        <w:t>ych</w:t>
      </w:r>
      <w:proofErr w:type="spellEnd"/>
      <w:r w:rsidRPr="006A2B9F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6A2B9F">
        <w:rPr>
          <w:rFonts w:ascii="Arial" w:hAnsi="Arial" w:cs="Arial"/>
          <w:sz w:val="21"/>
          <w:szCs w:val="21"/>
        </w:rPr>
        <w:t>tów</w:t>
      </w:r>
      <w:proofErr w:type="spellEnd"/>
      <w:r w:rsidRPr="006A2B9F">
        <w:rPr>
          <w:rFonts w:ascii="Arial" w:hAnsi="Arial" w:cs="Arial"/>
          <w:sz w:val="21"/>
          <w:szCs w:val="21"/>
        </w:rPr>
        <w:t>, na którego/</w:t>
      </w:r>
      <w:proofErr w:type="spellStart"/>
      <w:r w:rsidRPr="006A2B9F">
        <w:rPr>
          <w:rFonts w:ascii="Arial" w:hAnsi="Arial" w:cs="Arial"/>
          <w:sz w:val="21"/>
          <w:szCs w:val="21"/>
        </w:rPr>
        <w:t>ych</w:t>
      </w:r>
      <w:proofErr w:type="spellEnd"/>
      <w:r w:rsidRPr="006A2B9F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 </w:t>
      </w:r>
      <w:r w:rsidRPr="006A2B9F">
        <w:rPr>
          <w:rFonts w:ascii="Arial" w:hAnsi="Arial" w:cs="Arial"/>
          <w:i/>
          <w:sz w:val="21"/>
          <w:szCs w:val="21"/>
        </w:rPr>
        <w:t>(podać pełną nazwę/firmę, adres, a także w zależności od podmiotu: NIP/PESEL, KRS/</w:t>
      </w:r>
      <w:proofErr w:type="spellStart"/>
      <w:r w:rsidRPr="006A2B9F">
        <w:rPr>
          <w:rFonts w:ascii="Arial" w:hAnsi="Arial" w:cs="Arial"/>
          <w:i/>
          <w:sz w:val="21"/>
          <w:szCs w:val="21"/>
        </w:rPr>
        <w:t>CEiDG</w:t>
      </w:r>
      <w:proofErr w:type="spellEnd"/>
      <w:r w:rsidRPr="006A2B9F">
        <w:rPr>
          <w:rFonts w:ascii="Arial" w:hAnsi="Arial" w:cs="Arial"/>
          <w:i/>
          <w:sz w:val="21"/>
          <w:szCs w:val="21"/>
        </w:rPr>
        <w:t xml:space="preserve">) </w:t>
      </w:r>
      <w:r w:rsidRPr="006A2B9F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BA1251" w:rsidRPr="006A2B9F" w:rsidRDefault="00BA1251" w:rsidP="00BA1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A1251" w:rsidRPr="006A2B9F" w:rsidRDefault="00BA1251" w:rsidP="00BA1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2B9F">
        <w:rPr>
          <w:rFonts w:ascii="Arial" w:hAnsi="Arial" w:cs="Arial"/>
          <w:sz w:val="21"/>
          <w:szCs w:val="21"/>
        </w:rPr>
        <w:t xml:space="preserve">…………….……. </w:t>
      </w:r>
      <w:r w:rsidRPr="006A2B9F">
        <w:rPr>
          <w:rFonts w:ascii="Arial" w:hAnsi="Arial" w:cs="Arial"/>
          <w:i/>
          <w:sz w:val="21"/>
          <w:szCs w:val="21"/>
        </w:rPr>
        <w:t xml:space="preserve">(miejscowość), </w:t>
      </w:r>
      <w:r w:rsidRPr="006A2B9F">
        <w:rPr>
          <w:rFonts w:ascii="Arial" w:hAnsi="Arial" w:cs="Arial"/>
          <w:sz w:val="21"/>
          <w:szCs w:val="21"/>
        </w:rPr>
        <w:t xml:space="preserve">dnia …………………. r. </w:t>
      </w:r>
    </w:p>
    <w:p w:rsidR="00BA1251" w:rsidRPr="006A2B9F" w:rsidRDefault="00BA1251" w:rsidP="00BA1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A1251" w:rsidRPr="006A2B9F" w:rsidRDefault="00BA1251" w:rsidP="00BA1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2B9F">
        <w:rPr>
          <w:rFonts w:ascii="Arial" w:hAnsi="Arial" w:cs="Arial"/>
          <w:sz w:val="21"/>
          <w:szCs w:val="21"/>
        </w:rPr>
        <w:tab/>
      </w:r>
      <w:r w:rsidRPr="006A2B9F">
        <w:rPr>
          <w:rFonts w:ascii="Arial" w:hAnsi="Arial" w:cs="Arial"/>
          <w:sz w:val="21"/>
          <w:szCs w:val="21"/>
        </w:rPr>
        <w:tab/>
      </w:r>
      <w:r w:rsidRPr="006A2B9F">
        <w:rPr>
          <w:rFonts w:ascii="Arial" w:hAnsi="Arial" w:cs="Arial"/>
          <w:sz w:val="21"/>
          <w:szCs w:val="21"/>
        </w:rPr>
        <w:tab/>
      </w:r>
      <w:r w:rsidRPr="006A2B9F">
        <w:rPr>
          <w:rFonts w:ascii="Arial" w:hAnsi="Arial" w:cs="Arial"/>
          <w:sz w:val="21"/>
          <w:szCs w:val="21"/>
        </w:rPr>
        <w:tab/>
      </w:r>
      <w:r w:rsidRPr="006A2B9F">
        <w:rPr>
          <w:rFonts w:ascii="Arial" w:hAnsi="Arial" w:cs="Arial"/>
          <w:sz w:val="21"/>
          <w:szCs w:val="21"/>
        </w:rPr>
        <w:tab/>
      </w:r>
      <w:r w:rsidRPr="006A2B9F">
        <w:rPr>
          <w:rFonts w:ascii="Arial" w:hAnsi="Arial" w:cs="Arial"/>
          <w:sz w:val="21"/>
          <w:szCs w:val="21"/>
        </w:rPr>
        <w:tab/>
      </w:r>
      <w:r w:rsidRPr="006A2B9F">
        <w:rPr>
          <w:rFonts w:ascii="Arial" w:hAnsi="Arial" w:cs="Arial"/>
          <w:sz w:val="21"/>
          <w:szCs w:val="21"/>
        </w:rPr>
        <w:tab/>
        <w:t>…………………………………………</w:t>
      </w:r>
    </w:p>
    <w:p w:rsidR="00BA1251" w:rsidRPr="006A2B9F" w:rsidRDefault="00BA1251" w:rsidP="00BA125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1"/>
          <w:szCs w:val="21"/>
        </w:rPr>
      </w:pPr>
      <w:r w:rsidRPr="006A2B9F">
        <w:rPr>
          <w:rFonts w:ascii="Arial" w:hAnsi="Arial" w:cs="Arial"/>
          <w:i/>
          <w:sz w:val="21"/>
          <w:szCs w:val="21"/>
        </w:rPr>
        <w:t>(podpis)</w:t>
      </w:r>
    </w:p>
    <w:p w:rsidR="00BA1251" w:rsidRPr="009475A8" w:rsidRDefault="00BA1251" w:rsidP="00BA125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BA1251" w:rsidRPr="009475A8" w:rsidRDefault="00BA1251" w:rsidP="00BA1251"/>
    <w:p w:rsidR="00BA1251" w:rsidRPr="009475A8" w:rsidRDefault="00BA1251" w:rsidP="00BA1251"/>
    <w:p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964" w:rsidRDefault="00DB3964" w:rsidP="0038231F">
      <w:pPr>
        <w:spacing w:after="0" w:line="240" w:lineRule="auto"/>
      </w:pPr>
      <w:r>
        <w:separator/>
      </w:r>
    </w:p>
  </w:endnote>
  <w:endnote w:type="continuationSeparator" w:id="0">
    <w:p w:rsidR="00DB3964" w:rsidRDefault="00DB39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A125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A125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964" w:rsidRDefault="00DB3964" w:rsidP="0038231F">
      <w:pPr>
        <w:spacing w:after="0" w:line="240" w:lineRule="auto"/>
      </w:pPr>
      <w:r>
        <w:separator/>
      </w:r>
    </w:p>
  </w:footnote>
  <w:footnote w:type="continuationSeparator" w:id="0">
    <w:p w:rsidR="00DB3964" w:rsidRDefault="00DB39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5D9" w:rsidRDefault="00BB44CA">
    <w:pPr>
      <w:pStyle w:val="Nagwek"/>
    </w:pPr>
    <w:r w:rsidRPr="00D01A54">
      <w:rPr>
        <w:noProof/>
        <w:color w:val="000000"/>
      </w:rPr>
      <w:drawing>
        <wp:inline distT="0" distB="0" distL="0" distR="0">
          <wp:extent cx="5760720" cy="731818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18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132"/>
    <w:rsid w:val="00014734"/>
    <w:rsid w:val="00023477"/>
    <w:rsid w:val="000247FF"/>
    <w:rsid w:val="00025C8D"/>
    <w:rsid w:val="00026A77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314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130"/>
    <w:rsid w:val="005103B9"/>
    <w:rsid w:val="00520174"/>
    <w:rsid w:val="005574DA"/>
    <w:rsid w:val="00560386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02DA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384E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1251"/>
    <w:rsid w:val="00BB0C3C"/>
    <w:rsid w:val="00BB44C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775D9"/>
    <w:rsid w:val="00DA6EC7"/>
    <w:rsid w:val="00DB3964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484B"/>
    <w:rsid w:val="00E65685"/>
    <w:rsid w:val="00E73190"/>
    <w:rsid w:val="00E73CEB"/>
    <w:rsid w:val="00EB7CDE"/>
    <w:rsid w:val="00EE18BA"/>
    <w:rsid w:val="00EE1FBF"/>
    <w:rsid w:val="00EF74CA"/>
    <w:rsid w:val="00F04280"/>
    <w:rsid w:val="00F31132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23FE11-D1F9-4BBC-97A0-FEC28A5D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A125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BA1251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9C79F-D4B4-46C4-A832-0FD3690D8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7</cp:revision>
  <cp:lastPrinted>2016-07-26T11:32:00Z</cp:lastPrinted>
  <dcterms:created xsi:type="dcterms:W3CDTF">2019-04-11T12:26:00Z</dcterms:created>
  <dcterms:modified xsi:type="dcterms:W3CDTF">2019-04-12T14:20:00Z</dcterms:modified>
</cp:coreProperties>
</file>