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C08" w:rsidRDefault="00AD2C08" w:rsidP="00AD2C08">
      <w:pPr>
        <w:pStyle w:val="Nagwek1"/>
        <w:jc w:val="right"/>
        <w:rPr>
          <w:rFonts w:ascii="Verdana" w:hAnsi="Verdana"/>
          <w:sz w:val="20"/>
        </w:rPr>
      </w:pPr>
    </w:p>
    <w:p w:rsidR="00AD2C08" w:rsidRPr="001A61F2" w:rsidRDefault="00AD2C08" w:rsidP="00AD2C08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>Załącznik nr 3</w:t>
      </w: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bookmarkStart w:id="0" w:name="_Toc470857623"/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na podstawie art. 138o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:rsidR="00AD2C08" w:rsidRPr="001A61F2" w:rsidRDefault="00AD2C08" w:rsidP="00AD2C08">
      <w:pPr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</w:rPr>
        <w:t>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:rsidR="00EC78F4" w:rsidRDefault="00EC78F4" w:rsidP="00EC78F4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AD2C08">
        <w:rPr>
          <w:rFonts w:ascii="Verdana" w:eastAsia="Arial Unicode MS" w:hAnsi="Verdana"/>
        </w:rPr>
        <w:t>Przedmiotem umowy jest</w:t>
      </w:r>
      <w:r w:rsidR="00257A2F">
        <w:rPr>
          <w:rFonts w:ascii="Verdana" w:eastAsia="Arial Unicode MS" w:hAnsi="Verdana"/>
        </w:rPr>
        <w:t>:</w:t>
      </w:r>
      <w:r w:rsidR="00AD2C08" w:rsidRPr="00AD2C08">
        <w:rPr>
          <w:rFonts w:ascii="Verdana" w:eastAsia="Arial Unicode MS" w:hAnsi="Verdana"/>
        </w:rPr>
        <w:t xml:space="preserve"> </w:t>
      </w:r>
      <w:r w:rsidR="00257A2F" w:rsidRPr="000F0BAE">
        <w:rPr>
          <w:rFonts w:ascii="Verdana" w:hAnsi="Verdana"/>
          <w:b/>
        </w:rPr>
        <w:t>Certyfikowany kurs projektowania PCB (</w:t>
      </w:r>
      <w:proofErr w:type="spellStart"/>
      <w:r w:rsidR="00257A2F" w:rsidRPr="000F0BAE">
        <w:rPr>
          <w:rFonts w:ascii="Verdana" w:hAnsi="Verdana"/>
          <w:b/>
        </w:rPr>
        <w:t>Printed</w:t>
      </w:r>
      <w:proofErr w:type="spellEnd"/>
      <w:r w:rsidR="00257A2F" w:rsidRPr="000F0BAE">
        <w:rPr>
          <w:rFonts w:ascii="Verdana" w:hAnsi="Verdana"/>
          <w:b/>
        </w:rPr>
        <w:t xml:space="preserve"> </w:t>
      </w:r>
      <w:proofErr w:type="spellStart"/>
      <w:r w:rsidR="00257A2F" w:rsidRPr="000F0BAE">
        <w:rPr>
          <w:rFonts w:ascii="Verdana" w:hAnsi="Verdana"/>
          <w:b/>
        </w:rPr>
        <w:t>Circuit</w:t>
      </w:r>
      <w:proofErr w:type="spellEnd"/>
      <w:r w:rsidR="00257A2F" w:rsidRPr="000F0BAE">
        <w:rPr>
          <w:rFonts w:ascii="Verdana" w:hAnsi="Verdana"/>
          <w:b/>
        </w:rPr>
        <w:t xml:space="preserve"> Board) dla dwóch studentów z projekt</w:t>
      </w:r>
      <w:r w:rsidR="00257A2F">
        <w:rPr>
          <w:rFonts w:ascii="Verdana" w:hAnsi="Verdana"/>
          <w:b/>
        </w:rPr>
        <w:t>u</w:t>
      </w:r>
      <w:r w:rsidR="00257A2F" w:rsidRPr="000F0BAE">
        <w:rPr>
          <w:rFonts w:ascii="Verdana" w:hAnsi="Verdana"/>
          <w:b/>
        </w:rPr>
        <w:t xml:space="preserve"> Najlepsi z Najlepszych 3.0 </w:t>
      </w:r>
      <w:r w:rsidR="00257A2F" w:rsidRPr="000F0BAE">
        <w:rPr>
          <w:rFonts w:ascii="Verdana" w:hAnsi="Verdana"/>
          <w:b/>
        </w:rPr>
        <w:br/>
        <w:t>w ramach POWER na AGH w Krakowie KC-zp.272-256/19</w:t>
      </w:r>
    </w:p>
    <w:p w:rsidR="00AD2C08" w:rsidRPr="00AD2C08" w:rsidRDefault="00EC78F4" w:rsidP="00EC78F4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AD2C08">
        <w:rPr>
          <w:rFonts w:ascii="Verdana" w:eastAsia="Arial Unicode MS" w:hAnsi="Verdana"/>
        </w:rPr>
        <w:t>Szczegółowy opis przedmiotu umowy zawiera Załącznik nr 1 do umowy – ogłoszenie o zamówieniu.</w:t>
      </w:r>
    </w:p>
    <w:p w:rsidR="00AD2C08" w:rsidRPr="001E7B35" w:rsidRDefault="00EC78F4" w:rsidP="00EC78F4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E7B35">
        <w:rPr>
          <w:rFonts w:ascii="Verdana" w:eastAsia="Arial Unicode MS" w:hAnsi="Verdana"/>
        </w:rPr>
        <w:t xml:space="preserve">Umowa realizowana jest w ramach </w:t>
      </w:r>
      <w:r w:rsidR="00257A2F">
        <w:rPr>
          <w:rFonts w:ascii="Verdana" w:hAnsi="Verdana" w:cs="Verdana"/>
          <w:bCs/>
          <w:color w:val="00000A"/>
          <w:lang w:eastAsia="zh-CN"/>
        </w:rPr>
        <w:t xml:space="preserve">projektu Najlepsi z Najlepszych 3.0 w ramach POWER Solar </w:t>
      </w:r>
      <w:proofErr w:type="spellStart"/>
      <w:r w:rsidR="00257A2F">
        <w:rPr>
          <w:rFonts w:ascii="Verdana" w:hAnsi="Verdana" w:cs="Verdana"/>
          <w:bCs/>
          <w:color w:val="00000A"/>
          <w:lang w:eastAsia="zh-CN"/>
        </w:rPr>
        <w:t>Plane</w:t>
      </w:r>
      <w:proofErr w:type="spellEnd"/>
      <w:r w:rsidR="00AD2C08" w:rsidRPr="001E7B35">
        <w:rPr>
          <w:rFonts w:ascii="Verdana" w:hAnsi="Verdana" w:cs="Verdana"/>
          <w:bCs/>
          <w:color w:val="000000"/>
          <w:lang w:eastAsia="zh-CN"/>
        </w:rPr>
        <w:t xml:space="preserve"> </w:t>
      </w:r>
    </w:p>
    <w:p w:rsidR="00AD2C08" w:rsidRPr="001A61F2" w:rsidRDefault="00AD2C08" w:rsidP="00AD2C08">
      <w:pPr>
        <w:ind w:left="426"/>
        <w:rPr>
          <w:rFonts w:ascii="Verdana" w:eastAsia="Arial Unicode MS" w:hAnsi="Verdana"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1A61F2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AD2C08" w:rsidRPr="001A61F2" w:rsidRDefault="00AD2C08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bCs/>
        </w:rPr>
        <w:t>Wykonawca zobowiązuje się wyko</w:t>
      </w:r>
      <w:r>
        <w:rPr>
          <w:rFonts w:ascii="Verdana" w:eastAsia="Arial Unicode MS" w:hAnsi="Verdana"/>
          <w:bCs/>
        </w:rPr>
        <w:t xml:space="preserve">nać usługę </w:t>
      </w:r>
      <w:r w:rsidRPr="001A61F2">
        <w:rPr>
          <w:rFonts w:ascii="Verdana" w:eastAsia="Arial Unicode MS" w:hAnsi="Verdana"/>
          <w:bCs/>
        </w:rPr>
        <w:t>w terminie …………….</w:t>
      </w:r>
    </w:p>
    <w:p w:rsidR="00AD2C08" w:rsidRDefault="00AD2C08" w:rsidP="00EC78F4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p w:rsidR="00AD2C08" w:rsidRPr="001A61F2" w:rsidRDefault="00AD2C08" w:rsidP="00AD2C08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AD2C08" w:rsidRPr="001A61F2" w:rsidRDefault="00EC78F4" w:rsidP="00EC78F4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 xml:space="preserve">Za prawidłowe wykonanie przedmiotu Umowy Wykonawca otrzyma wynagrodzenie maksymalne w wysokości </w:t>
      </w:r>
      <w:r w:rsidR="00AD2C08">
        <w:rPr>
          <w:rFonts w:ascii="Verdana" w:eastAsia="Arial Unicode MS" w:hAnsi="Verdana"/>
        </w:rPr>
        <w:t>brutto</w:t>
      </w:r>
      <w:r w:rsidR="00AD2C08" w:rsidRPr="001A61F2">
        <w:rPr>
          <w:rFonts w:ascii="Verdana" w:eastAsia="Arial Unicode MS" w:hAnsi="Verdana"/>
        </w:rPr>
        <w:t xml:space="preserve"> …………………….. zł (słownie: ……………………..). </w:t>
      </w:r>
      <w:r w:rsidR="00AD2C08">
        <w:rPr>
          <w:rFonts w:ascii="Verdana" w:eastAsia="Arial Unicode MS" w:hAnsi="Verdana"/>
        </w:rPr>
        <w:t>Powyższa kwota zawiera ….% stawkę podatku VAT.</w:t>
      </w:r>
    </w:p>
    <w:p w:rsidR="00AD2C08" w:rsidRPr="00257A2F" w:rsidRDefault="00257A2F" w:rsidP="00EC78F4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hAnsi="Verdana"/>
        </w:rPr>
        <w:t>2</w:t>
      </w:r>
      <w:r w:rsidR="00EC78F4">
        <w:rPr>
          <w:rFonts w:ascii="Verdana" w:hAnsi="Verdana"/>
        </w:rPr>
        <w:t xml:space="preserve">. </w:t>
      </w:r>
      <w:r w:rsidR="00AD2C08" w:rsidRPr="007635C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AD2C08" w:rsidRPr="007635C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AD2C08" w:rsidRPr="00B44CFC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>3</w:t>
      </w:r>
      <w:r w:rsidR="00EC78F4">
        <w:rPr>
          <w:rFonts w:ascii="Verdana" w:hAnsi="Verdana" w:cs="Verdana"/>
          <w:lang w:eastAsia="zh-CN"/>
        </w:rPr>
        <w:t xml:space="preserve">. </w:t>
      </w:r>
      <w:r w:rsidR="00AD2C08" w:rsidRPr="00A45D19">
        <w:rPr>
          <w:rFonts w:ascii="Verdana" w:hAnsi="Verdana" w:cs="Verdana"/>
          <w:lang w:eastAsia="zh-CN"/>
        </w:rPr>
        <w:t xml:space="preserve">Płatność nastąpi </w:t>
      </w:r>
      <w:r>
        <w:rPr>
          <w:rFonts w:ascii="Verdana" w:hAnsi="Verdana" w:cs="Verdana"/>
          <w:lang w:eastAsia="zh-CN"/>
        </w:rPr>
        <w:t>przeprowadzenie szkolenia</w:t>
      </w:r>
      <w:r w:rsidR="00AD2C08">
        <w:rPr>
          <w:rFonts w:ascii="Verdana" w:hAnsi="Verdana" w:cs="Verdana"/>
          <w:lang w:eastAsia="zh-CN"/>
        </w:rPr>
        <w:t xml:space="preserve"> dla faktycznej liczby osób</w:t>
      </w:r>
      <w:r w:rsidR="00AD2C08" w:rsidRPr="00A45D19">
        <w:rPr>
          <w:rFonts w:ascii="Verdana" w:hAnsi="Verdana" w:cs="Verdana"/>
          <w:lang w:eastAsia="zh-CN"/>
        </w:rPr>
        <w:t xml:space="preserve">, w terminie </w:t>
      </w:r>
      <w:r>
        <w:rPr>
          <w:rFonts w:ascii="Verdana" w:hAnsi="Verdana" w:cs="Verdana"/>
          <w:lang w:eastAsia="zh-CN"/>
        </w:rPr>
        <w:t>14</w:t>
      </w:r>
      <w:r w:rsidR="00AD2C08" w:rsidRPr="00A45D19">
        <w:rPr>
          <w:rFonts w:ascii="Verdana" w:hAnsi="Verdana" w:cs="Verdana"/>
          <w:lang w:eastAsia="zh-CN"/>
        </w:rPr>
        <w:t xml:space="preserve"> dni od daty </w:t>
      </w:r>
      <w:r w:rsidR="00AD2C08" w:rsidRPr="00B44CFC">
        <w:rPr>
          <w:rFonts w:ascii="Verdana" w:hAnsi="Verdana" w:cs="Verdana"/>
          <w:lang w:eastAsia="zh-CN"/>
        </w:rPr>
        <w:t>otrzymania przez Zamawiającego poprawnie wystawionej przez Wykonawcę faktury VAT,</w:t>
      </w:r>
      <w:r w:rsidR="00AD2C08">
        <w:rPr>
          <w:rFonts w:ascii="Verdana" w:hAnsi="Verdana" w:cs="Verdana"/>
          <w:bCs/>
          <w:lang w:eastAsia="zh-CN"/>
        </w:rPr>
        <w:t xml:space="preserve"> po wykonaniu całości przedmiotu zamówienia</w:t>
      </w:r>
      <w:r w:rsidR="00AD2C08" w:rsidRPr="00B44CFC">
        <w:rPr>
          <w:rFonts w:ascii="Verdana" w:hAnsi="Verdana" w:cs="Verdana"/>
          <w:bCs/>
          <w:lang w:eastAsia="zh-CN"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4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Na fakturze Wykonawca umieści numer niniejszej umowy.</w:t>
      </w:r>
    </w:p>
    <w:p w:rsidR="00AD2C08" w:rsidRPr="00E80F9A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E80F9A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="00AD2C08" w:rsidRPr="00E80F9A">
        <w:rPr>
          <w:rFonts w:ascii="Verdana" w:eastAsia="Arial Unicode MS" w:hAnsi="Verdana"/>
          <w:b/>
          <w:iCs/>
        </w:rPr>
        <w:t xml:space="preserve">…………… </w:t>
      </w:r>
      <w:r w:rsidR="00AD2C08" w:rsidRPr="00E80F9A">
        <w:rPr>
          <w:rFonts w:ascii="Verdana" w:eastAsia="Arial Unicode MS" w:hAnsi="Verdana"/>
          <w:iCs/>
        </w:rPr>
        <w:t xml:space="preserve">nr rachunku </w:t>
      </w:r>
      <w:r w:rsidR="00AD2C08" w:rsidRPr="00E80F9A">
        <w:rPr>
          <w:rFonts w:ascii="Verdana" w:eastAsia="Arial Unicode MS" w:hAnsi="Verdana"/>
          <w:b/>
          <w:iCs/>
        </w:rPr>
        <w:t>…………….</w:t>
      </w:r>
      <w:r w:rsidR="00AD2C08" w:rsidRPr="00E80F9A">
        <w:rPr>
          <w:rFonts w:ascii="Verdana" w:eastAsia="Arial Unicode MS" w:hAnsi="Verdana"/>
          <w:iCs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</w:t>
      </w:r>
      <w:r w:rsidR="00AD2C08" w:rsidRPr="002F5483">
        <w:rPr>
          <w:rFonts w:ascii="Verdana" w:eastAsia="Arial Unicode MS" w:hAnsi="Verdana"/>
          <w:iCs/>
          <w:color w:val="FF0000"/>
        </w:rPr>
        <w:t xml:space="preserve">ust. </w:t>
      </w:r>
      <w:r w:rsidR="000554DC" w:rsidRPr="002F5483">
        <w:rPr>
          <w:rFonts w:ascii="Verdana" w:eastAsia="Arial Unicode MS" w:hAnsi="Verdana"/>
          <w:iCs/>
          <w:color w:val="FF0000"/>
        </w:rPr>
        <w:t>3</w:t>
      </w:r>
      <w:r w:rsidR="00AD2C08" w:rsidRPr="002F5483">
        <w:rPr>
          <w:rFonts w:ascii="Verdana" w:eastAsia="Arial Unicode MS" w:hAnsi="Verdana"/>
          <w:iCs/>
          <w:color w:val="FF0000"/>
        </w:rPr>
        <w:t>.</w:t>
      </w:r>
      <w:bookmarkStart w:id="4" w:name="_GoBack"/>
      <w:bookmarkEnd w:id="4"/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>7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="00AD2C08" w:rsidRPr="001A61F2">
        <w:rPr>
          <w:rFonts w:ascii="Verdana" w:eastAsia="Arial Unicode MS" w:hAnsi="Verdana"/>
          <w:iCs/>
        </w:rPr>
        <w:br/>
        <w:t>w ustawowej wysokości.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AD2C08" w:rsidRPr="001A61F2" w:rsidRDefault="00EC78F4" w:rsidP="00EC78F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</w:t>
      </w:r>
      <w:r w:rsidR="00AD2C08">
        <w:rPr>
          <w:rFonts w:ascii="Verdana" w:eastAsia="Arial Unicode MS" w:hAnsi="Verdana"/>
        </w:rPr>
        <w:t>orm</w:t>
      </w:r>
      <w:r w:rsidR="00AD2C08" w:rsidRPr="001A61F2">
        <w:rPr>
          <w:rFonts w:ascii="Verdana" w:eastAsia="Arial Unicode MS" w:hAnsi="Verdana"/>
        </w:rPr>
        <w:t>.</w:t>
      </w:r>
    </w:p>
    <w:p w:rsidR="00AD2C08" w:rsidRPr="001A61F2" w:rsidRDefault="00EC78F4" w:rsidP="00EC78F4">
      <w:pPr>
        <w:pStyle w:val="Akapitzlist"/>
        <w:ind w:left="0"/>
        <w:jc w:val="both"/>
        <w:outlineLvl w:val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2. </w:t>
      </w:r>
      <w:r w:rsidR="00AD2C08"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="00AD2C08"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AD2C08" w:rsidRPr="001A61F2" w:rsidRDefault="00EC78F4" w:rsidP="00EC78F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="00AD2C08" w:rsidRPr="001A61F2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AD2C08" w:rsidRPr="001A61F2" w:rsidRDefault="00AD2C08" w:rsidP="00AD2C08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AD2C08" w:rsidRPr="001A61F2" w:rsidRDefault="00AD2C08" w:rsidP="00AD2C08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1A61F2">
        <w:rPr>
          <w:rFonts w:ascii="Verdana" w:hAnsi="Verdana"/>
          <w:b/>
          <w:bCs/>
        </w:rPr>
        <w:t xml:space="preserve"> Dane osobowe</w:t>
      </w:r>
    </w:p>
    <w:p w:rsidR="00AD2C08" w:rsidRPr="00BA2830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AD2C08"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AD2C08" w:rsidRPr="00BA2830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AD2C08" w:rsidRPr="00BA2830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AD2C08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="00AD2C08" w:rsidRPr="00BA2830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AD2C08" w:rsidRPr="001A61F2" w:rsidRDefault="00AD2C08" w:rsidP="00AD2C08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="00AD2C08" w:rsidRPr="001A61F2">
        <w:rPr>
          <w:rFonts w:ascii="Verdana" w:hAnsi="Verdana"/>
          <w:sz w:val="20"/>
          <w:szCs w:val="20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do wykorzystania uzyskanych, powyższych informacji jedynie w celu wykonania przedmiotu umowy.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r w:rsidR="00AD2C08" w:rsidRPr="001A61F2">
        <w:rPr>
          <w:rFonts w:ascii="Verdana" w:hAnsi="Verdana"/>
          <w:sz w:val="20"/>
          <w:szCs w:val="20"/>
        </w:rPr>
        <w:t xml:space="preserve">Powyższe przepisy nie będą miały zastosowania wobec informacji powszechnie znanych lub opublikowanych oraz w przypadku żądania ich ujawnienia przez uprawniony organ. </w:t>
      </w:r>
    </w:p>
    <w:p w:rsidR="00AD2C08" w:rsidRPr="001A61F2" w:rsidRDefault="00AD2C08" w:rsidP="00EC78F4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="00AD2C08" w:rsidRPr="00D37A2F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D37A2F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="00AD2C08" w:rsidRPr="00D37A2F">
        <w:rPr>
          <w:rFonts w:ascii="Verdana" w:hAnsi="Verdana"/>
          <w:iCs/>
        </w:rPr>
        <w:t>wynagrodzenia umownego.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="00AD2C08"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="00AD2C08"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5. </w:t>
      </w:r>
      <w:r w:rsidR="00AD2C08" w:rsidRPr="00D37A2F">
        <w:rPr>
          <w:rFonts w:ascii="Verdana" w:eastAsia="Arial Unicode MS" w:hAnsi="Verdana"/>
        </w:rPr>
        <w:t xml:space="preserve">Jeżeli kary umowne, o których mowa w </w:t>
      </w:r>
      <w:r w:rsidR="00AD2C08" w:rsidRPr="00D37A2F">
        <w:rPr>
          <w:rFonts w:ascii="Verdana" w:hAnsi="Verdana"/>
          <w:bCs/>
        </w:rPr>
        <w:t>§ 7</w:t>
      </w:r>
      <w:r w:rsidR="00AD2C08"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AD2C08" w:rsidRPr="001A61F2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="00AD2C08"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AD2C08" w:rsidRPr="001A61F2" w:rsidRDefault="00AD2C08" w:rsidP="00AD2C08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AD2C08" w:rsidRPr="001A61F2" w:rsidRDefault="00AD2C08" w:rsidP="00AD2C0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="00AD2C08" w:rsidRPr="001A61F2">
        <w:rPr>
          <w:rFonts w:ascii="Verdana" w:eastAsia="Arial Unicode MS" w:hAnsi="Verdana"/>
        </w:rPr>
        <w:t>t.j</w:t>
      </w:r>
      <w:proofErr w:type="spellEnd"/>
      <w:r w:rsidR="00AD2C08"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="00AD2C08" w:rsidRPr="001A61F2">
        <w:rPr>
          <w:rFonts w:ascii="Verdana" w:eastAsia="Arial Unicode MS" w:hAnsi="Verdana"/>
        </w:rPr>
        <w:t>późn</w:t>
      </w:r>
      <w:proofErr w:type="spellEnd"/>
      <w:r w:rsidR="00AD2C08" w:rsidRPr="001A61F2">
        <w:rPr>
          <w:rFonts w:ascii="Verdana" w:eastAsia="Arial Unicode MS" w:hAnsi="Verdana"/>
        </w:rPr>
        <w:t>. zm.).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9</w:t>
      </w:r>
      <w:r w:rsidRPr="001A61F2">
        <w:rPr>
          <w:rFonts w:ascii="Verdana" w:hAnsi="Verdana"/>
          <w:b/>
          <w:bCs/>
        </w:rPr>
        <w:t xml:space="preserve"> Zmiany Umowy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Wszelkie zmiany umowy wymagają formy pisemnej (aneksu) pod rygorem nieważności</w:t>
      </w:r>
      <w:r w:rsidR="00AD2C08">
        <w:rPr>
          <w:rFonts w:ascii="Verdana" w:eastAsia="Arial Unicode MS" w:hAnsi="Verdana"/>
        </w:rPr>
        <w:t>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 xml:space="preserve">Dopuszcza się następujące zmiany umowy w przypadku: 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AD2C08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>terminów realizacji z uwagi na okoliczności, których nie można było przewidzieć po stronie Zamawiającego lub z prz</w:t>
      </w:r>
      <w:r>
        <w:rPr>
          <w:rFonts w:ascii="Verdana" w:hAnsi="Verdana"/>
          <w:iCs/>
        </w:rPr>
        <w:t>yczyn niezależnych od Wykonawcy,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B44CFC">
        <w:rPr>
          <w:rFonts w:ascii="Verdana" w:hAnsi="Verdana"/>
          <w:iCs/>
        </w:rPr>
        <w:t>ograniczenia zakresu prac objętych niniejszą umową w przypadku stwierdzenia braku konieczności wykonywania części zamówienia</w:t>
      </w:r>
      <w:r>
        <w:rPr>
          <w:rFonts w:ascii="Verdana" w:hAnsi="Verdana"/>
          <w:iCs/>
        </w:rPr>
        <w:t>.</w:t>
      </w: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AD2C08" w:rsidRPr="00D37A2F" w:rsidRDefault="00AD2C08" w:rsidP="00AD2C08">
      <w:pPr>
        <w:rPr>
          <w:rFonts w:ascii="Verdana" w:hAnsi="Verdana"/>
        </w:rPr>
      </w:pPr>
    </w:p>
    <w:p w:rsidR="00AD2C08" w:rsidRDefault="00AD2C08" w:rsidP="00AD2C08">
      <w:pPr>
        <w:rPr>
          <w:rFonts w:ascii="Verdana" w:hAnsi="Verdana"/>
        </w:rPr>
      </w:pPr>
    </w:p>
    <w:p w:rsidR="00AD2C08" w:rsidRPr="00257A2F" w:rsidRDefault="00AD2C08" w:rsidP="00AD2C08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257A2F">
        <w:rPr>
          <w:rFonts w:ascii="Verdana" w:hAnsi="Verdana"/>
          <w:b/>
          <w:bCs/>
          <w:lang w:eastAsia="zh-CN"/>
        </w:rPr>
        <w:t xml:space="preserve">WYKONAWCA </w:t>
      </w:r>
      <w:r w:rsidRPr="00257A2F"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AD2C08" w:rsidRPr="00257A2F" w:rsidRDefault="00AD2C08" w:rsidP="00AD2C08">
      <w:pPr>
        <w:suppressAutoHyphens/>
        <w:rPr>
          <w:rFonts w:ascii="Verdana" w:hAnsi="Verdana"/>
          <w:lang w:eastAsia="zh-CN"/>
        </w:rPr>
      </w:pPr>
    </w:p>
    <w:p w:rsidR="00AD2C08" w:rsidRPr="00257A2F" w:rsidRDefault="00AD2C08" w:rsidP="00AD2C08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AD2C08" w:rsidRPr="00257A2F" w:rsidRDefault="00AD2C08" w:rsidP="00AD2C08">
      <w:pPr>
        <w:rPr>
          <w:rFonts w:ascii="Verdana" w:hAnsi="Verdana"/>
        </w:rPr>
      </w:pPr>
      <w:r w:rsidRPr="00257A2F">
        <w:rPr>
          <w:rFonts w:ascii="Verdana" w:hAnsi="Verdana"/>
        </w:rPr>
        <w:t xml:space="preserve">………………………………..                                        </w:t>
      </w:r>
      <w:r w:rsidR="00257A2F">
        <w:rPr>
          <w:rFonts w:ascii="Verdana" w:hAnsi="Verdana"/>
        </w:rPr>
        <w:tab/>
        <w:t xml:space="preserve">                        </w:t>
      </w:r>
      <w:r w:rsidRPr="00257A2F">
        <w:rPr>
          <w:rFonts w:ascii="Verdana" w:hAnsi="Verdana"/>
        </w:rPr>
        <w:t xml:space="preserve"> </w:t>
      </w:r>
      <w:r w:rsidRPr="00257A2F">
        <w:rPr>
          <w:rFonts w:ascii="Verdana" w:hAnsi="Verdana"/>
        </w:rPr>
        <w:tab/>
        <w:t>………………………………..</w:t>
      </w:r>
    </w:p>
    <w:p w:rsidR="00AD2C08" w:rsidRPr="00257A2F" w:rsidRDefault="00AD2C08" w:rsidP="00AD2C08">
      <w:pPr>
        <w:rPr>
          <w:rFonts w:ascii="Verdana" w:hAnsi="Verdana"/>
          <w:i/>
        </w:rPr>
      </w:pPr>
      <w:r w:rsidRPr="00257A2F">
        <w:rPr>
          <w:rFonts w:ascii="Verdana" w:hAnsi="Verdana"/>
          <w:i/>
        </w:rPr>
        <w:t xml:space="preserve">          Data i podpis                                                                             Data i podpis</w:t>
      </w:r>
    </w:p>
    <w:p w:rsidR="00AD2C08" w:rsidRPr="00257A2F" w:rsidRDefault="00AD2C08" w:rsidP="00AD2C08">
      <w:pPr>
        <w:rPr>
          <w:rFonts w:ascii="Verdana" w:hAnsi="Verdana"/>
        </w:rPr>
      </w:pPr>
    </w:p>
    <w:p w:rsidR="00AD2C08" w:rsidRPr="00903F8B" w:rsidRDefault="00AD2C08" w:rsidP="00AD2C08">
      <w:pPr>
        <w:pStyle w:val="Zwykytekst"/>
        <w:rPr>
          <w:rFonts w:ascii="Bookman Old Style" w:hAnsi="Bookman Old Style"/>
          <w:sz w:val="22"/>
          <w:szCs w:val="22"/>
        </w:rPr>
      </w:pPr>
    </w:p>
    <w:p w:rsidR="00AD2C08" w:rsidRPr="00D37A2F" w:rsidRDefault="00AD2C08" w:rsidP="00AD2C08">
      <w:pPr>
        <w:tabs>
          <w:tab w:val="left" w:pos="1395"/>
        </w:tabs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EC78F4" w:rsidRDefault="00EC78F4" w:rsidP="00AD2C08">
      <w:pPr>
        <w:pStyle w:val="Zwykytekst"/>
        <w:rPr>
          <w:rFonts w:ascii="Verdana" w:hAnsi="Verdana"/>
        </w:rPr>
      </w:pPr>
    </w:p>
    <w:p w:rsidR="00EC78F4" w:rsidRDefault="00EC78F4" w:rsidP="00AD2C08">
      <w:pPr>
        <w:pStyle w:val="Zwykytekst"/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8366C5" w:rsidRDefault="008366C5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1C286C" w:rsidRDefault="001C286C" w:rsidP="00AD2C08">
      <w:pPr>
        <w:pStyle w:val="Zwykytekst"/>
        <w:rPr>
          <w:rFonts w:ascii="Verdana" w:hAnsi="Verdana"/>
        </w:rPr>
      </w:pPr>
    </w:p>
    <w:p w:rsidR="000554DC" w:rsidRDefault="000554DC" w:rsidP="000554DC">
      <w:pPr>
        <w:autoSpaceDE w:val="0"/>
        <w:autoSpaceDN w:val="0"/>
        <w:adjustRightInd w:val="0"/>
        <w:jc w:val="right"/>
        <w:rPr>
          <w:rFonts w:ascii="Verdana" w:hAnsi="Verdana" w:cs="TimesNewRomanPS-BoldMT"/>
          <w:bCs/>
          <w:i/>
          <w:color w:val="000000"/>
        </w:rPr>
      </w:pPr>
      <w:r>
        <w:rPr>
          <w:rFonts w:ascii="Verdana" w:hAnsi="Verdana" w:cs="TimesNewRomanPS-BoldMT"/>
          <w:bCs/>
          <w:i/>
          <w:color w:val="000000"/>
        </w:rPr>
        <w:lastRenderedPageBreak/>
        <w:t xml:space="preserve">Załącznik nr 2 do umowy………………………. </w:t>
      </w:r>
    </w:p>
    <w:p w:rsidR="000554DC" w:rsidRDefault="000554DC" w:rsidP="000554DC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</w:t>
      </w:r>
    </w:p>
    <w:p w:rsidR="000554DC" w:rsidRDefault="000554DC" w:rsidP="000554D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„Administratorem”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0554DC" w:rsidRDefault="000554DC" w:rsidP="000554D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:rsidR="000554DC" w:rsidRDefault="000554DC" w:rsidP="000554D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:rsidR="000554DC" w:rsidRDefault="000554DC" w:rsidP="000554D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Administrator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przetwarzania, na zasadach i w celu określonym w niniejszej Umowie.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0554DC" w:rsidRDefault="000554DC" w:rsidP="000554DC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1. Podmiot przetwarzający będzie przetwarzał, powierzone na podstawie niniejszej umowy następujące dane osobowe studentów/pracowników* AGH: ……………………..</w:t>
      </w:r>
    </w:p>
    <w:p w:rsidR="000554DC" w:rsidRDefault="000554DC" w:rsidP="000554DC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2. Powierzone przez Administratora dane osobowe będą przetwarzane przez Podmiot przetwarzający wyłącznie w celu realizacji umowy nr  … z dnia …. o ………, w zakresie imię, nazwisko, data urodzenia, adres e-mail, telefon, dane paszportowe.</w:t>
      </w:r>
    </w:p>
    <w:p w:rsidR="000554DC" w:rsidRDefault="000554DC" w:rsidP="000554DC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3. Odbiorcą danych będą wyłącznie upoważnieni pracownicy/współpracownicy  Podmiotu przetwarzającego i wybranego przewoźnika/linii lotniczych.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zobowiązuje się, przy przetwarzaniu powierzonych danych osobowych, do ich zabezpieczenia poprzez stosowanie odpowiednich środków technicznych </w:t>
      </w:r>
      <w:r w:rsidR="008366C5">
        <w:rPr>
          <w:rFonts w:ascii="Verdana" w:hAnsi="Verdana"/>
        </w:rPr>
        <w:br/>
      </w:r>
      <w:r>
        <w:rPr>
          <w:rFonts w:ascii="Verdana" w:hAnsi="Verdana"/>
        </w:rPr>
        <w:lastRenderedPageBreak/>
        <w:t>i organizacyjnych zapewniających adekwatny stopień bezpieczeństwa odpowiadający ryzyku związanemu z przetwarzaniem danych osobowych, w zakresie o którym mowa w art. 32 RODO.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upoważnień do przetwarzania danych osobowych wszystkim osobom, które będą przetwarzały powierzone dane. 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5. Podmiot przetwarzający po zakończeniu świadczenia usług związanych z przetwarzaniem, na żądanie osoby, której dane dotyczą, usuwa wszelkie dane osobowe oraz usuwa wszelkie ich istniejące kopie, chyba że prawo krajowe nakazuje przechowywanie danych osobowych.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RODO.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Administratorowi - najpóźniej w ciągu 24h.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Administrator zgodnie z art. 28 ust. 3 pkt h RODO ma prawo kontroli, czy środki zastosowane przez Podmiot przetwarzający przy przetwarzaniu i zabezpieczeniu powierzonych danych osobowych spełniają wymogi określone w niniejszej umowie.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Administrator realizować będzie prawo kontroli w godzinach pracy Podmiotu przetwarzającego i z minimum 3 dniowym jego uprzedzeniem.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Administratora nie dłuższym niż 7 dni.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Administratorowi wszelkie informacje niezbędne do wykazania spełnienia obowiązków określonych w art. 28 RODO. 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może powierzyć dane osobowe objęte niniejszą umową do dalszego przetwarzania przez wybranego przewoźnika/linie lotnicze, natomiast </w:t>
      </w:r>
      <w:r>
        <w:rPr>
          <w:rFonts w:ascii="Verdana" w:hAnsi="Verdana"/>
          <w:strike/>
        </w:rPr>
        <w:t>a</w:t>
      </w:r>
      <w:r>
        <w:rPr>
          <w:rFonts w:ascii="Verdana" w:hAnsi="Verdana"/>
        </w:rPr>
        <w:t xml:space="preserve"> pozostałym podmiotom, w tym  podwykonawcom jedynie w celu wykonania umowy po uzyskaniu uprzedniej pisemnej zgody Administratora danych. 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Przekazanie powierzonych danych do państwa trzeciego, za wyjątkiem powierzenia wybranemu przewoźnikowi/liniom lotniczym, może nastąpić jedynie na pisemne polecenie Administratora danych chyba, że obowiązek taki nakłada na Podmiot przetwarzający prawo Unii lub prawo krajowe,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Wybrany przewoźnik/linie lotnicze oraz inny podmiot, o którym mowa w ust. 1 winny spełniać te same gwarancje i obowiązki jakie zostały nałożone na Podmiot przetwarzający w niniejszej Umowie.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ponosi pełną odpowiedzialność wobec Administratora za nie wywiązanie się ze spoczywających na podwykonawcy obowiązków ochrony danych.</w:t>
      </w:r>
    </w:p>
    <w:p w:rsidR="000554DC" w:rsidRDefault="000554DC" w:rsidP="000554DC">
      <w:pPr>
        <w:jc w:val="both"/>
        <w:rPr>
          <w:rFonts w:ascii="Verdana" w:hAnsi="Verdana"/>
        </w:rPr>
      </w:pP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zobowiązuje się do niezwłocznego poinformowania Administratora o jakimkolwiek postępowaniu, w szczególności administracyjnym lub sądowym, dotyczącym </w:t>
      </w:r>
      <w:r>
        <w:rPr>
          <w:rFonts w:ascii="Verdana" w:hAnsi="Verdana"/>
        </w:rPr>
        <w:lastRenderedPageBreak/>
        <w:t>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Administratora.</w:t>
      </w:r>
    </w:p>
    <w:p w:rsidR="000554DC" w:rsidRDefault="000554DC" w:rsidP="000554DC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Administratora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Administratora od obowiązku świadczenia z powyższego tytułu.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Administrator może rozwiązać niniejszą umowę ze skutkiem natychmiastowym, gdy Podmiot przetwarzający:</w:t>
      </w:r>
    </w:p>
    <w:p w:rsidR="000554DC" w:rsidRDefault="000554DC" w:rsidP="000554DC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1) </w:t>
      </w:r>
      <w:r>
        <w:rPr>
          <w:rFonts w:ascii="Verdana" w:hAnsi="Verdana"/>
          <w:lang w:val="x-none" w:eastAsia="x-none"/>
        </w:rPr>
        <w:t>pomimo zobowiązania go do usunięcia uchybień stwierdzonych podczas kontroli nie usunie ich w wyznaczonym terminie;</w:t>
      </w:r>
    </w:p>
    <w:p w:rsidR="000554DC" w:rsidRDefault="000554DC" w:rsidP="000554DC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2) </w:t>
      </w:r>
      <w:r>
        <w:rPr>
          <w:rFonts w:ascii="Verdana" w:hAnsi="Verdana"/>
          <w:lang w:val="x-none" w:eastAsia="x-none"/>
        </w:rPr>
        <w:t>przetwarza dane osobowe w sposób niezgodny z umową</w:t>
      </w:r>
      <w:r>
        <w:rPr>
          <w:rFonts w:ascii="Verdana" w:hAnsi="Verdana"/>
          <w:lang w:eastAsia="x-none"/>
        </w:rPr>
        <w:t xml:space="preserve"> lub przepisami prawa</w:t>
      </w:r>
      <w:r>
        <w:rPr>
          <w:rFonts w:ascii="Verdana" w:hAnsi="Verdana"/>
          <w:lang w:val="x-none" w:eastAsia="x-none"/>
        </w:rPr>
        <w:t>;</w:t>
      </w:r>
    </w:p>
    <w:p w:rsidR="000554DC" w:rsidRDefault="000554DC" w:rsidP="000554DC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3) </w:t>
      </w:r>
      <w:r>
        <w:rPr>
          <w:rFonts w:ascii="Verdana" w:hAnsi="Verdana"/>
          <w:lang w:val="x-none" w:eastAsia="x-none"/>
        </w:rPr>
        <w:t>powierzył przetwarzanie danych osobowych innemu podmiotowi bez zgody Administratora.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zobowiązuje się do zachowania w tajemnicy wszelkich informacji, danych, materiałów, dokumentów i danych osobowych otrzymanych od Administratora i od współpracujących z nim osób oraz danych uzyskanych </w:t>
      </w:r>
      <w:r>
        <w:rPr>
          <w:rFonts w:ascii="Verdana" w:hAnsi="Verdana"/>
        </w:rPr>
        <w:br/>
        <w:t>w jakikolwiek inny sposób, zamierzony czy przypadkowy w formie ustnej, pisemnej lub elektronicznej.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bez pisemnej zgody Administratora w innym celu niż wykonanie umowy ………….., chyba że konieczność ujawnienia posiadanych informacji wynika z obowiązujących przepisów prawa lub Umowy.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Niniejsza umowa zostaje zawarta na czas realizacji umowy …………………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Sądem właściwym dla rozpatrzenia sporów wynikających z niniejszej umowy będzie </w:t>
      </w:r>
      <w:r>
        <w:rPr>
          <w:rFonts w:ascii="Verdana" w:hAnsi="Verdana"/>
        </w:rPr>
        <w:tab/>
        <w:t>sąd właściwy dla siedziby Administratora.</w:t>
      </w:r>
    </w:p>
    <w:p w:rsidR="000554DC" w:rsidRDefault="000554DC" w:rsidP="000554DC">
      <w:pPr>
        <w:jc w:val="center"/>
        <w:rPr>
          <w:rFonts w:ascii="Verdana" w:hAnsi="Verdana"/>
        </w:rPr>
      </w:pPr>
    </w:p>
    <w:p w:rsidR="008366C5" w:rsidRDefault="008366C5" w:rsidP="000554DC">
      <w:pPr>
        <w:jc w:val="center"/>
        <w:rPr>
          <w:rFonts w:ascii="Verdana" w:hAnsi="Verdana"/>
        </w:rPr>
      </w:pPr>
    </w:p>
    <w:p w:rsidR="008366C5" w:rsidRDefault="008366C5" w:rsidP="000554DC">
      <w:pPr>
        <w:jc w:val="center"/>
        <w:rPr>
          <w:rFonts w:ascii="Verdana" w:hAnsi="Verdana"/>
        </w:rPr>
      </w:pPr>
    </w:p>
    <w:p w:rsidR="000554DC" w:rsidRDefault="000554DC" w:rsidP="000554DC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0554DC" w:rsidRDefault="000554DC" w:rsidP="000554DC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0554DC" w:rsidRDefault="000554DC" w:rsidP="000554DC">
      <w:pPr>
        <w:jc w:val="center"/>
        <w:rPr>
          <w:rFonts w:ascii="Verdana" w:hAnsi="Verdana"/>
        </w:rPr>
      </w:pPr>
      <w:r>
        <w:rPr>
          <w:rFonts w:ascii="Verdana" w:hAnsi="Verdana"/>
        </w:rPr>
        <w:t>Administrator                                                            Podmiot przetwarzający</w:t>
      </w:r>
    </w:p>
    <w:p w:rsidR="000554DC" w:rsidRDefault="000554DC" w:rsidP="000554DC">
      <w:pPr>
        <w:pStyle w:val="Zwykytekst"/>
        <w:rPr>
          <w:rFonts w:ascii="Verdana" w:hAnsi="Verdana"/>
        </w:rPr>
      </w:pPr>
    </w:p>
    <w:p w:rsidR="00AD2C08" w:rsidRPr="00BA397C" w:rsidRDefault="00AD2C08" w:rsidP="00AD2C08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</w:rPr>
      </w:pPr>
    </w:p>
    <w:sectPr w:rsidR="00AD2C08" w:rsidRPr="00BA397C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0E0" w:rsidRDefault="009C50E0">
      <w:r>
        <w:separator/>
      </w:r>
    </w:p>
  </w:endnote>
  <w:endnote w:type="continuationSeparator" w:id="0">
    <w:p w:rsidR="009C50E0" w:rsidRDefault="009C5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0E0" w:rsidRDefault="009C50E0">
      <w:r>
        <w:separator/>
      </w:r>
    </w:p>
  </w:footnote>
  <w:footnote w:type="continuationSeparator" w:id="0">
    <w:p w:rsidR="009C50E0" w:rsidRDefault="009C5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517" w:rsidRDefault="00266517">
    <w:pPr>
      <w:pStyle w:val="Nagwek"/>
    </w:pPr>
    <w:r w:rsidRPr="00D01A54">
      <w:rPr>
        <w:noProof/>
        <w:color w:val="000000"/>
      </w:rPr>
      <w:drawing>
        <wp:inline distT="0" distB="0" distL="0" distR="0" wp14:anchorId="05C9E4F2" wp14:editId="2D60D954">
          <wp:extent cx="5848350" cy="742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3"/>
  </w:num>
  <w:num w:numId="4">
    <w:abstractNumId w:val="18"/>
  </w:num>
  <w:num w:numId="5">
    <w:abstractNumId w:val="22"/>
  </w:num>
  <w:num w:numId="6">
    <w:abstractNumId w:val="16"/>
  </w:num>
  <w:num w:numId="7">
    <w:abstractNumId w:val="25"/>
  </w:num>
  <w:num w:numId="8">
    <w:abstractNumId w:val="19"/>
  </w:num>
  <w:num w:numId="9">
    <w:abstractNumId w:val="2"/>
  </w:num>
  <w:num w:numId="10">
    <w:abstractNumId w:val="12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4"/>
  </w:num>
  <w:num w:numId="17">
    <w:abstractNumId w:val="0"/>
  </w:num>
  <w:num w:numId="18">
    <w:abstractNumId w:val="9"/>
  </w:num>
  <w:num w:numId="19">
    <w:abstractNumId w:val="14"/>
  </w:num>
  <w:num w:numId="20">
    <w:abstractNumId w:val="17"/>
  </w:num>
  <w:num w:numId="21">
    <w:abstractNumId w:val="11"/>
  </w:num>
  <w:num w:numId="22">
    <w:abstractNumId w:val="4"/>
  </w:num>
  <w:num w:numId="23">
    <w:abstractNumId w:val="21"/>
  </w:num>
  <w:num w:numId="24">
    <w:abstractNumId w:val="8"/>
  </w:num>
  <w:num w:numId="25">
    <w:abstractNumId w:val="13"/>
  </w:num>
  <w:num w:numId="26">
    <w:abstractNumId w:val="26"/>
  </w:num>
  <w:num w:numId="27">
    <w:abstractNumId w:val="5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090"/>
    <w:rsid w:val="000554DC"/>
    <w:rsid w:val="000E6EAF"/>
    <w:rsid w:val="001836C1"/>
    <w:rsid w:val="001A075C"/>
    <w:rsid w:val="001A144E"/>
    <w:rsid w:val="001C286C"/>
    <w:rsid w:val="00257A2F"/>
    <w:rsid w:val="00266517"/>
    <w:rsid w:val="00287090"/>
    <w:rsid w:val="002D5E0A"/>
    <w:rsid w:val="002F5483"/>
    <w:rsid w:val="00446B8D"/>
    <w:rsid w:val="004973AF"/>
    <w:rsid w:val="004A0F0D"/>
    <w:rsid w:val="004C1054"/>
    <w:rsid w:val="0050385D"/>
    <w:rsid w:val="00574286"/>
    <w:rsid w:val="005D69AA"/>
    <w:rsid w:val="00691104"/>
    <w:rsid w:val="006D0F7E"/>
    <w:rsid w:val="007007FD"/>
    <w:rsid w:val="00753BE5"/>
    <w:rsid w:val="00774622"/>
    <w:rsid w:val="007858A8"/>
    <w:rsid w:val="008366C5"/>
    <w:rsid w:val="00892E0C"/>
    <w:rsid w:val="008C634A"/>
    <w:rsid w:val="00976B68"/>
    <w:rsid w:val="009C50E0"/>
    <w:rsid w:val="009D554D"/>
    <w:rsid w:val="00A82F98"/>
    <w:rsid w:val="00AD2C08"/>
    <w:rsid w:val="00AE506E"/>
    <w:rsid w:val="00AF42D3"/>
    <w:rsid w:val="00B46AF2"/>
    <w:rsid w:val="00B75500"/>
    <w:rsid w:val="00B8264E"/>
    <w:rsid w:val="00BC4B22"/>
    <w:rsid w:val="00D15551"/>
    <w:rsid w:val="00D53BD8"/>
    <w:rsid w:val="00D679EB"/>
    <w:rsid w:val="00D67DB9"/>
    <w:rsid w:val="00DA1BE1"/>
    <w:rsid w:val="00DB133F"/>
    <w:rsid w:val="00E32983"/>
    <w:rsid w:val="00E47311"/>
    <w:rsid w:val="00E73A2C"/>
    <w:rsid w:val="00EC78F4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2C08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AD2C08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AD2C08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AD2C08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AD2C08"/>
    <w:rPr>
      <w:sz w:val="24"/>
    </w:rPr>
  </w:style>
  <w:style w:type="character" w:customStyle="1" w:styleId="AkapitzlistZnak">
    <w:name w:val="Akapit z listą Znak"/>
    <w:link w:val="Akapitzlist"/>
    <w:uiPriority w:val="34"/>
    <w:rsid w:val="00AD2C08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AD2C08"/>
  </w:style>
  <w:style w:type="paragraph" w:styleId="Bezodstpw">
    <w:name w:val="No Spacing"/>
    <w:uiPriority w:val="1"/>
    <w:qFormat/>
    <w:rsid w:val="00AD2C08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AD2C08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66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6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B4049-ECFE-497B-915A-38746FB11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6</Pages>
  <Words>2573</Words>
  <Characters>15443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5</cp:revision>
  <cp:lastPrinted>2019-04-12T10:08:00Z</cp:lastPrinted>
  <dcterms:created xsi:type="dcterms:W3CDTF">2019-04-12T10:07:00Z</dcterms:created>
  <dcterms:modified xsi:type="dcterms:W3CDTF">2019-04-12T10:25:00Z</dcterms:modified>
</cp:coreProperties>
</file>