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B67" w:rsidRPr="001A7804" w:rsidRDefault="00655B67" w:rsidP="00655B67">
      <w:pPr>
        <w:spacing w:line="360" w:lineRule="auto"/>
        <w:jc w:val="right"/>
        <w:rPr>
          <w:b/>
          <w:sz w:val="22"/>
          <w:szCs w:val="22"/>
        </w:rPr>
      </w:pPr>
      <w:r w:rsidRPr="001A7804">
        <w:rPr>
          <w:b/>
          <w:sz w:val="22"/>
          <w:szCs w:val="22"/>
        </w:rPr>
        <w:t>Załącznik nr 1</w:t>
      </w:r>
    </w:p>
    <w:p w:rsidR="00655B67" w:rsidRPr="00450576" w:rsidRDefault="00655B67" w:rsidP="00655B67">
      <w:pPr>
        <w:tabs>
          <w:tab w:val="left" w:pos="694"/>
          <w:tab w:val="right" w:pos="9000"/>
        </w:tabs>
        <w:jc w:val="center"/>
        <w:rPr>
          <w:b/>
        </w:rPr>
      </w:pPr>
    </w:p>
    <w:p w:rsidR="00655B67" w:rsidRPr="00450576" w:rsidRDefault="00655B67" w:rsidP="00655B67">
      <w:pPr>
        <w:tabs>
          <w:tab w:val="left" w:pos="694"/>
          <w:tab w:val="right" w:pos="9000"/>
        </w:tabs>
        <w:jc w:val="center"/>
        <w:rPr>
          <w:b/>
        </w:rPr>
      </w:pPr>
      <w:r w:rsidRPr="00450576">
        <w:rPr>
          <w:b/>
        </w:rPr>
        <w:t>OFERTA CENOWA</w:t>
      </w:r>
    </w:p>
    <w:p w:rsidR="00655B67" w:rsidRPr="00450576" w:rsidRDefault="00655B67" w:rsidP="00655B67">
      <w:pPr>
        <w:tabs>
          <w:tab w:val="left" w:pos="694"/>
          <w:tab w:val="right" w:pos="9000"/>
        </w:tabs>
        <w:rPr>
          <w:b/>
        </w:rPr>
      </w:pP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t>NAZWA WYKONAWCY:…………………..………………………………………………</w:t>
      </w: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t>FORMA PROWADZONEJ DZIAŁALNOŚCI: ......................................................................</w:t>
      </w: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t>ADRES:……………………………………………………………………………………….</w:t>
      </w: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t>POWIAT:…………………………………WOJEWÓDZTWO …………………………….</w:t>
      </w:r>
    </w:p>
    <w:p w:rsidR="00655B67" w:rsidRPr="00450576" w:rsidRDefault="00655B67" w:rsidP="00655B67">
      <w:pPr>
        <w:tabs>
          <w:tab w:val="right" w:pos="9000"/>
        </w:tabs>
        <w:spacing w:line="360" w:lineRule="auto"/>
        <w:rPr>
          <w:lang w:val="en-US"/>
        </w:rPr>
      </w:pPr>
      <w:r w:rsidRPr="00450576">
        <w:rPr>
          <w:lang w:val="en-US"/>
        </w:rPr>
        <w:t>TEL./FAX/ E-MAIL…………………………………………………………………………..</w:t>
      </w: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rPr>
          <w:lang w:val="en-US"/>
        </w:rPr>
        <w:t xml:space="preserve">NIP…………………………………. </w:t>
      </w:r>
      <w:r w:rsidRPr="00450576">
        <w:t>REGON:………………………………………………</w:t>
      </w: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t>BANK/ NR KONTA ………………………………………………………………………….</w:t>
      </w:r>
    </w:p>
    <w:p w:rsidR="00655B67" w:rsidRPr="00450576" w:rsidRDefault="00655B67" w:rsidP="00655B67">
      <w:pPr>
        <w:spacing w:line="360" w:lineRule="auto"/>
      </w:pPr>
      <w:r w:rsidRPr="00450576">
        <w:t>Do: Nazwa i siedziba Zamawiającego:</w:t>
      </w:r>
    </w:p>
    <w:p w:rsidR="00655B67" w:rsidRPr="00450576" w:rsidRDefault="00655B67" w:rsidP="00655B67">
      <w:pPr>
        <w:jc w:val="both"/>
        <w:rPr>
          <w:b/>
        </w:rPr>
      </w:pPr>
      <w:r w:rsidRPr="00450576">
        <w:rPr>
          <w:b/>
        </w:rPr>
        <w:t>Akademia Górniczo – Hutnicza im. Stanisława Staszica w Krakowie, Dział Zamówień Publicznych, Al. Mickiewicza 30, 30-059 Kraków</w:t>
      </w:r>
    </w:p>
    <w:p w:rsidR="00655B67" w:rsidRPr="00450576" w:rsidRDefault="00655B67" w:rsidP="00655B67">
      <w:pPr>
        <w:widowControl w:val="0"/>
        <w:ind w:right="1"/>
        <w:jc w:val="both"/>
      </w:pPr>
      <w:r w:rsidRPr="00450576">
        <w:t>Przystępując do postępowania o udzielenie zamówienia publicznego, którego przedmiotem jest:</w:t>
      </w:r>
    </w:p>
    <w:p w:rsidR="00655B67" w:rsidRPr="00450576" w:rsidRDefault="00450576" w:rsidP="00655B67">
      <w:pPr>
        <w:widowControl w:val="0"/>
        <w:ind w:right="1"/>
        <w:jc w:val="both"/>
      </w:pPr>
      <w:r w:rsidRPr="00450576">
        <w:rPr>
          <w:b/>
        </w:rPr>
        <w:t>Certyfikowany kurs projektowania PCB (</w:t>
      </w:r>
      <w:proofErr w:type="spellStart"/>
      <w:r w:rsidRPr="00450576">
        <w:rPr>
          <w:b/>
        </w:rPr>
        <w:t>Printed</w:t>
      </w:r>
      <w:proofErr w:type="spellEnd"/>
      <w:r w:rsidRPr="00450576">
        <w:rPr>
          <w:b/>
        </w:rPr>
        <w:t xml:space="preserve"> </w:t>
      </w:r>
      <w:proofErr w:type="spellStart"/>
      <w:r w:rsidRPr="00450576">
        <w:rPr>
          <w:b/>
        </w:rPr>
        <w:t>Circuit</w:t>
      </w:r>
      <w:proofErr w:type="spellEnd"/>
      <w:r w:rsidRPr="00450576">
        <w:rPr>
          <w:b/>
        </w:rPr>
        <w:t xml:space="preserve"> Board) dla dwóch studentów </w:t>
      </w:r>
      <w:r>
        <w:rPr>
          <w:b/>
        </w:rPr>
        <w:br/>
      </w:r>
      <w:r w:rsidRPr="00450576">
        <w:rPr>
          <w:b/>
        </w:rPr>
        <w:t>z projekt</w:t>
      </w:r>
      <w:r>
        <w:rPr>
          <w:b/>
        </w:rPr>
        <w:t>u</w:t>
      </w:r>
      <w:r w:rsidRPr="00450576">
        <w:rPr>
          <w:b/>
        </w:rPr>
        <w:t xml:space="preserve"> Najlepsi z Najlepszych 3.0 w ramach POWER na AGH w Krakowie KC-zp.272-256/19</w:t>
      </w:r>
      <w:r w:rsidR="00655B67" w:rsidRPr="00450576">
        <w:rPr>
          <w:b/>
        </w:rPr>
        <w:t xml:space="preserve">, </w:t>
      </w:r>
      <w:r w:rsidR="00655B67" w:rsidRPr="00450576">
        <w:t xml:space="preserve">oferuję realizację przedmiotu zamówienia zgodnie z zasadami określonymi </w:t>
      </w:r>
      <w:r w:rsidR="00AC2691">
        <w:br/>
      </w:r>
      <w:bookmarkStart w:id="0" w:name="_GoBack"/>
      <w:bookmarkEnd w:id="0"/>
      <w:r w:rsidR="00655B67" w:rsidRPr="00450576">
        <w:t>w ogłoszeniu o  zamówieniu.</w:t>
      </w:r>
    </w:p>
    <w:p w:rsidR="00655B67" w:rsidRPr="00450576" w:rsidRDefault="00655B67" w:rsidP="00655B67">
      <w:pPr>
        <w:widowControl w:val="0"/>
        <w:ind w:right="1"/>
        <w:jc w:val="both"/>
        <w:rPr>
          <w:b/>
        </w:rPr>
      </w:pPr>
    </w:p>
    <w:p w:rsidR="00655B67" w:rsidRPr="00450576" w:rsidRDefault="00655B67" w:rsidP="00655B67">
      <w:pPr>
        <w:widowControl w:val="0"/>
        <w:ind w:right="1"/>
        <w:jc w:val="both"/>
      </w:pPr>
      <w:r w:rsidRPr="00450576">
        <w:rPr>
          <w:b/>
        </w:rPr>
        <w:t>Cena brutto za całość przedmiotu zamówienia  ……………………….. PLN</w:t>
      </w:r>
    </w:p>
    <w:p w:rsidR="00655B67" w:rsidRPr="00450576" w:rsidRDefault="00655B67" w:rsidP="00655B67">
      <w:pPr>
        <w:widowControl w:val="0"/>
        <w:ind w:right="1"/>
        <w:jc w:val="both"/>
      </w:pPr>
      <w:r w:rsidRPr="00450576">
        <w:t xml:space="preserve">Słownie cena </w:t>
      </w:r>
      <w:r w:rsidR="00AE35EF" w:rsidRPr="00450576">
        <w:t>brutto</w:t>
      </w:r>
      <w:r w:rsidRPr="00450576">
        <w:t xml:space="preserve"> ………………………………………………………</w:t>
      </w:r>
    </w:p>
    <w:p w:rsidR="00655B67" w:rsidRPr="00450576" w:rsidRDefault="00655B67" w:rsidP="00655B67">
      <w:pPr>
        <w:widowControl w:val="0"/>
        <w:rPr>
          <w:b/>
        </w:rPr>
      </w:pPr>
      <w:r w:rsidRPr="00450576">
        <w:rPr>
          <w:b/>
        </w:rPr>
        <w:t>Powyższ</w:t>
      </w:r>
      <w:r w:rsidR="00FD1B49" w:rsidRPr="00450576">
        <w:rPr>
          <w:b/>
        </w:rPr>
        <w:t>e</w:t>
      </w:r>
      <w:r w:rsidRPr="00450576">
        <w:rPr>
          <w:b/>
        </w:rPr>
        <w:t xml:space="preserve"> cen</w:t>
      </w:r>
      <w:r w:rsidR="00FD1B49" w:rsidRPr="00450576">
        <w:rPr>
          <w:b/>
        </w:rPr>
        <w:t>y</w:t>
      </w:r>
      <w:r w:rsidRPr="00450576">
        <w:rPr>
          <w:b/>
        </w:rPr>
        <w:t xml:space="preserve"> zawiera</w:t>
      </w:r>
      <w:r w:rsidR="00FD1B49" w:rsidRPr="00450576">
        <w:rPr>
          <w:b/>
        </w:rPr>
        <w:t>ją</w:t>
      </w:r>
      <w:r w:rsidRPr="00450576">
        <w:rPr>
          <w:b/>
        </w:rPr>
        <w:t xml:space="preserve"> </w:t>
      </w:r>
      <w:r w:rsidR="00FD1B49" w:rsidRPr="00450576">
        <w:rPr>
          <w:b/>
        </w:rPr>
        <w:t>właściwą stawkę podat</w:t>
      </w:r>
      <w:r w:rsidRPr="00450576">
        <w:rPr>
          <w:b/>
        </w:rPr>
        <w:t>k</w:t>
      </w:r>
      <w:r w:rsidR="00FD1B49" w:rsidRPr="00450576">
        <w:rPr>
          <w:b/>
        </w:rPr>
        <w:t>u VAT.</w:t>
      </w:r>
    </w:p>
    <w:p w:rsidR="00450576" w:rsidRPr="00450576" w:rsidRDefault="00450576" w:rsidP="00655B67">
      <w:pPr>
        <w:widowControl w:val="0"/>
        <w:rPr>
          <w:b/>
        </w:rPr>
      </w:pPr>
    </w:p>
    <w:p w:rsidR="00450576" w:rsidRPr="00450576" w:rsidRDefault="00450576" w:rsidP="00655B67">
      <w:pPr>
        <w:widowControl w:val="0"/>
        <w:rPr>
          <w:b/>
        </w:rPr>
      </w:pPr>
      <w:r w:rsidRPr="00450576">
        <w:rPr>
          <w:b/>
        </w:rPr>
        <w:t>Miejsce świadczenia usługi: …………………………………………………</w:t>
      </w:r>
      <w:r w:rsidR="00956D5D">
        <w:rPr>
          <w:b/>
        </w:rPr>
        <w:t xml:space="preserve">………... </w:t>
      </w:r>
      <w:r w:rsidRPr="00450576">
        <w:rPr>
          <w:b/>
        </w:rPr>
        <w:t>/proszę wpisać dokładny adres/</w:t>
      </w:r>
    </w:p>
    <w:p w:rsidR="00655B67" w:rsidRPr="00450576" w:rsidRDefault="00655B67" w:rsidP="00655B67">
      <w:pPr>
        <w:widowControl w:val="0"/>
        <w:rPr>
          <w:b/>
        </w:rPr>
      </w:pPr>
    </w:p>
    <w:p w:rsidR="00655B67" w:rsidRDefault="00655B67" w:rsidP="00450576">
      <w:pPr>
        <w:tabs>
          <w:tab w:val="left" w:pos="5040"/>
        </w:tabs>
        <w:rPr>
          <w:b/>
        </w:rPr>
      </w:pPr>
      <w:r w:rsidRPr="00450576">
        <w:rPr>
          <w:b/>
        </w:rPr>
        <w:t xml:space="preserve">Termin realizacji umowy:  zgodnie z Ogłoszeniem o zamówieniu.  </w:t>
      </w:r>
    </w:p>
    <w:p w:rsidR="00450576" w:rsidRPr="00450576" w:rsidRDefault="00450576" w:rsidP="00450576">
      <w:pPr>
        <w:tabs>
          <w:tab w:val="left" w:pos="5040"/>
        </w:tabs>
        <w:rPr>
          <w:b/>
        </w:rPr>
      </w:pPr>
    </w:p>
    <w:p w:rsidR="00655B67" w:rsidRDefault="00655B67" w:rsidP="00655B67">
      <w:pPr>
        <w:widowControl w:val="0"/>
        <w:jc w:val="both"/>
      </w:pPr>
      <w:r w:rsidRPr="00450576">
        <w:rPr>
          <w:b/>
        </w:rPr>
        <w:t xml:space="preserve">Termin płatności: </w:t>
      </w:r>
      <w:r w:rsidRPr="00450576">
        <w:t xml:space="preserve">przelewem w ciągu </w:t>
      </w:r>
      <w:r w:rsidR="00450576">
        <w:t>14</w:t>
      </w:r>
      <w:r w:rsidRPr="00450576">
        <w:t xml:space="preserve"> dni od daty otrzymania faktury  przez  Zamawiającego.</w:t>
      </w:r>
    </w:p>
    <w:p w:rsidR="00450576" w:rsidRDefault="00450576" w:rsidP="00655B67">
      <w:pPr>
        <w:widowControl w:val="0"/>
        <w:jc w:val="both"/>
      </w:pPr>
    </w:p>
    <w:p w:rsidR="00450576" w:rsidRPr="00450576" w:rsidRDefault="00450576" w:rsidP="00450576">
      <w:pPr>
        <w:spacing w:after="120"/>
        <w:jc w:val="both"/>
        <w:rPr>
          <w:b/>
        </w:rPr>
      </w:pPr>
      <w:r w:rsidRPr="00450576">
        <w:t xml:space="preserve">Oświadczamy, że zgodnie z ustawą z dnia 6 marca 2018 r. Prawo przedsiębiorców należymy do małych lub średnich przedsiębiorców: </w:t>
      </w:r>
      <w:r w:rsidRPr="00450576">
        <w:rPr>
          <w:b/>
        </w:rPr>
        <w:t>TAK/NIE*</w:t>
      </w:r>
    </w:p>
    <w:p w:rsidR="00450576" w:rsidRPr="00450576" w:rsidRDefault="00450576" w:rsidP="00655B67">
      <w:pPr>
        <w:widowControl w:val="0"/>
        <w:jc w:val="both"/>
        <w:rPr>
          <w:b/>
        </w:rPr>
      </w:pPr>
    </w:p>
    <w:p w:rsidR="00655B67" w:rsidRPr="00450576" w:rsidRDefault="00655B67" w:rsidP="00655B67">
      <w:pPr>
        <w:jc w:val="both"/>
        <w:rPr>
          <w:rFonts w:eastAsia="Calibri"/>
        </w:rPr>
      </w:pPr>
      <w:r w:rsidRPr="00450576">
        <w:rPr>
          <w:rFonts w:eastAsia="Calibri"/>
          <w:b/>
          <w:color w:val="000000"/>
          <w:u w:val="single"/>
        </w:rPr>
        <w:t>Oświadczam, że</w:t>
      </w:r>
      <w:r w:rsidRPr="00450576">
        <w:rPr>
          <w:rFonts w:eastAsia="Calibri"/>
          <w:color w:val="000000"/>
        </w:rPr>
        <w:t xml:space="preserve"> wypełniłem obowiązki informacyjne przewidziane w art. 13 lub art. 14 RODO</w:t>
      </w:r>
      <w:r w:rsidRPr="00450576">
        <w:rPr>
          <w:rFonts w:eastAsia="Calibri"/>
          <w:vertAlign w:val="superscript"/>
        </w:rPr>
        <w:t>1</w:t>
      </w:r>
      <w:r w:rsidRPr="00450576">
        <w:rPr>
          <w:rFonts w:eastAsia="Calibri"/>
          <w:color w:val="000000"/>
        </w:rPr>
        <w:t xml:space="preserve"> wobec osób fizycznych, </w:t>
      </w:r>
      <w:r w:rsidRPr="00450576">
        <w:rPr>
          <w:rFonts w:eastAsia="Calibri"/>
        </w:rPr>
        <w:t>od których dane osobowe bezpośrednio lub pośrednio pozyskałem</w:t>
      </w:r>
      <w:r w:rsidRPr="00450576">
        <w:rPr>
          <w:rFonts w:eastAsia="Calibri"/>
          <w:color w:val="000000"/>
        </w:rPr>
        <w:t xml:space="preserve"> w celu ubiegania się o udzielenie zamówienia publicznego w niniejszym postępowaniu</w:t>
      </w:r>
      <w:r w:rsidRPr="00450576">
        <w:rPr>
          <w:rFonts w:eastAsia="Calibri"/>
          <w:vertAlign w:val="superscript"/>
        </w:rPr>
        <w:t>2</w:t>
      </w:r>
    </w:p>
    <w:p w:rsidR="00655B67" w:rsidRPr="00450576" w:rsidRDefault="00655B67" w:rsidP="00655B67">
      <w:pPr>
        <w:jc w:val="both"/>
      </w:pPr>
    </w:p>
    <w:p w:rsidR="00AE35EF" w:rsidRDefault="00AE35EF" w:rsidP="00655B67">
      <w:pPr>
        <w:jc w:val="both"/>
        <w:rPr>
          <w:sz w:val="18"/>
          <w:szCs w:val="18"/>
        </w:rPr>
      </w:pPr>
    </w:p>
    <w:p w:rsidR="00AE35EF" w:rsidRDefault="00AE35EF" w:rsidP="00655B67">
      <w:pPr>
        <w:jc w:val="both"/>
        <w:rPr>
          <w:sz w:val="18"/>
          <w:szCs w:val="18"/>
        </w:rPr>
      </w:pPr>
    </w:p>
    <w:p w:rsidR="00AE35EF" w:rsidRDefault="00AE35EF" w:rsidP="00655B67">
      <w:pPr>
        <w:jc w:val="both"/>
        <w:rPr>
          <w:sz w:val="18"/>
          <w:szCs w:val="18"/>
        </w:rPr>
      </w:pPr>
    </w:p>
    <w:p w:rsidR="00AE35EF" w:rsidRPr="001A7804" w:rsidRDefault="00AE35EF" w:rsidP="00655B67">
      <w:pPr>
        <w:jc w:val="both"/>
        <w:rPr>
          <w:sz w:val="18"/>
          <w:szCs w:val="18"/>
        </w:rPr>
      </w:pPr>
    </w:p>
    <w:p w:rsidR="00655B67" w:rsidRPr="001A7804" w:rsidRDefault="00655B67" w:rsidP="00655B67">
      <w:pPr>
        <w:tabs>
          <w:tab w:val="left" w:pos="426"/>
        </w:tabs>
        <w:jc w:val="both"/>
        <w:rPr>
          <w:sz w:val="22"/>
          <w:szCs w:val="22"/>
        </w:rPr>
      </w:pPr>
    </w:p>
    <w:p w:rsidR="00655B67" w:rsidRPr="001A7804" w:rsidRDefault="00655B67" w:rsidP="00655B67">
      <w:pPr>
        <w:tabs>
          <w:tab w:val="left" w:pos="426"/>
        </w:tabs>
        <w:ind w:firstLine="708"/>
        <w:jc w:val="both"/>
        <w:rPr>
          <w:sz w:val="16"/>
          <w:szCs w:val="16"/>
        </w:rPr>
      </w:pPr>
    </w:p>
    <w:p w:rsidR="00655B67" w:rsidRPr="001A7804" w:rsidRDefault="00655B67" w:rsidP="00655B67">
      <w:pPr>
        <w:tabs>
          <w:tab w:val="left" w:pos="426"/>
        </w:tabs>
        <w:jc w:val="both"/>
        <w:rPr>
          <w:sz w:val="16"/>
          <w:szCs w:val="16"/>
        </w:rPr>
      </w:pPr>
    </w:p>
    <w:p w:rsidR="00655B67" w:rsidRPr="001A7804" w:rsidRDefault="00655B67" w:rsidP="00655B67">
      <w:pPr>
        <w:rPr>
          <w:sz w:val="16"/>
          <w:szCs w:val="16"/>
        </w:rPr>
      </w:pPr>
      <w:r w:rsidRPr="001A7804">
        <w:rPr>
          <w:sz w:val="16"/>
          <w:szCs w:val="16"/>
        </w:rPr>
        <w:t>*niepotrzebne skreślić</w:t>
      </w:r>
    </w:p>
    <w:p w:rsidR="00655B67" w:rsidRDefault="00655B67" w:rsidP="00655B67">
      <w:pPr>
        <w:tabs>
          <w:tab w:val="left" w:pos="426"/>
        </w:tabs>
        <w:jc w:val="both"/>
        <w:rPr>
          <w:b/>
          <w:u w:val="single"/>
        </w:rPr>
      </w:pPr>
    </w:p>
    <w:p w:rsidR="00FD1B49" w:rsidRPr="001A7804" w:rsidRDefault="00FD1B49" w:rsidP="00655B67">
      <w:pPr>
        <w:rPr>
          <w:b/>
          <w:sz w:val="22"/>
          <w:szCs w:val="22"/>
          <w:u w:val="single"/>
        </w:rPr>
      </w:pPr>
    </w:p>
    <w:p w:rsidR="00655B67" w:rsidRPr="001A7804" w:rsidRDefault="00655B67" w:rsidP="00655B67">
      <w:pPr>
        <w:rPr>
          <w:b/>
          <w:sz w:val="22"/>
          <w:szCs w:val="22"/>
          <w:u w:val="single"/>
        </w:rPr>
      </w:pPr>
      <w:r w:rsidRPr="001A7804">
        <w:rPr>
          <w:b/>
          <w:sz w:val="22"/>
          <w:szCs w:val="22"/>
          <w:u w:val="single"/>
        </w:rPr>
        <w:t>Jednocześnie oświadczamy, że:</w:t>
      </w:r>
    </w:p>
    <w:p w:rsidR="00655B67" w:rsidRPr="001A7804" w:rsidRDefault="00655B67" w:rsidP="00655B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A780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655B67" w:rsidRPr="001A7804" w:rsidRDefault="00655B67" w:rsidP="00655B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1A780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1A7804">
        <w:rPr>
          <w:sz w:val="22"/>
          <w:szCs w:val="22"/>
          <w:lang w:eastAsia="ar-SA"/>
        </w:rPr>
        <w:t>zamawiającego</w:t>
      </w:r>
      <w:r w:rsidRPr="001A7804">
        <w:rPr>
          <w:sz w:val="22"/>
          <w:szCs w:val="22"/>
        </w:rPr>
        <w:t xml:space="preserve"> i nie wnosimy do nich żadnych zastrzeżeń.</w:t>
      </w:r>
    </w:p>
    <w:p w:rsidR="00655B67" w:rsidRPr="001A7804" w:rsidRDefault="00655B67" w:rsidP="00655B6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655B67" w:rsidRPr="001A7804" w:rsidTr="008634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 xml:space="preserve">Opis części zamówienia, którą wykonawca </w:t>
            </w:r>
          </w:p>
          <w:p w:rsidR="00655B67" w:rsidRPr="001A7804" w:rsidRDefault="00655B67" w:rsidP="008634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Nazwa podwykonawcy</w:t>
            </w:r>
          </w:p>
          <w:p w:rsidR="00655B67" w:rsidRPr="001A7804" w:rsidRDefault="00655B67" w:rsidP="008634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(o ile jest znana)</w:t>
            </w:r>
          </w:p>
        </w:tc>
      </w:tr>
      <w:tr w:rsidR="00655B67" w:rsidRPr="001A7804" w:rsidTr="008634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55B67" w:rsidRPr="001A7804" w:rsidTr="008634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55B67" w:rsidRPr="001A7804" w:rsidRDefault="00655B67" w:rsidP="00655B67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Upoważnionymi do reprezentowania naszej firmy są następujące osoby:</w:t>
      </w:r>
    </w:p>
    <w:p w:rsidR="00655B67" w:rsidRPr="001A7804" w:rsidRDefault="00655B67" w:rsidP="00655B67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Wzór podpisu</w:t>
      </w:r>
    </w:p>
    <w:p w:rsidR="00655B67" w:rsidRPr="001A7804" w:rsidRDefault="00655B67" w:rsidP="00655B6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655B67" w:rsidRPr="001A7804" w:rsidRDefault="00655B67" w:rsidP="00655B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1A780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1A7804">
        <w:rPr>
          <w:sz w:val="18"/>
          <w:szCs w:val="18"/>
        </w:rPr>
        <w:tab/>
      </w:r>
      <w:r w:rsidRPr="001A7804">
        <w:rPr>
          <w:sz w:val="18"/>
          <w:szCs w:val="18"/>
        </w:rPr>
        <w:tab/>
        <w:t xml:space="preserve"> ........................................</w:t>
      </w:r>
    </w:p>
    <w:p w:rsidR="00655B67" w:rsidRPr="001A7804" w:rsidRDefault="00655B67" w:rsidP="00655B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5B67" w:rsidRPr="001A7804" w:rsidRDefault="00655B67" w:rsidP="00655B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1A780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1A7804">
        <w:rPr>
          <w:sz w:val="18"/>
          <w:szCs w:val="18"/>
        </w:rPr>
        <w:tab/>
      </w:r>
      <w:r w:rsidRPr="001A7804">
        <w:rPr>
          <w:sz w:val="18"/>
          <w:szCs w:val="18"/>
        </w:rPr>
        <w:tab/>
        <w:t xml:space="preserve"> ........................................</w:t>
      </w:r>
    </w:p>
    <w:p w:rsidR="00655B67" w:rsidRPr="001A7804" w:rsidRDefault="00655B67" w:rsidP="00655B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5B67" w:rsidRPr="001A7804" w:rsidRDefault="00655B67" w:rsidP="00655B67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upoważnienie dla powyżej wskazanych osób wynika z następującego (</w:t>
      </w:r>
      <w:proofErr w:type="spellStart"/>
      <w:r w:rsidRPr="001A7804">
        <w:rPr>
          <w:sz w:val="22"/>
          <w:szCs w:val="22"/>
        </w:rPr>
        <w:t>ych</w:t>
      </w:r>
      <w:proofErr w:type="spellEnd"/>
      <w:r w:rsidRPr="001A7804">
        <w:rPr>
          <w:sz w:val="22"/>
          <w:szCs w:val="22"/>
        </w:rPr>
        <w:t>) dokumentu(ów)</w:t>
      </w:r>
    </w:p>
    <w:p w:rsidR="00655B67" w:rsidRPr="001A7804" w:rsidRDefault="00655B67" w:rsidP="00655B67">
      <w:p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655B67" w:rsidRPr="001A7804" w:rsidRDefault="00655B67" w:rsidP="00655B67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załącznikami do niniejszej oferty są:</w:t>
      </w:r>
    </w:p>
    <w:p w:rsidR="00655B67" w:rsidRPr="001A7804" w:rsidRDefault="00655B67" w:rsidP="00655B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………………………………………………………………………………………….</w:t>
      </w:r>
    </w:p>
    <w:p w:rsidR="00655B67" w:rsidRPr="001A7804" w:rsidRDefault="00655B67" w:rsidP="00655B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……………………………………………..……………………………………………</w:t>
      </w:r>
    </w:p>
    <w:p w:rsidR="00655B67" w:rsidRPr="001A7804" w:rsidRDefault="00655B67" w:rsidP="00655B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55B67" w:rsidRPr="001A7804" w:rsidRDefault="00655B67" w:rsidP="00655B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………………………………………………………………………………………….</w:t>
      </w:r>
    </w:p>
    <w:p w:rsidR="00655B67" w:rsidRPr="001A7804" w:rsidRDefault="00655B67" w:rsidP="00655B67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oferta zawiera ………………… kolejno ponumerowanych stron.</w:t>
      </w:r>
    </w:p>
    <w:p w:rsidR="00655B67" w:rsidRPr="001A7804" w:rsidRDefault="00655B67" w:rsidP="00655B67">
      <w:pPr>
        <w:jc w:val="both"/>
        <w:rPr>
          <w:sz w:val="18"/>
          <w:szCs w:val="18"/>
        </w:rPr>
      </w:pPr>
    </w:p>
    <w:p w:rsidR="00655B67" w:rsidRPr="001A7804" w:rsidRDefault="00655B67" w:rsidP="00655B67">
      <w:pPr>
        <w:jc w:val="both"/>
        <w:rPr>
          <w:sz w:val="18"/>
          <w:szCs w:val="18"/>
        </w:rPr>
      </w:pPr>
      <w:r w:rsidRPr="001A7804">
        <w:rPr>
          <w:sz w:val="18"/>
          <w:szCs w:val="18"/>
        </w:rPr>
        <w:t>Miejscowość, ……………………., dnia …………………………… r.</w:t>
      </w:r>
    </w:p>
    <w:p w:rsidR="00655B67" w:rsidRPr="001A7804" w:rsidRDefault="00655B67" w:rsidP="00655B67">
      <w:pPr>
        <w:jc w:val="both"/>
        <w:rPr>
          <w:sz w:val="18"/>
          <w:szCs w:val="18"/>
        </w:rPr>
      </w:pPr>
    </w:p>
    <w:p w:rsidR="00655B67" w:rsidRPr="001A7804" w:rsidRDefault="00655B67" w:rsidP="00655B67">
      <w:pPr>
        <w:jc w:val="both"/>
        <w:rPr>
          <w:sz w:val="18"/>
          <w:szCs w:val="18"/>
        </w:rPr>
      </w:pPr>
    </w:p>
    <w:p w:rsidR="00655B67" w:rsidRPr="001A7804" w:rsidRDefault="00655B67" w:rsidP="00655B67">
      <w:pPr>
        <w:tabs>
          <w:tab w:val="left" w:pos="5040"/>
        </w:tabs>
        <w:ind w:left="708"/>
      </w:pPr>
      <w:r w:rsidRPr="001A7804">
        <w:tab/>
        <w:t>………………………………………….</w:t>
      </w:r>
    </w:p>
    <w:p w:rsidR="00655B67" w:rsidRPr="001A7804" w:rsidRDefault="00655B67" w:rsidP="00655B67">
      <w:pPr>
        <w:tabs>
          <w:tab w:val="left" w:pos="5040"/>
        </w:tabs>
        <w:ind w:left="708"/>
        <w:rPr>
          <w:sz w:val="20"/>
          <w:szCs w:val="20"/>
        </w:rPr>
      </w:pPr>
      <w:r w:rsidRPr="001A7804">
        <w:tab/>
      </w:r>
      <w:r w:rsidRPr="001A7804">
        <w:rPr>
          <w:sz w:val="20"/>
          <w:szCs w:val="20"/>
        </w:rPr>
        <w:t>podpis osoby/osób upoważnionej/upoważnionych</w:t>
      </w:r>
    </w:p>
    <w:p w:rsidR="00655B67" w:rsidRPr="001A7804" w:rsidRDefault="00655B67" w:rsidP="00655B67">
      <w:pPr>
        <w:jc w:val="right"/>
      </w:pPr>
      <w:r w:rsidRPr="001A7804">
        <w:rPr>
          <w:sz w:val="20"/>
          <w:szCs w:val="20"/>
        </w:rPr>
        <w:t>do reprezentowania Wykonawcy</w:t>
      </w:r>
    </w:p>
    <w:p w:rsidR="00655B67" w:rsidRPr="001A7804" w:rsidRDefault="00655B67" w:rsidP="00655B67">
      <w:pPr>
        <w:rPr>
          <w:sz w:val="22"/>
          <w:szCs w:val="22"/>
        </w:rPr>
      </w:pPr>
    </w:p>
    <w:p w:rsidR="00655B67" w:rsidRPr="00CB2252" w:rsidRDefault="00655B67" w:rsidP="00655B67">
      <w:pPr>
        <w:rPr>
          <w:b/>
          <w:sz w:val="22"/>
          <w:szCs w:val="22"/>
          <w:u w:val="single"/>
        </w:rPr>
      </w:pPr>
      <w:r w:rsidRPr="001A7804">
        <w:rPr>
          <w:sz w:val="22"/>
          <w:szCs w:val="22"/>
        </w:rPr>
        <w:t>**Jeżeli dotyczy</w:t>
      </w:r>
    </w:p>
    <w:p w:rsidR="00655B67" w:rsidRPr="002F5A75" w:rsidRDefault="00655B67" w:rsidP="00655B67"/>
    <w:p w:rsidR="00FE545C" w:rsidRPr="00655B67" w:rsidRDefault="00FE545C" w:rsidP="00655B67"/>
    <w:sectPr w:rsidR="00FE545C" w:rsidRPr="00655B6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F13" w:rsidRDefault="00D06F13">
      <w:r>
        <w:separator/>
      </w:r>
    </w:p>
  </w:endnote>
  <w:endnote w:type="continuationSeparator" w:id="0">
    <w:p w:rsidR="00D06F13" w:rsidRDefault="00D0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F13" w:rsidRDefault="00D06F13">
      <w:r>
        <w:separator/>
      </w:r>
    </w:p>
  </w:footnote>
  <w:footnote w:type="continuationSeparator" w:id="0">
    <w:p w:rsidR="00D06F13" w:rsidRDefault="00D06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655B67" w:rsidRDefault="00450576" w:rsidP="00655B67">
    <w:pPr>
      <w:pStyle w:val="Nagwek"/>
    </w:pPr>
    <w:r w:rsidRPr="00D01A54">
      <w:rPr>
        <w:noProof/>
        <w:color w:val="000000"/>
      </w:rPr>
      <w:drawing>
        <wp:inline distT="0" distB="0" distL="0" distR="0">
          <wp:extent cx="5759450" cy="73165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16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6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25B4"/>
    <w:rsid w:val="003867C7"/>
    <w:rsid w:val="00450576"/>
    <w:rsid w:val="004B7300"/>
    <w:rsid w:val="004C6753"/>
    <w:rsid w:val="005753CD"/>
    <w:rsid w:val="00595C87"/>
    <w:rsid w:val="005A1B0A"/>
    <w:rsid w:val="005D2C65"/>
    <w:rsid w:val="005E6D94"/>
    <w:rsid w:val="0063384F"/>
    <w:rsid w:val="00643C6F"/>
    <w:rsid w:val="00646202"/>
    <w:rsid w:val="0065290F"/>
    <w:rsid w:val="00655B67"/>
    <w:rsid w:val="00666C37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49CA"/>
    <w:rsid w:val="00956D5D"/>
    <w:rsid w:val="00970FE4"/>
    <w:rsid w:val="00A0022B"/>
    <w:rsid w:val="00A346FE"/>
    <w:rsid w:val="00A47B4D"/>
    <w:rsid w:val="00A83018"/>
    <w:rsid w:val="00AC2691"/>
    <w:rsid w:val="00AE35EF"/>
    <w:rsid w:val="00B13658"/>
    <w:rsid w:val="00B31666"/>
    <w:rsid w:val="00B774DC"/>
    <w:rsid w:val="00C969A6"/>
    <w:rsid w:val="00CA7D36"/>
    <w:rsid w:val="00D06F13"/>
    <w:rsid w:val="00D24208"/>
    <w:rsid w:val="00D60C38"/>
    <w:rsid w:val="00D66893"/>
    <w:rsid w:val="00D90ACB"/>
    <w:rsid w:val="00DB0F33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1B4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44D5F1"/>
  <w15:docId w15:val="{8623FE11-D1F9-4BBC-97A0-FEC28A5D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5B6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655B67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5EA74-778F-4C2B-9C2B-01E896E4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3</cp:revision>
  <cp:lastPrinted>2019-04-12T10:09:00Z</cp:lastPrinted>
  <dcterms:created xsi:type="dcterms:W3CDTF">2019-04-12T10:04:00Z</dcterms:created>
  <dcterms:modified xsi:type="dcterms:W3CDTF">2019-04-12T10:09:00Z</dcterms:modified>
</cp:coreProperties>
</file>