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CE" w:rsidRPr="00643C6F" w:rsidRDefault="008F4FCE" w:rsidP="008F4FCE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8F4FCE" w:rsidRDefault="008F4FCE" w:rsidP="008F4FC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F4FCE" w:rsidRDefault="008F4FCE" w:rsidP="008F4FC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8F4FCE" w:rsidRDefault="008F4FCE" w:rsidP="008F4FC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F4FCE" w:rsidRDefault="008F4FCE" w:rsidP="008F4FCE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8F4FCE" w:rsidRDefault="008F4FCE" w:rsidP="008F4FCE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8F4FCE" w:rsidRDefault="008F4FCE" w:rsidP="008F4FCE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8F4FCE" w:rsidRPr="00166B77" w:rsidRDefault="008F4FCE" w:rsidP="008F4FCE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8F4FCE" w:rsidRDefault="008F4FCE" w:rsidP="008F4FCE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8F4FCE" w:rsidRDefault="008F4FCE" w:rsidP="008F4FCE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8F4FCE" w:rsidRDefault="008F4FCE" w:rsidP="008F4FCE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8F4FCE" w:rsidRDefault="008F4FCE" w:rsidP="008F4FCE">
      <w:pPr>
        <w:spacing w:line="360" w:lineRule="auto"/>
      </w:pPr>
      <w:r>
        <w:t>Do: Nazwa i siedziba Zamawiającego:</w:t>
      </w:r>
    </w:p>
    <w:p w:rsidR="008F4FCE" w:rsidRPr="00AE24FC" w:rsidRDefault="008F4FCE" w:rsidP="008F4FCE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8F4FCE" w:rsidRPr="00AE24FC" w:rsidRDefault="008F4FCE" w:rsidP="008F4FCE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8F4FCE" w:rsidRDefault="008F4FCE" w:rsidP="008F4FCE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8F4FCE" w:rsidRDefault="008F4FCE" w:rsidP="008F4FCE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8F4FCE" w:rsidRDefault="008F4FCE" w:rsidP="008F4FCE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8F4FCE" w:rsidRDefault="008F4FCE" w:rsidP="008F4FCE">
      <w:pPr>
        <w:ind w:firstLine="3969"/>
        <w:rPr>
          <w:b/>
        </w:rPr>
      </w:pPr>
    </w:p>
    <w:p w:rsidR="008F4FCE" w:rsidRPr="00991426" w:rsidRDefault="008F4FCE" w:rsidP="008F4FCE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="00D85EE3" w:rsidRPr="00D85EE3">
        <w:rPr>
          <w:b/>
          <w:sz w:val="22"/>
          <w:szCs w:val="22"/>
        </w:rPr>
        <w:t xml:space="preserve">Dostawa rocznej specjalistycznej ogólnouczelnianej licencji NI </w:t>
      </w:r>
      <w:proofErr w:type="spellStart"/>
      <w:r w:rsidR="00D85EE3" w:rsidRPr="00D85EE3">
        <w:rPr>
          <w:b/>
          <w:sz w:val="22"/>
          <w:szCs w:val="22"/>
        </w:rPr>
        <w:t>Academ</w:t>
      </w:r>
      <w:r w:rsidR="00D4411E">
        <w:rPr>
          <w:b/>
          <w:sz w:val="22"/>
          <w:szCs w:val="22"/>
        </w:rPr>
        <w:t>i</w:t>
      </w:r>
      <w:r w:rsidR="00D85EE3" w:rsidRPr="00D85EE3">
        <w:rPr>
          <w:b/>
          <w:sz w:val="22"/>
          <w:szCs w:val="22"/>
        </w:rPr>
        <w:t>c</w:t>
      </w:r>
      <w:proofErr w:type="spellEnd"/>
      <w:r w:rsidR="00D85EE3" w:rsidRPr="00D85EE3">
        <w:rPr>
          <w:b/>
          <w:sz w:val="22"/>
          <w:szCs w:val="22"/>
        </w:rPr>
        <w:t xml:space="preserve"> Site License lub równoważnej dla jednostek AGH.</w:t>
      </w:r>
      <w:r>
        <w:rPr>
          <w:b/>
          <w:sz w:val="22"/>
          <w:szCs w:val="22"/>
        </w:rPr>
        <w:t>, nr sprawy KC-zp.272-</w:t>
      </w:r>
      <w:r w:rsidR="00D85EE3">
        <w:rPr>
          <w:b/>
          <w:sz w:val="22"/>
          <w:szCs w:val="22"/>
        </w:rPr>
        <w:t>223</w:t>
      </w:r>
      <w:r>
        <w:rPr>
          <w:b/>
          <w:sz w:val="22"/>
          <w:szCs w:val="22"/>
        </w:rPr>
        <w:t>/19,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F4FCE" w:rsidRPr="00991426" w:rsidRDefault="008F4FCE" w:rsidP="008F4FCE">
      <w:pPr>
        <w:tabs>
          <w:tab w:val="right" w:pos="9000"/>
        </w:tabs>
        <w:rPr>
          <w:sz w:val="22"/>
          <w:szCs w:val="22"/>
        </w:rPr>
      </w:pPr>
    </w:p>
    <w:p w:rsidR="008F4FCE" w:rsidRPr="00991426" w:rsidRDefault="008F4FCE" w:rsidP="008F4F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8F4FCE" w:rsidRPr="00991426" w:rsidRDefault="008F4FCE" w:rsidP="008F4FC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F4FCE" w:rsidRPr="00991426" w:rsidRDefault="008F4FCE" w:rsidP="008F4F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8F4FCE" w:rsidRPr="00FB1B4F" w:rsidRDefault="008F4FCE" w:rsidP="008F4FCE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F4FCE" w:rsidRPr="00D76E6E" w:rsidRDefault="008F4FCE" w:rsidP="008F4FC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F4FCE" w:rsidRDefault="008F4FCE" w:rsidP="008F4FCE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8F4FCE" w:rsidRDefault="008F4FCE" w:rsidP="008F4FC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</w:t>
      </w:r>
      <w:r w:rsidR="00113176">
        <w:rPr>
          <w:sz w:val="22"/>
          <w:szCs w:val="22"/>
        </w:rPr>
        <w:t>oferowanego oprogramowania</w:t>
      </w:r>
      <w:r>
        <w:rPr>
          <w:sz w:val="22"/>
          <w:szCs w:val="22"/>
        </w:rPr>
        <w:t>: ……………………………………………</w:t>
      </w:r>
    </w:p>
    <w:p w:rsidR="008F4FCE" w:rsidRPr="0015479A" w:rsidRDefault="008F4FCE" w:rsidP="008F4FCE">
      <w:pPr>
        <w:pStyle w:val="Tekstpodstawowy"/>
        <w:rPr>
          <w:sz w:val="20"/>
          <w:szCs w:val="20"/>
        </w:rPr>
      </w:pPr>
      <w:r w:rsidRPr="0015479A">
        <w:rPr>
          <w:sz w:val="20"/>
          <w:szCs w:val="20"/>
        </w:rPr>
        <w:t xml:space="preserve">Okres udzielonej gwarancji </w:t>
      </w:r>
      <w:r w:rsidR="0000731A">
        <w:rPr>
          <w:sz w:val="20"/>
          <w:szCs w:val="20"/>
        </w:rPr>
        <w:t>na nośnik opr</w:t>
      </w:r>
      <w:bookmarkStart w:id="0" w:name="_GoBack"/>
      <w:bookmarkEnd w:id="0"/>
      <w:r w:rsidR="0000731A">
        <w:rPr>
          <w:sz w:val="20"/>
          <w:szCs w:val="20"/>
        </w:rPr>
        <w:t xml:space="preserve">ogramowania </w:t>
      </w:r>
      <w:r w:rsidRPr="0015479A">
        <w:rPr>
          <w:sz w:val="20"/>
          <w:szCs w:val="20"/>
        </w:rPr>
        <w:t xml:space="preserve">wynosi: </w:t>
      </w:r>
      <w:r w:rsidR="0000731A">
        <w:rPr>
          <w:sz w:val="20"/>
          <w:szCs w:val="20"/>
        </w:rPr>
        <w:t>90 dni</w:t>
      </w:r>
      <w:r w:rsidRPr="0015479A">
        <w:rPr>
          <w:sz w:val="20"/>
          <w:szCs w:val="20"/>
        </w:rPr>
        <w:t>.</w:t>
      </w:r>
    </w:p>
    <w:p w:rsidR="00113176" w:rsidRPr="006460CF" w:rsidRDefault="00113176" w:rsidP="00113176">
      <w:pPr>
        <w:tabs>
          <w:tab w:val="left" w:pos="426"/>
        </w:tabs>
        <w:jc w:val="both"/>
        <w:rPr>
          <w:b/>
          <w:sz w:val="20"/>
          <w:szCs w:val="20"/>
        </w:rPr>
      </w:pPr>
      <w:r w:rsidRPr="006460CF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6460CF">
        <w:rPr>
          <w:b/>
          <w:sz w:val="20"/>
          <w:szCs w:val="20"/>
        </w:rPr>
        <w:t xml:space="preserve"> TAK/NIE</w:t>
      </w:r>
    </w:p>
    <w:p w:rsidR="008F4FCE" w:rsidRDefault="008F4FCE" w:rsidP="008F4FCE">
      <w:pPr>
        <w:widowControl w:val="0"/>
        <w:ind w:right="1"/>
        <w:jc w:val="both"/>
        <w:rPr>
          <w:b/>
          <w:sz w:val="22"/>
          <w:szCs w:val="22"/>
        </w:rPr>
      </w:pPr>
    </w:p>
    <w:p w:rsidR="008F4FCE" w:rsidRPr="00815644" w:rsidRDefault="008F4FCE" w:rsidP="008F4FCE">
      <w:pPr>
        <w:widowControl w:val="0"/>
        <w:ind w:right="1"/>
        <w:jc w:val="both"/>
        <w:rPr>
          <w:b/>
          <w:sz w:val="18"/>
          <w:szCs w:val="18"/>
        </w:rPr>
      </w:pPr>
      <w:r>
        <w:rPr>
          <w:b/>
          <w:sz w:val="22"/>
          <w:szCs w:val="22"/>
        </w:rPr>
        <w:t>Termin realizacji zamówienia</w:t>
      </w:r>
      <w:r w:rsidR="00113176">
        <w:rPr>
          <w:b/>
          <w:sz w:val="22"/>
          <w:szCs w:val="22"/>
        </w:rPr>
        <w:t xml:space="preserve"> </w:t>
      </w:r>
      <w:r w:rsidR="00113176">
        <w:rPr>
          <w:sz w:val="22"/>
          <w:szCs w:val="22"/>
        </w:rPr>
        <w:t>(Kryterium oceny zgodnie z pkt 15.2.2 SIWZ)</w:t>
      </w:r>
      <w:r w:rsidRPr="00D76E6E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 dni od daty podpisania umowy</w:t>
      </w:r>
    </w:p>
    <w:p w:rsidR="008F4FCE" w:rsidRDefault="008F4FCE" w:rsidP="008F4FCE">
      <w:pPr>
        <w:jc w:val="both"/>
        <w:rPr>
          <w:sz w:val="18"/>
          <w:szCs w:val="18"/>
        </w:rPr>
      </w:pPr>
    </w:p>
    <w:p w:rsidR="008F4FCE" w:rsidRDefault="008F4FCE" w:rsidP="008F4FCE">
      <w:pPr>
        <w:jc w:val="both"/>
        <w:rPr>
          <w:sz w:val="18"/>
          <w:szCs w:val="18"/>
        </w:rPr>
      </w:pPr>
    </w:p>
    <w:p w:rsidR="008F4FCE" w:rsidRDefault="008F4FCE" w:rsidP="008F4FCE">
      <w:pPr>
        <w:jc w:val="both"/>
        <w:rPr>
          <w:sz w:val="18"/>
          <w:szCs w:val="18"/>
        </w:rPr>
      </w:pPr>
    </w:p>
    <w:p w:rsidR="008F4FCE" w:rsidRDefault="008F4FCE" w:rsidP="008F4FC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8F4FCE" w:rsidRDefault="008F4FCE" w:rsidP="008F4FCE">
      <w:pPr>
        <w:spacing w:line="360" w:lineRule="auto"/>
        <w:jc w:val="both"/>
        <w:rPr>
          <w:sz w:val="18"/>
          <w:szCs w:val="18"/>
        </w:rPr>
      </w:pPr>
    </w:p>
    <w:p w:rsidR="008F4FCE" w:rsidRDefault="008F4FCE" w:rsidP="008F4FC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F4FCE" w:rsidRDefault="008F4FCE" w:rsidP="008F4FC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F4FCE" w:rsidRDefault="008F4FCE" w:rsidP="008F4FCE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8F4FCE" w:rsidRDefault="008F4FCE" w:rsidP="008F4FC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8F4FCE" w:rsidRDefault="008F4FCE" w:rsidP="008F4FC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8F4FCE" w:rsidRDefault="008F4FCE" w:rsidP="008F4FCE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8F4FCE" w:rsidRDefault="008F4FCE" w:rsidP="008F4F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8F4FCE" w:rsidTr="009D56F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4FCE" w:rsidRDefault="008F4FCE" w:rsidP="009D56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4FCE" w:rsidRDefault="008F4FCE" w:rsidP="009D56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F4FCE" w:rsidRDefault="008F4FCE" w:rsidP="009D56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4FCE" w:rsidRDefault="008F4FCE" w:rsidP="009D56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8F4FCE" w:rsidRDefault="008F4FCE" w:rsidP="009D56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8F4FCE" w:rsidTr="009D56F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F4FCE" w:rsidTr="009D56F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F4FCE" w:rsidTr="009D56F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4FCE" w:rsidRDefault="008F4FCE" w:rsidP="009D56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8F4FCE" w:rsidRDefault="008F4FCE" w:rsidP="008F4FCE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8F4FCE" w:rsidRPr="00DA3CDE" w:rsidRDefault="008F4FCE" w:rsidP="008F4FCE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8F4FCE" w:rsidRDefault="008F4FCE" w:rsidP="008F4FCE">
      <w:pPr>
        <w:ind w:left="357"/>
        <w:jc w:val="both"/>
        <w:rPr>
          <w:sz w:val="22"/>
          <w:szCs w:val="22"/>
        </w:rPr>
      </w:pPr>
    </w:p>
    <w:p w:rsidR="008F4FCE" w:rsidRDefault="008F4FCE" w:rsidP="008F4FCE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F4FCE" w:rsidRDefault="008F4FCE" w:rsidP="008F4FCE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8F4FCE" w:rsidRDefault="008F4FCE" w:rsidP="008F4FC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8F4FCE" w:rsidRDefault="008F4FCE" w:rsidP="008F4FC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8F4FCE" w:rsidRDefault="008F4FCE" w:rsidP="008F4FC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F4FCE" w:rsidRDefault="008F4FCE" w:rsidP="008F4FC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8F4FCE" w:rsidRDefault="008F4FCE" w:rsidP="008F4FC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F4FCE" w:rsidRDefault="008F4FCE" w:rsidP="008F4F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F4FCE" w:rsidRDefault="008F4FCE" w:rsidP="008F4FC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F4FCE" w:rsidRDefault="008F4FCE" w:rsidP="008F4F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F4FCE" w:rsidRDefault="008F4FCE" w:rsidP="008F4FC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F4FCE" w:rsidRDefault="008F4FCE" w:rsidP="008F4FC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F4FCE" w:rsidRDefault="008F4FCE" w:rsidP="008F4FC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F4FCE" w:rsidRDefault="008F4FCE" w:rsidP="008F4FC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F4FCE" w:rsidRDefault="008F4FCE" w:rsidP="008F4FC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F4FCE" w:rsidRDefault="008F4FCE" w:rsidP="008F4FC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F4FCE" w:rsidRDefault="008F4FCE" w:rsidP="008F4F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8F4FCE" w:rsidRDefault="008F4FCE" w:rsidP="008F4FCE">
      <w:pPr>
        <w:jc w:val="both"/>
        <w:rPr>
          <w:sz w:val="22"/>
          <w:szCs w:val="22"/>
        </w:rPr>
      </w:pPr>
    </w:p>
    <w:p w:rsidR="008F4FCE" w:rsidRDefault="008F4FCE" w:rsidP="008F4FC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8F4FCE" w:rsidRDefault="008F4FCE" w:rsidP="008F4FC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F4FCE" w:rsidRDefault="008F4FCE" w:rsidP="008F4FC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F4FCE" w:rsidRDefault="008F4FCE" w:rsidP="008F4FCE">
      <w:pPr>
        <w:jc w:val="right"/>
      </w:pPr>
      <w:r>
        <w:rPr>
          <w:sz w:val="20"/>
          <w:szCs w:val="20"/>
        </w:rPr>
        <w:t>do reprezentowania Wykonawcy</w:t>
      </w:r>
    </w:p>
    <w:p w:rsidR="008F4FCE" w:rsidRDefault="008F4FCE" w:rsidP="008F4FCE">
      <w:pPr>
        <w:rPr>
          <w:sz w:val="22"/>
          <w:szCs w:val="22"/>
        </w:rPr>
      </w:pPr>
    </w:p>
    <w:p w:rsidR="008F4FCE" w:rsidRPr="00DA3CDE" w:rsidRDefault="008F4FCE" w:rsidP="008F4FCE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8F4FCE" w:rsidRPr="00803709" w:rsidRDefault="008F4FCE" w:rsidP="008F4FCE"/>
    <w:p w:rsidR="008F4FCE" w:rsidRPr="00DA3CDE" w:rsidRDefault="008F4FCE" w:rsidP="008F4FC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F4FCE" w:rsidRPr="00DA3CDE" w:rsidRDefault="008F4FCE" w:rsidP="008F4FC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8F4FCE" w:rsidRPr="00770FBC" w:rsidRDefault="008F4FCE" w:rsidP="008F4FCE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F4FCE" w:rsidRPr="007721E2" w:rsidRDefault="008F4FCE" w:rsidP="008F4FCE"/>
    <w:p w:rsidR="00FE545C" w:rsidRPr="00B62A97" w:rsidRDefault="00FE545C" w:rsidP="00B62A97"/>
    <w:sectPr w:rsidR="00FE545C" w:rsidRPr="00B62A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A86" w:rsidRDefault="00512A86">
      <w:r>
        <w:separator/>
      </w:r>
    </w:p>
  </w:endnote>
  <w:endnote w:type="continuationSeparator" w:id="0">
    <w:p w:rsidR="00512A86" w:rsidRDefault="0051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5F" w:rsidRDefault="00BC30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5F" w:rsidRDefault="00BC30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A86" w:rsidRDefault="00512A86">
      <w:r>
        <w:separator/>
      </w:r>
    </w:p>
  </w:footnote>
  <w:footnote w:type="continuationSeparator" w:id="0">
    <w:p w:rsidR="00512A86" w:rsidRDefault="00512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5F" w:rsidRDefault="00BC30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5F" w:rsidRDefault="00BC30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A86"/>
    <w:rsid w:val="0000731A"/>
    <w:rsid w:val="00012286"/>
    <w:rsid w:val="00071CCC"/>
    <w:rsid w:val="000B731D"/>
    <w:rsid w:val="000D6134"/>
    <w:rsid w:val="000E09C7"/>
    <w:rsid w:val="000F6589"/>
    <w:rsid w:val="00106636"/>
    <w:rsid w:val="00113176"/>
    <w:rsid w:val="00116EC6"/>
    <w:rsid w:val="001801DD"/>
    <w:rsid w:val="001D4612"/>
    <w:rsid w:val="00207E98"/>
    <w:rsid w:val="002723B0"/>
    <w:rsid w:val="00315A4A"/>
    <w:rsid w:val="004B7300"/>
    <w:rsid w:val="004C6753"/>
    <w:rsid w:val="00512A8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4FCE"/>
    <w:rsid w:val="00970FE4"/>
    <w:rsid w:val="00A0022B"/>
    <w:rsid w:val="00A346FE"/>
    <w:rsid w:val="00A47B4D"/>
    <w:rsid w:val="00A83018"/>
    <w:rsid w:val="00B62A97"/>
    <w:rsid w:val="00B774DC"/>
    <w:rsid w:val="00BC305F"/>
    <w:rsid w:val="00C969A6"/>
    <w:rsid w:val="00CA7D36"/>
    <w:rsid w:val="00D24208"/>
    <w:rsid w:val="00D4411E"/>
    <w:rsid w:val="00D60C38"/>
    <w:rsid w:val="00D66893"/>
    <w:rsid w:val="00D85EE3"/>
    <w:rsid w:val="00D90ACB"/>
    <w:rsid w:val="00DC1500"/>
    <w:rsid w:val="00DC3D7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FC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F4FCE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F94FB-676D-47E2-BE74-AB50C16B9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465</Words>
  <Characters>4311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9</cp:revision>
  <cp:lastPrinted>2019-04-08T12:22:00Z</cp:lastPrinted>
  <dcterms:created xsi:type="dcterms:W3CDTF">2019-04-08T11:18:00Z</dcterms:created>
  <dcterms:modified xsi:type="dcterms:W3CDTF">2019-04-08T12:26:00Z</dcterms:modified>
</cp:coreProperties>
</file>