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D1773" w:rsidRPr="001D177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D1773" w:rsidRPr="001D1773">
        <w:rPr>
          <w:rFonts w:ascii="Times New Roman" w:hAnsi="Times New Roman"/>
          <w:b/>
        </w:rPr>
        <w:t>ZP/D-04/A/19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1773" w:rsidRPr="001D177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1773" w:rsidRPr="001D177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D1773" w:rsidRPr="001D177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1773" w:rsidRPr="001D177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D1773" w:rsidRPr="001D177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D1773" w:rsidRPr="001D1773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D1773" w:rsidRPr="001D1773">
        <w:rPr>
          <w:rFonts w:ascii="Times New Roman" w:hAnsi="Times New Roman"/>
          <w:b/>
        </w:rPr>
        <w:t>Dostawa 7 sztuk kompletów lamp wraz z modułami do projektorów multimedialnych dla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D1773" w:rsidRPr="001D177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D177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D1773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76B" w:rsidRDefault="0076376B" w:rsidP="0038231F">
      <w:pPr>
        <w:spacing w:after="0" w:line="240" w:lineRule="auto"/>
      </w:pPr>
      <w:r>
        <w:separator/>
      </w:r>
    </w:p>
  </w:endnote>
  <w:endnote w:type="continuationSeparator" w:id="0">
    <w:p w:rsidR="0076376B" w:rsidRDefault="007637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773" w:rsidRDefault="001D1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7D5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7D5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773" w:rsidRDefault="001D17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76B" w:rsidRDefault="0076376B" w:rsidP="0038231F">
      <w:pPr>
        <w:spacing w:after="0" w:line="240" w:lineRule="auto"/>
      </w:pPr>
      <w:r>
        <w:separator/>
      </w:r>
    </w:p>
  </w:footnote>
  <w:footnote w:type="continuationSeparator" w:id="0">
    <w:p w:rsidR="0076376B" w:rsidRDefault="007637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773" w:rsidRDefault="001D1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773" w:rsidRDefault="001D1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773" w:rsidRDefault="001D17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76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1773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376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57D53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4386B8-BBD1-412C-BFA1-A6C54F9C0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0D963-A78A-4179-B2F8-3927A8F0C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2019-04-08T10:14:00Z</cp:lastPrinted>
  <dcterms:created xsi:type="dcterms:W3CDTF">2019-04-08T10:14:00Z</dcterms:created>
  <dcterms:modified xsi:type="dcterms:W3CDTF">2019-04-08T10:14:00Z</dcterms:modified>
</cp:coreProperties>
</file>