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251" w:rsidRPr="00BA6FE3" w:rsidRDefault="00BA1251" w:rsidP="00BA1251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bookmarkEnd w:id="0"/>
    </w:p>
    <w:p w:rsidR="00BA1251" w:rsidRPr="009475A8" w:rsidRDefault="00BA1251" w:rsidP="00BA1251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44192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BA1251" w:rsidRPr="009475A8" w:rsidRDefault="00BA1251" w:rsidP="00BA1251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BA1251" w:rsidRPr="009475A8" w:rsidRDefault="00BA1251" w:rsidP="00BA1251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BA1251" w:rsidRPr="009475A8" w:rsidRDefault="00BA1251" w:rsidP="00BA1251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BA1251" w:rsidRPr="009475A8" w:rsidRDefault="00BA1251" w:rsidP="00BA1251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BA1251" w:rsidRPr="009475A8" w:rsidRDefault="00BA1251" w:rsidP="00BA1251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BA1251" w:rsidRPr="009475A8" w:rsidRDefault="00BA1251" w:rsidP="00BA12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A1251" w:rsidRPr="009475A8" w:rsidRDefault="00BA1251" w:rsidP="00BA1251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A1251" w:rsidRPr="009475A8" w:rsidRDefault="00BA1251" w:rsidP="00BA1251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A1251" w:rsidRPr="009475A8" w:rsidRDefault="00BA1251" w:rsidP="00BA12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A1251" w:rsidRPr="009475A8" w:rsidRDefault="00BA1251" w:rsidP="00BA1251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A1251" w:rsidRPr="009475A8" w:rsidRDefault="00BA1251" w:rsidP="00BA125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BA1251" w:rsidRPr="009475A8" w:rsidRDefault="00BA1251" w:rsidP="00BA1251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BA1251" w:rsidRPr="009475A8" w:rsidRDefault="00BA1251" w:rsidP="00BA1251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BA1251" w:rsidRPr="009475A8" w:rsidRDefault="00BA1251" w:rsidP="00BA125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BA1251" w:rsidRPr="009475A8" w:rsidRDefault="00BA1251" w:rsidP="00BA1251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B44CA">
        <w:rPr>
          <w:b/>
        </w:rPr>
        <w:t>Certyfikowany kurs projektowania PCB (</w:t>
      </w:r>
      <w:proofErr w:type="spellStart"/>
      <w:r w:rsidR="00BB44CA">
        <w:rPr>
          <w:b/>
        </w:rPr>
        <w:t>Printed</w:t>
      </w:r>
      <w:proofErr w:type="spellEnd"/>
      <w:r w:rsidR="00BB44CA">
        <w:rPr>
          <w:b/>
        </w:rPr>
        <w:t xml:space="preserve"> </w:t>
      </w:r>
      <w:proofErr w:type="spellStart"/>
      <w:r w:rsidR="00BB44CA">
        <w:rPr>
          <w:b/>
        </w:rPr>
        <w:t>Circuit</w:t>
      </w:r>
      <w:proofErr w:type="spellEnd"/>
      <w:r w:rsidR="00BB44CA">
        <w:rPr>
          <w:b/>
        </w:rPr>
        <w:t xml:space="preserve"> Board) dla dwóch studentów </w:t>
      </w:r>
      <w:r w:rsidR="00BB44CA">
        <w:rPr>
          <w:b/>
        </w:rPr>
        <w:br/>
        <w:t xml:space="preserve">z projektu Najlepsi z Najlepszych 3.0 w ramach POWER na AGH w Krakowie KC-zp.272-256/19,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BA1251" w:rsidRPr="009475A8" w:rsidRDefault="00BA1251" w:rsidP="00BA1251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BA1251" w:rsidRPr="009475A8" w:rsidRDefault="00BA1251" w:rsidP="00BA1251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A1251" w:rsidRPr="009475A8" w:rsidRDefault="00BA1251" w:rsidP="00BA125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BA1251" w:rsidRPr="009475A8" w:rsidRDefault="00BA1251" w:rsidP="00BA125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BA1251" w:rsidRPr="009475A8" w:rsidRDefault="00BA1251" w:rsidP="00BA1251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BA1251" w:rsidRPr="009475A8" w:rsidRDefault="00BA1251" w:rsidP="00BA125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BA1251" w:rsidRPr="009475A8" w:rsidRDefault="00BA1251" w:rsidP="00BA125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BA1251" w:rsidRPr="009475A8" w:rsidRDefault="00BA1251" w:rsidP="00BA1251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BA1251" w:rsidRPr="009475A8" w:rsidRDefault="00BA1251" w:rsidP="00BA1251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BA1251" w:rsidRPr="009475A8" w:rsidRDefault="00BA1251" w:rsidP="00BA12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BA1251" w:rsidRPr="009475A8" w:rsidRDefault="00BA1251" w:rsidP="00BA1251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BA1251" w:rsidRDefault="00BA1251" w:rsidP="00BA125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BA1251" w:rsidRPr="006A2B9F" w:rsidRDefault="00BA1251" w:rsidP="00BA125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A1251" w:rsidRPr="006A2B9F" w:rsidRDefault="00BA1251" w:rsidP="00BA1251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A2B9F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BA1251" w:rsidRPr="006A2B9F" w:rsidRDefault="00BA1251" w:rsidP="00BA1251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A1251" w:rsidRPr="006A2B9F" w:rsidRDefault="00BA1251" w:rsidP="00BA1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2B9F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6A2B9F">
        <w:rPr>
          <w:rFonts w:ascii="Arial" w:hAnsi="Arial" w:cs="Arial"/>
          <w:sz w:val="21"/>
          <w:szCs w:val="21"/>
        </w:rPr>
        <w:t>ych</w:t>
      </w:r>
      <w:proofErr w:type="spellEnd"/>
      <w:r w:rsidRPr="006A2B9F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6A2B9F">
        <w:rPr>
          <w:rFonts w:ascii="Arial" w:hAnsi="Arial" w:cs="Arial"/>
          <w:sz w:val="21"/>
          <w:szCs w:val="21"/>
        </w:rPr>
        <w:t>tów</w:t>
      </w:r>
      <w:proofErr w:type="spellEnd"/>
      <w:r w:rsidRPr="006A2B9F">
        <w:rPr>
          <w:rFonts w:ascii="Arial" w:hAnsi="Arial" w:cs="Arial"/>
          <w:sz w:val="21"/>
          <w:szCs w:val="21"/>
        </w:rPr>
        <w:t>, na którego/</w:t>
      </w:r>
      <w:proofErr w:type="spellStart"/>
      <w:r w:rsidRPr="006A2B9F">
        <w:rPr>
          <w:rFonts w:ascii="Arial" w:hAnsi="Arial" w:cs="Arial"/>
          <w:sz w:val="21"/>
          <w:szCs w:val="21"/>
        </w:rPr>
        <w:t>ych</w:t>
      </w:r>
      <w:proofErr w:type="spellEnd"/>
      <w:r w:rsidRPr="006A2B9F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 </w:t>
      </w:r>
      <w:r w:rsidRPr="006A2B9F">
        <w:rPr>
          <w:rFonts w:ascii="Arial" w:hAnsi="Arial" w:cs="Arial"/>
          <w:i/>
          <w:sz w:val="21"/>
          <w:szCs w:val="21"/>
        </w:rPr>
        <w:t>(podać pełną nazwę/firmę, adres, a także w zależności od podmiotu: NIP/PESEL, KRS/</w:t>
      </w:r>
      <w:proofErr w:type="spellStart"/>
      <w:r w:rsidRPr="006A2B9F">
        <w:rPr>
          <w:rFonts w:ascii="Arial" w:hAnsi="Arial" w:cs="Arial"/>
          <w:i/>
          <w:sz w:val="21"/>
          <w:szCs w:val="21"/>
        </w:rPr>
        <w:t>CEiDG</w:t>
      </w:r>
      <w:proofErr w:type="spellEnd"/>
      <w:r w:rsidRPr="006A2B9F">
        <w:rPr>
          <w:rFonts w:ascii="Arial" w:hAnsi="Arial" w:cs="Arial"/>
          <w:i/>
          <w:sz w:val="21"/>
          <w:szCs w:val="21"/>
        </w:rPr>
        <w:t xml:space="preserve">) </w:t>
      </w:r>
      <w:r w:rsidRPr="006A2B9F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BA1251" w:rsidRPr="006A2B9F" w:rsidRDefault="00BA1251" w:rsidP="00BA1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A1251" w:rsidRPr="006A2B9F" w:rsidRDefault="00BA1251" w:rsidP="00BA1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2B9F">
        <w:rPr>
          <w:rFonts w:ascii="Arial" w:hAnsi="Arial" w:cs="Arial"/>
          <w:sz w:val="21"/>
          <w:szCs w:val="21"/>
        </w:rPr>
        <w:t xml:space="preserve">…………….……. </w:t>
      </w:r>
      <w:r w:rsidRPr="006A2B9F">
        <w:rPr>
          <w:rFonts w:ascii="Arial" w:hAnsi="Arial" w:cs="Arial"/>
          <w:i/>
          <w:sz w:val="21"/>
          <w:szCs w:val="21"/>
        </w:rPr>
        <w:t xml:space="preserve">(miejscowość), </w:t>
      </w:r>
      <w:r w:rsidRPr="006A2B9F">
        <w:rPr>
          <w:rFonts w:ascii="Arial" w:hAnsi="Arial" w:cs="Arial"/>
          <w:sz w:val="21"/>
          <w:szCs w:val="21"/>
        </w:rPr>
        <w:t xml:space="preserve">dnia …………………. r. </w:t>
      </w:r>
    </w:p>
    <w:p w:rsidR="00BA1251" w:rsidRPr="006A2B9F" w:rsidRDefault="00BA1251" w:rsidP="00BA1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BA1251" w:rsidRPr="006A2B9F" w:rsidRDefault="00BA1251" w:rsidP="00BA12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</w:r>
      <w:r w:rsidRPr="006A2B9F">
        <w:rPr>
          <w:rFonts w:ascii="Arial" w:hAnsi="Arial" w:cs="Arial"/>
          <w:sz w:val="21"/>
          <w:szCs w:val="21"/>
        </w:rPr>
        <w:tab/>
        <w:t>…………………………………………</w:t>
      </w:r>
    </w:p>
    <w:p w:rsidR="00BA1251" w:rsidRPr="006A2B9F" w:rsidRDefault="00BA1251" w:rsidP="00BA125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1"/>
          <w:szCs w:val="21"/>
        </w:rPr>
      </w:pPr>
      <w:r w:rsidRPr="006A2B9F">
        <w:rPr>
          <w:rFonts w:ascii="Arial" w:hAnsi="Arial" w:cs="Arial"/>
          <w:i/>
          <w:sz w:val="21"/>
          <w:szCs w:val="21"/>
        </w:rPr>
        <w:t>(podpis)</w:t>
      </w:r>
    </w:p>
    <w:p w:rsidR="00BA1251" w:rsidRPr="009475A8" w:rsidRDefault="00BA1251" w:rsidP="00BA125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BA1251" w:rsidRPr="009475A8" w:rsidRDefault="00BA1251" w:rsidP="00BA1251"/>
    <w:p w:rsidR="00BA1251" w:rsidRPr="009475A8" w:rsidRDefault="00BA1251" w:rsidP="00BA1251"/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A77" w:rsidRDefault="00026A77" w:rsidP="0038231F">
      <w:pPr>
        <w:spacing w:after="0" w:line="240" w:lineRule="auto"/>
      </w:pPr>
      <w:r>
        <w:separator/>
      </w:r>
    </w:p>
  </w:endnote>
  <w:endnote w:type="continuationSeparator" w:id="0">
    <w:p w:rsidR="00026A77" w:rsidRDefault="00026A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A125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A12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A77" w:rsidRDefault="00026A77" w:rsidP="0038231F">
      <w:pPr>
        <w:spacing w:after="0" w:line="240" w:lineRule="auto"/>
      </w:pPr>
      <w:r>
        <w:separator/>
      </w:r>
    </w:p>
  </w:footnote>
  <w:footnote w:type="continuationSeparator" w:id="0">
    <w:p w:rsidR="00026A77" w:rsidRDefault="00026A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5D9" w:rsidRDefault="00BB44CA">
    <w:pPr>
      <w:pStyle w:val="Nagwek"/>
    </w:pPr>
    <w:r w:rsidRPr="00D01A54">
      <w:rPr>
        <w:noProof/>
        <w:color w:val="000000"/>
      </w:rPr>
      <w:drawing>
        <wp:inline distT="0" distB="0" distL="0" distR="0">
          <wp:extent cx="5760720" cy="731818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18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132"/>
    <w:rsid w:val="00023477"/>
    <w:rsid w:val="000247FF"/>
    <w:rsid w:val="00025C8D"/>
    <w:rsid w:val="00026A77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314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384E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1251"/>
    <w:rsid w:val="00BB0C3C"/>
    <w:rsid w:val="00BB44C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75D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113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23FE11-D1F9-4BBC-97A0-FEC28A5D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A125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BA1251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6A685-E16B-4AFD-A376-6C4CD50D0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2016-07-26T11:32:00Z</cp:lastPrinted>
  <dcterms:created xsi:type="dcterms:W3CDTF">2019-04-11T12:26:00Z</dcterms:created>
  <dcterms:modified xsi:type="dcterms:W3CDTF">2019-04-11T13:12:00Z</dcterms:modified>
</cp:coreProperties>
</file>