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45BBD">
      <w:pPr>
        <w:spacing w:line="360" w:lineRule="auto"/>
        <w:rPr>
          <w:b/>
          <w:bCs/>
          <w:color w:val="000000"/>
          <w:sz w:val="24"/>
        </w:rPr>
      </w:pPr>
      <w:r w:rsidRPr="00245BB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45BBD">
      <w:pPr>
        <w:spacing w:line="360" w:lineRule="auto"/>
        <w:rPr>
          <w:color w:val="000000"/>
          <w:sz w:val="24"/>
        </w:rPr>
      </w:pPr>
      <w:r w:rsidRPr="00245BB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45BB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45BBD">
      <w:pPr>
        <w:spacing w:line="360" w:lineRule="auto"/>
        <w:rPr>
          <w:color w:val="000000"/>
          <w:sz w:val="24"/>
        </w:rPr>
      </w:pPr>
      <w:r w:rsidRPr="00245BB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45BB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45BB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535277" w:rsidRDefault="00C85A89">
      <w:pPr>
        <w:spacing w:line="360" w:lineRule="auto"/>
        <w:rPr>
          <w:color w:val="000000"/>
          <w:sz w:val="24"/>
        </w:rPr>
      </w:pPr>
      <w:r w:rsidRPr="00535277">
        <w:rPr>
          <w:color w:val="000000"/>
          <w:sz w:val="24"/>
        </w:rPr>
        <w:t xml:space="preserve">tel. </w:t>
      </w:r>
      <w:r w:rsidR="00535277" w:rsidRPr="00535277">
        <w:rPr>
          <w:color w:val="000000"/>
          <w:sz w:val="24"/>
        </w:rPr>
        <w:t>(34)3250415</w:t>
      </w:r>
      <w:r w:rsidRPr="00535277">
        <w:rPr>
          <w:color w:val="000000"/>
          <w:sz w:val="24"/>
        </w:rPr>
        <w:t xml:space="preserve">, fax </w:t>
      </w:r>
      <w:r w:rsidR="00245BBD" w:rsidRPr="00535277">
        <w:rPr>
          <w:color w:val="000000"/>
          <w:sz w:val="24"/>
        </w:rPr>
        <w:t>(34)3250415</w:t>
      </w:r>
      <w:r w:rsidRPr="00535277">
        <w:rPr>
          <w:color w:val="000000"/>
          <w:sz w:val="24"/>
        </w:rPr>
        <w:t>,</w:t>
      </w:r>
    </w:p>
    <w:p w:rsidR="00C85A89" w:rsidRPr="00535277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45BBD" w:rsidRPr="00245BBD">
        <w:rPr>
          <w:b/>
          <w:color w:val="000000"/>
          <w:sz w:val="24"/>
        </w:rPr>
        <w:t>Dostawa 16 zestawów komputerowych (</w:t>
      </w:r>
      <w:proofErr w:type="spellStart"/>
      <w:r w:rsidR="00245BBD" w:rsidRPr="00245BBD">
        <w:rPr>
          <w:b/>
          <w:color w:val="000000"/>
          <w:sz w:val="24"/>
        </w:rPr>
        <w:t>monitor+jednostka</w:t>
      </w:r>
      <w:proofErr w:type="spellEnd"/>
      <w:r w:rsidR="00245BBD" w:rsidRPr="00245BBD">
        <w:rPr>
          <w:b/>
          <w:color w:val="000000"/>
          <w:sz w:val="24"/>
        </w:rPr>
        <w:t xml:space="preserve"> centralna) dla Instytutu Inteligentnych Systemów Informatycznych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45BBD" w:rsidTr="008E03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45BBD" w:rsidRDefault="00245BBD" w:rsidP="008E03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45BBD">
              <w:rPr>
                <w:b/>
                <w:sz w:val="24"/>
              </w:rPr>
              <w:t>CEZAR Cez</w:t>
            </w:r>
            <w:r w:rsidR="00535277">
              <w:rPr>
                <w:b/>
                <w:sz w:val="24"/>
              </w:rPr>
              <w:t xml:space="preserve">ary </w:t>
            </w:r>
            <w:proofErr w:type="spellStart"/>
            <w:r w:rsidR="00535277">
              <w:rPr>
                <w:b/>
                <w:sz w:val="24"/>
              </w:rPr>
              <w:t>Machnio</w:t>
            </w:r>
            <w:proofErr w:type="spellEnd"/>
            <w:r w:rsidR="00535277">
              <w:rPr>
                <w:b/>
                <w:sz w:val="24"/>
              </w:rPr>
              <w:t xml:space="preserve"> i Piotr Gębka Sp. z o.o. </w:t>
            </w:r>
          </w:p>
          <w:p w:rsidR="00245BBD" w:rsidRDefault="00245BBD" w:rsidP="008E03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45BBD">
              <w:rPr>
                <w:b/>
                <w:sz w:val="24"/>
              </w:rPr>
              <w:t>26-600</w:t>
            </w:r>
            <w:r>
              <w:rPr>
                <w:b/>
                <w:sz w:val="24"/>
              </w:rPr>
              <w:t xml:space="preserve"> </w:t>
            </w:r>
            <w:r w:rsidRPr="00245BBD">
              <w:rPr>
                <w:b/>
                <w:sz w:val="24"/>
              </w:rPr>
              <w:t>Radom</w:t>
            </w:r>
          </w:p>
          <w:p w:rsidR="00245BBD" w:rsidRDefault="00535277" w:rsidP="008E03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Wolności 8 lok. 4 </w:t>
            </w:r>
          </w:p>
          <w:p w:rsidR="00245BBD" w:rsidRDefault="00245BBD" w:rsidP="008E031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45BBD">
              <w:rPr>
                <w:b/>
                <w:sz w:val="24"/>
              </w:rPr>
              <w:t>53 628.00 zł</w:t>
            </w:r>
          </w:p>
          <w:p w:rsidR="00245BBD" w:rsidRPr="00253031" w:rsidRDefault="00245BBD" w:rsidP="008E031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45BBD" w:rsidRDefault="00245BBD" w:rsidP="008E031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45BB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6095"/>
        <w:gridCol w:w="1418"/>
        <w:gridCol w:w="1276"/>
      </w:tblGrid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35277" w:rsidRPr="00C63DA0" w:rsidRDefault="0053527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CEZAR Cez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ary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Machnio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 Piotr Gębka Sp. z o.o. 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Wolności 8 lok. 4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99,16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99,16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ACOM Spółka Jawna Wanda Drzewiecka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Anna Drzewiecka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Mościckiego 13 lok. 4A/B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98,02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98,02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Web-Profit Maciej </w:t>
            </w:r>
            <w:proofErr w:type="spellStart"/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Kuźlik</w:t>
            </w:r>
            <w:proofErr w:type="spellEnd"/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41-940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Piekary Śląskie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97,39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97,39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Redicreo</w:t>
            </w:r>
            <w:proofErr w:type="spellEnd"/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S.C.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Mogilska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97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31-545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85,16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85,16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535277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53527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IT Business Group Sp. z </w:t>
            </w:r>
            <w:proofErr w:type="spellStart"/>
            <w:r w:rsidRPr="0053527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o.o</w:t>
            </w:r>
            <w:proofErr w:type="spellEnd"/>
            <w:r w:rsidRPr="00535277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.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Rydłówka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42C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30-363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84,50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84,50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KDM Daniel </w:t>
            </w:r>
            <w:proofErr w:type="spellStart"/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Mańczyk</w:t>
            </w:r>
            <w:proofErr w:type="spellEnd"/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Miodowa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42-130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Wręczyca Wielka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79,34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79,34</w:t>
            </w:r>
          </w:p>
        </w:tc>
      </w:tr>
      <w:tr w:rsidR="00535277" w:rsidRPr="00C63DA0" w:rsidTr="00535277">
        <w:tc>
          <w:tcPr>
            <w:tcW w:w="889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System D</w:t>
            </w:r>
            <w:bookmarkStart w:id="0" w:name="_GoBack"/>
            <w:bookmarkEnd w:id="0"/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ata Sp. z o.o.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5BB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77" w:rsidRPr="00C63DA0" w:rsidRDefault="00535277" w:rsidP="008E03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5B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45BBD">
      <w:pPr>
        <w:pStyle w:val="Nagwek"/>
        <w:tabs>
          <w:tab w:val="clear" w:pos="4536"/>
        </w:tabs>
        <w:jc w:val="both"/>
        <w:rPr>
          <w:sz w:val="24"/>
        </w:rPr>
      </w:pPr>
      <w:r w:rsidRPr="00245BB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245BBD">
        <w:rPr>
          <w:sz w:val="24"/>
        </w:rPr>
        <w:t>2019-04-11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6CB" w:rsidRDefault="00EA76CB">
      <w:r>
        <w:separator/>
      </w:r>
    </w:p>
  </w:endnote>
  <w:endnote w:type="continuationSeparator" w:id="0">
    <w:p w:rsidR="00EA76CB" w:rsidRDefault="00EA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BD" w:rsidRDefault="00245B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3527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3527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BD" w:rsidRDefault="00245B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6CB" w:rsidRDefault="00EA76CB">
      <w:r>
        <w:separator/>
      </w:r>
    </w:p>
  </w:footnote>
  <w:footnote w:type="continuationSeparator" w:id="0">
    <w:p w:rsidR="00EA76CB" w:rsidRDefault="00EA7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BD" w:rsidRDefault="00245B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BD" w:rsidRDefault="00245B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BD" w:rsidRDefault="00245B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6CB"/>
    <w:rsid w:val="00140696"/>
    <w:rsid w:val="00245BBD"/>
    <w:rsid w:val="00253031"/>
    <w:rsid w:val="00377700"/>
    <w:rsid w:val="00535277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A76CB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91F6E8-5BD6-401E-8C5F-50AF6A08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352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35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2019-04-11T12:21:00Z</cp:lastPrinted>
  <dcterms:created xsi:type="dcterms:W3CDTF">2019-04-11T12:21:00Z</dcterms:created>
  <dcterms:modified xsi:type="dcterms:W3CDTF">2019-04-11T12:21:00Z</dcterms:modified>
</cp:coreProperties>
</file>