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74D4D" w:rsidRPr="00674D4D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74D4D" w:rsidRPr="00674D4D">
        <w:rPr>
          <w:rFonts w:ascii="Times New Roman" w:hAnsi="Times New Roman"/>
          <w:b/>
        </w:rPr>
        <w:t>ZP/U-09/19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74D4D" w:rsidRPr="00674D4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74D4D" w:rsidRPr="00674D4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74D4D" w:rsidRPr="00674D4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74D4D" w:rsidRPr="00674D4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74D4D" w:rsidRPr="00674D4D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74D4D" w:rsidRPr="00674D4D">
        <w:rPr>
          <w:rFonts w:ascii="Times New Roman" w:hAnsi="Times New Roman"/>
        </w:rPr>
        <w:t>(</w:t>
      </w:r>
      <w:proofErr w:type="spellStart"/>
      <w:r w:rsidR="00674D4D" w:rsidRPr="00674D4D">
        <w:rPr>
          <w:rFonts w:ascii="Times New Roman" w:hAnsi="Times New Roman"/>
        </w:rPr>
        <w:t>t.j</w:t>
      </w:r>
      <w:proofErr w:type="spellEnd"/>
      <w:r w:rsidR="00674D4D" w:rsidRPr="00674D4D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74D4D" w:rsidRPr="00674D4D">
        <w:rPr>
          <w:rFonts w:ascii="Times New Roman" w:hAnsi="Times New Roman"/>
          <w:b/>
        </w:rPr>
        <w:t>Usługa drukarska dla Biura Prorektora ds. Zarządzania i Marketingu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74D4D" w:rsidRPr="00674D4D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674D4D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674D4D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B322E4" w:rsidRPr="000247FF" w:rsidRDefault="00B322E4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322E4" w:rsidRDefault="00B322E4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322E4" w:rsidRDefault="00B322E4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1F6" w:rsidRDefault="002301F6" w:rsidP="0038231F">
      <w:pPr>
        <w:spacing w:after="0" w:line="240" w:lineRule="auto"/>
      </w:pPr>
      <w:r>
        <w:separator/>
      </w:r>
    </w:p>
  </w:endnote>
  <w:endnote w:type="continuationSeparator" w:id="0">
    <w:p w:rsidR="002301F6" w:rsidRDefault="002301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D4D" w:rsidRDefault="00674D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322E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322E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D4D" w:rsidRDefault="00674D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1F6" w:rsidRDefault="002301F6" w:rsidP="0038231F">
      <w:pPr>
        <w:spacing w:after="0" w:line="240" w:lineRule="auto"/>
      </w:pPr>
      <w:r>
        <w:separator/>
      </w:r>
    </w:p>
  </w:footnote>
  <w:footnote w:type="continuationSeparator" w:id="0">
    <w:p w:rsidR="002301F6" w:rsidRDefault="002301F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D4D" w:rsidRDefault="00674D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D4D" w:rsidRDefault="00674D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D4D" w:rsidRDefault="00674D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01F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301F6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4D4D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22E4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A76879"/>
  <w15:docId w15:val="{638C826E-2486-4C83-8DA0-55EEA0DFB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3E27E-B758-457E-B398-B8D9AA8E7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2019-04-10T06:58:00Z</dcterms:created>
  <dcterms:modified xsi:type="dcterms:W3CDTF">2019-04-10T06:58:00Z</dcterms:modified>
</cp:coreProperties>
</file>