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40615F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40615F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40615F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40615F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40615F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40615F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40615F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40615F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40615F" w:rsidRPr="0040615F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40615F" w:rsidRPr="0040615F">
        <w:rPr>
          <w:rFonts w:ascii="Tahoma" w:hAnsi="Tahoma" w:cs="Tahoma"/>
          <w:b/>
          <w:sz w:val="16"/>
          <w:szCs w:val="16"/>
        </w:rPr>
        <w:t>Dostawa serwera z osprzętem dla Instytutu Maszyn Cieplnych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40615F" w:rsidRPr="0040615F">
        <w:rPr>
          <w:rFonts w:ascii="Tahoma" w:hAnsi="Tahoma" w:cs="Tahoma"/>
          <w:b/>
          <w:sz w:val="16"/>
          <w:szCs w:val="16"/>
        </w:rPr>
        <w:t>ZP/DK-12/19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86C17" w:rsidRPr="00AF2CA7" w:rsidTr="0046087D">
        <w:trPr>
          <w:trHeight w:val="704"/>
        </w:trPr>
        <w:tc>
          <w:tcPr>
            <w:tcW w:w="5000" w:type="pct"/>
            <w:vAlign w:val="center"/>
          </w:tcPr>
          <w:p w:rsidR="00686C17" w:rsidRPr="00AF2CA7" w:rsidRDefault="00686C17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686C17" w:rsidRPr="00AF2CA7" w:rsidTr="0046087D">
        <w:tc>
          <w:tcPr>
            <w:tcW w:w="5000" w:type="pct"/>
          </w:tcPr>
          <w:p w:rsidR="00686C17" w:rsidRPr="00AF2CA7" w:rsidRDefault="00686C17" w:rsidP="00F446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40615F">
              <w:rPr>
                <w:rFonts w:ascii="Tahoma" w:hAnsi="Tahoma" w:cs="Tahoma"/>
                <w:sz w:val="16"/>
                <w:szCs w:val="16"/>
              </w:rPr>
              <w:t>Dostawa serwera z osprzętem dla Instytutu Maszyn Cieplnych Politechniki Częstochowskiej</w:t>
            </w:r>
          </w:p>
          <w:p w:rsidR="00686C17" w:rsidRPr="00AF2CA7" w:rsidRDefault="00686C17" w:rsidP="00F446E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686C17" w:rsidRPr="00AF2CA7" w:rsidRDefault="00686C17" w:rsidP="00F446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686C17" w:rsidRDefault="00686C17" w:rsidP="00F446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40615F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</w:t>
            </w:r>
            <w:r w:rsidRPr="00686C17">
              <w:rPr>
                <w:rFonts w:ascii="Tahoma" w:hAnsi="Tahoma" w:cs="Tahoma"/>
                <w:b/>
                <w:sz w:val="16"/>
                <w:szCs w:val="16"/>
              </w:rPr>
              <w:t>kwotę netto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C17">
              <w:rPr>
                <w:rFonts w:ascii="Tahoma" w:hAnsi="Tahoma" w:cs="Tahoma"/>
                <w:b/>
                <w:sz w:val="16"/>
                <w:szCs w:val="16"/>
              </w:rPr>
              <w:t xml:space="preserve"> ....................... zł </w:t>
            </w:r>
          </w:p>
          <w:p w:rsidR="00686C17" w:rsidRPr="00AF2CA7" w:rsidRDefault="00686C17" w:rsidP="00F446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(słownie: ............................................................................. zł),</w:t>
            </w:r>
          </w:p>
          <w:p w:rsidR="00686C17" w:rsidRPr="00AF2CA7" w:rsidRDefault="00686C17" w:rsidP="00F446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686C17" w:rsidRDefault="00686C17" w:rsidP="00F446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86C17">
              <w:rPr>
                <w:rFonts w:ascii="Tahoma" w:hAnsi="Tahoma" w:cs="Tahoma"/>
                <w:b/>
                <w:sz w:val="16"/>
                <w:szCs w:val="16"/>
              </w:rPr>
              <w:t>wynosi kwotę brutto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86C17">
              <w:rPr>
                <w:rFonts w:ascii="Tahoma" w:hAnsi="Tahoma" w:cs="Tahoma"/>
                <w:b/>
                <w:sz w:val="16"/>
                <w:szCs w:val="16"/>
              </w:rPr>
              <w:t>....................... zł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686C17" w:rsidRPr="00AF2CA7" w:rsidRDefault="00686C17" w:rsidP="00F446E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(słownie: ............................................................................. zł).</w:t>
            </w:r>
          </w:p>
          <w:p w:rsidR="00686C17" w:rsidRDefault="00686C17" w:rsidP="00F446E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686C17" w:rsidRDefault="00686C17" w:rsidP="00F446E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W tym:</w:t>
            </w:r>
            <w:bookmarkStart w:id="0" w:name="_GoBack"/>
            <w:bookmarkEnd w:id="0"/>
          </w:p>
          <w:p w:rsidR="00686C17" w:rsidRDefault="00686C17" w:rsidP="00F446E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Cena za serwer wynosi: ………………….. zł brutto</w:t>
            </w:r>
          </w:p>
          <w:p w:rsidR="00686C17" w:rsidRDefault="00686C17" w:rsidP="00F446E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686C17" w:rsidRDefault="00686C17" w:rsidP="00F446E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686C17" w:rsidRPr="00AF2CA7" w:rsidRDefault="00686C17" w:rsidP="00F446E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686C17" w:rsidRPr="00AF2CA7" w:rsidRDefault="00686C17" w:rsidP="00F446E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686C17" w:rsidRPr="00AF2CA7" w:rsidRDefault="00686C17" w:rsidP="00F446E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686C17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15C" w:rsidRDefault="0077315C">
      <w:r>
        <w:separator/>
      </w:r>
    </w:p>
  </w:endnote>
  <w:endnote w:type="continuationSeparator" w:id="0">
    <w:p w:rsidR="0077315C" w:rsidRDefault="00773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15F" w:rsidRDefault="004061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6087D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15F" w:rsidRDefault="004061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15C" w:rsidRDefault="0077315C">
      <w:r>
        <w:separator/>
      </w:r>
    </w:p>
  </w:footnote>
  <w:footnote w:type="continuationSeparator" w:id="0">
    <w:p w:rsidR="0077315C" w:rsidRDefault="0077315C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15F" w:rsidRDefault="004061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15F" w:rsidRDefault="004061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15F" w:rsidRDefault="0040615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15C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0615F"/>
    <w:rsid w:val="004569FD"/>
    <w:rsid w:val="0046087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686C17"/>
    <w:rsid w:val="00703495"/>
    <w:rsid w:val="00733F44"/>
    <w:rsid w:val="007721A3"/>
    <w:rsid w:val="0077315C"/>
    <w:rsid w:val="00834F16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9CFA1F7-D276-4C52-9DE1-3F3C25FE8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2868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2019-04-09T10:58:00Z</cp:lastPrinted>
  <dcterms:created xsi:type="dcterms:W3CDTF">2019-04-09T10:58:00Z</dcterms:created>
  <dcterms:modified xsi:type="dcterms:W3CDTF">2019-04-09T10:58:00Z</dcterms:modified>
</cp:coreProperties>
</file>