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A30140" w:rsidRPr="00A30140">
        <w:rPr>
          <w:b/>
        </w:rPr>
        <w:t>Usługa prowadzenia zajęć warsztatowych w zakresie treningu przywództwa i budowania zespołu wysokiej wydajności - KC-</w:t>
      </w:r>
      <w:proofErr w:type="spellStart"/>
      <w:r w:rsidR="00A30140" w:rsidRPr="00A30140">
        <w:rPr>
          <w:b/>
        </w:rPr>
        <w:t>zp</w:t>
      </w:r>
      <w:proofErr w:type="spellEnd"/>
      <w:r w:rsidR="00A30140" w:rsidRPr="00A30140">
        <w:rPr>
          <w:b/>
        </w:rPr>
        <w:t>. 272-197/19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 w:rsidRPr="004160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DD0" w:rsidRPr="00101116" w:rsidRDefault="00C26DD0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780" w:rsidRDefault="00B47780" w:rsidP="0038231F">
      <w:pPr>
        <w:spacing w:after="0" w:line="240" w:lineRule="auto"/>
      </w:pPr>
      <w:r>
        <w:separator/>
      </w:r>
    </w:p>
  </w:endnote>
  <w:endnote w:type="continuationSeparator" w:id="0">
    <w:p w:rsidR="00B47780" w:rsidRDefault="00B477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A30140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A30140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780" w:rsidRDefault="00B47780" w:rsidP="0038231F">
      <w:pPr>
        <w:spacing w:after="0" w:line="240" w:lineRule="auto"/>
      </w:pPr>
      <w:r>
        <w:separator/>
      </w:r>
    </w:p>
  </w:footnote>
  <w:footnote w:type="continuationSeparator" w:id="0">
    <w:p w:rsidR="00B47780" w:rsidRDefault="00B477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E8" w:rsidRDefault="00F364BF">
    <w:pPr>
      <w:pStyle w:val="Nagwek"/>
    </w:pPr>
    <w:r>
      <w:rPr>
        <w:noProof/>
        <w:lang w:eastAsia="pl-PL"/>
      </w:rPr>
      <w:drawing>
        <wp:inline distT="0" distB="0" distL="0" distR="0" wp14:anchorId="0E69D0FD" wp14:editId="0C8326CC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44AE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140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47780"/>
    <w:rsid w:val="00B8005E"/>
    <w:rsid w:val="00B90E42"/>
    <w:rsid w:val="00BB0C3C"/>
    <w:rsid w:val="00BD445D"/>
    <w:rsid w:val="00BE6F94"/>
    <w:rsid w:val="00C014B5"/>
    <w:rsid w:val="00C113BF"/>
    <w:rsid w:val="00C26DD0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4BF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4C320-0941-4CEB-A8C1-9EE29B49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2019-04-05T09:49:00Z</cp:lastPrinted>
  <dcterms:created xsi:type="dcterms:W3CDTF">2019-04-05T09:49:00Z</dcterms:created>
  <dcterms:modified xsi:type="dcterms:W3CDTF">2019-04-05T09:49:00Z</dcterms:modified>
</cp:coreProperties>
</file>