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0F3" w:rsidRDefault="00642FA7" w:rsidP="00D930F3">
      <w:pPr>
        <w:jc w:val="right"/>
        <w:rPr>
          <w:b/>
          <w:sz w:val="22"/>
          <w:szCs w:val="22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0</wp:posOffset>
                </wp:positionV>
                <wp:extent cx="2057400" cy="914400"/>
                <wp:effectExtent l="9525" t="9525" r="9525" b="952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9pt;margin-top:0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"/>
            </w:pict>
          </mc:Fallback>
        </mc:AlternateContent>
      </w:r>
      <w:r w:rsidR="00C274F4">
        <w:rPr>
          <w:b/>
          <w:sz w:val="24"/>
          <w:szCs w:val="24"/>
        </w:rPr>
        <w:t xml:space="preserve">Załącznik nr </w:t>
      </w:r>
      <w:r w:rsidR="00CC1CDB">
        <w:rPr>
          <w:b/>
          <w:sz w:val="24"/>
          <w:szCs w:val="24"/>
        </w:rPr>
        <w:t>6</w:t>
      </w:r>
    </w:p>
    <w:p w:rsidR="00C274F4" w:rsidRDefault="00C274F4" w:rsidP="00C274F4">
      <w:pPr>
        <w:jc w:val="right"/>
        <w:rPr>
          <w:b/>
          <w:sz w:val="24"/>
          <w:szCs w:val="24"/>
        </w:rPr>
      </w:pPr>
    </w:p>
    <w:p w:rsidR="00C274F4" w:rsidRDefault="00C274F4" w:rsidP="00C274F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C274F4" w:rsidRDefault="00C274F4" w:rsidP="00C274F4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C274F4" w:rsidRDefault="00642FA7" w:rsidP="00C274F4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274F4" w:rsidRDefault="00C274F4" w:rsidP="00C274F4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(Pieczęć Wykonawcy)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AaISnQ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C274F4" w:rsidRDefault="00C274F4" w:rsidP="00C274F4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:rsidR="00C274F4" w:rsidRDefault="00C274F4" w:rsidP="00C274F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C274F4" w:rsidRDefault="00C274F4" w:rsidP="00C274F4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USŁUG</w:t>
      </w:r>
    </w:p>
    <w:p w:rsidR="00C274F4" w:rsidRDefault="00C274F4" w:rsidP="00C274F4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C274F4" w:rsidRDefault="00C274F4" w:rsidP="00C274F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C274F4" w:rsidRDefault="00C274F4" w:rsidP="00C274F4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E6790D" w:rsidRDefault="00C274F4" w:rsidP="00BB5634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</w:t>
      </w:r>
      <w:r w:rsidR="00E6790D">
        <w:rPr>
          <w:color w:val="000000"/>
          <w:sz w:val="24"/>
          <w:szCs w:val="24"/>
        </w:rPr>
        <w:t xml:space="preserve">prowadzonego na podstawie art. 138o ustawy </w:t>
      </w:r>
      <w:proofErr w:type="spellStart"/>
      <w:r w:rsidR="00E6790D">
        <w:rPr>
          <w:color w:val="000000"/>
          <w:sz w:val="24"/>
          <w:szCs w:val="24"/>
        </w:rPr>
        <w:t>Pzp</w:t>
      </w:r>
      <w:proofErr w:type="spellEnd"/>
      <w:r w:rsidR="00E6790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na:</w:t>
      </w:r>
      <w:r w:rsidR="00BB5634">
        <w:rPr>
          <w:color w:val="000000"/>
          <w:sz w:val="24"/>
          <w:szCs w:val="24"/>
        </w:rPr>
        <w:t xml:space="preserve"> </w:t>
      </w:r>
      <w:r w:rsidR="00A167FA" w:rsidRPr="00E8066E">
        <w:rPr>
          <w:b/>
          <w:sz w:val="22"/>
          <w:szCs w:val="22"/>
        </w:rPr>
        <w:t>Usługa prowadzenia zajęć warsztatowych w zakresie treningu przywództwa i budowania zespołu wysokiej wydajności - KC-</w:t>
      </w:r>
      <w:proofErr w:type="spellStart"/>
      <w:r w:rsidR="00A167FA" w:rsidRPr="00E8066E">
        <w:rPr>
          <w:b/>
          <w:sz w:val="22"/>
          <w:szCs w:val="22"/>
        </w:rPr>
        <w:t>zp</w:t>
      </w:r>
      <w:proofErr w:type="spellEnd"/>
      <w:r w:rsidR="00A167FA" w:rsidRPr="00E8066E">
        <w:rPr>
          <w:b/>
          <w:sz w:val="22"/>
          <w:szCs w:val="22"/>
        </w:rPr>
        <w:t>. 272-197/19</w:t>
      </w:r>
      <w:r>
        <w:rPr>
          <w:b/>
          <w:sz w:val="24"/>
          <w:szCs w:val="24"/>
        </w:rPr>
        <w:t>,</w:t>
      </w:r>
      <w:r w:rsidR="00BB5634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E6790D">
        <w:rPr>
          <w:sz w:val="24"/>
          <w:szCs w:val="24"/>
        </w:rPr>
        <w:t>:</w:t>
      </w:r>
    </w:p>
    <w:p w:rsidR="00BB5634" w:rsidRDefault="00BB5634" w:rsidP="00C274F4">
      <w:pPr>
        <w:tabs>
          <w:tab w:val="left" w:pos="0"/>
        </w:tabs>
        <w:jc w:val="center"/>
        <w:rPr>
          <w:b/>
        </w:rPr>
        <w:sectPr w:rsidR="00BB5634" w:rsidSect="00E6790D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7" w:right="1417" w:bottom="1417" w:left="1417" w:header="284" w:footer="708" w:gutter="0"/>
          <w:cols w:space="708"/>
          <w:docGrid w:linePitch="360"/>
        </w:sectPr>
      </w:pPr>
    </w:p>
    <w:p w:rsidR="00BB5634" w:rsidRDefault="00BB5634" w:rsidP="00C274F4">
      <w:pPr>
        <w:tabs>
          <w:tab w:val="left" w:pos="0"/>
        </w:tabs>
        <w:jc w:val="center"/>
        <w:rPr>
          <w:b/>
        </w:rPr>
        <w:sectPr w:rsidR="00BB5634" w:rsidSect="00E6790D">
          <w:type w:val="continuous"/>
          <w:pgSz w:w="11906" w:h="16838"/>
          <w:pgMar w:top="1417" w:right="1417" w:bottom="1417" w:left="1417" w:header="284" w:footer="708" w:gutter="0"/>
          <w:cols w:space="708"/>
          <w:docGrid w:linePitch="360"/>
        </w:sectPr>
      </w:pPr>
    </w:p>
    <w:tbl>
      <w:tblPr>
        <w:tblW w:w="9498" w:type="dxa"/>
        <w:tblInd w:w="-27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8"/>
        <w:gridCol w:w="3685"/>
        <w:gridCol w:w="2694"/>
        <w:gridCol w:w="2551"/>
      </w:tblGrid>
      <w:tr w:rsidR="009A68CD" w:rsidTr="009A68CD">
        <w:trPr>
          <w:cantSplit/>
          <w:trHeight w:val="782"/>
        </w:trPr>
        <w:tc>
          <w:tcPr>
            <w:tcW w:w="568" w:type="dxa"/>
            <w:vAlign w:val="center"/>
          </w:tcPr>
          <w:p w:rsidR="009A68CD" w:rsidRDefault="009A68CD" w:rsidP="009A68CD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>
              <w:rPr>
                <w:b/>
              </w:rPr>
              <w:lastRenderedPageBreak/>
              <w:t>L.p</w:t>
            </w:r>
            <w:proofErr w:type="spellEnd"/>
          </w:p>
        </w:tc>
        <w:tc>
          <w:tcPr>
            <w:tcW w:w="3685" w:type="dxa"/>
            <w:vAlign w:val="center"/>
          </w:tcPr>
          <w:p w:rsidR="009A68CD" w:rsidRDefault="009A68CD" w:rsidP="009A68C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vAlign w:val="center"/>
          </w:tcPr>
          <w:p w:rsidR="009A68CD" w:rsidRDefault="009A68CD" w:rsidP="00CC1CD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wykonania </w:t>
            </w:r>
            <w:r w:rsidR="00CC1CDB">
              <w:rPr>
                <w:b/>
              </w:rPr>
              <w:t>szkolenia</w:t>
            </w:r>
          </w:p>
        </w:tc>
        <w:tc>
          <w:tcPr>
            <w:tcW w:w="2551" w:type="dxa"/>
            <w:vAlign w:val="center"/>
          </w:tcPr>
          <w:p w:rsidR="009A68CD" w:rsidRDefault="009A68CD" w:rsidP="009A68CD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usługi (nazwa, adres)</w:t>
            </w:r>
          </w:p>
        </w:tc>
      </w:tr>
      <w:tr w:rsidR="009A68CD" w:rsidTr="009A68CD">
        <w:trPr>
          <w:cantSplit/>
          <w:trHeight w:hRule="exact" w:val="281"/>
        </w:trPr>
        <w:tc>
          <w:tcPr>
            <w:tcW w:w="568" w:type="dxa"/>
            <w:vAlign w:val="center"/>
          </w:tcPr>
          <w:p w:rsidR="009A68CD" w:rsidRDefault="009A68CD" w:rsidP="009A68CD">
            <w:pPr>
              <w:tabs>
                <w:tab w:val="left" w:pos="0"/>
              </w:tabs>
              <w:jc w:val="center"/>
            </w:pPr>
            <w:r>
              <w:t>1</w:t>
            </w:r>
          </w:p>
        </w:tc>
        <w:tc>
          <w:tcPr>
            <w:tcW w:w="3685" w:type="dxa"/>
            <w:vAlign w:val="center"/>
          </w:tcPr>
          <w:p w:rsidR="009A68CD" w:rsidRDefault="009A68CD" w:rsidP="009A68CD">
            <w:pPr>
              <w:tabs>
                <w:tab w:val="left" w:pos="0"/>
              </w:tabs>
              <w:jc w:val="center"/>
            </w:pPr>
            <w:r>
              <w:t>2</w:t>
            </w:r>
          </w:p>
        </w:tc>
        <w:tc>
          <w:tcPr>
            <w:tcW w:w="2694" w:type="dxa"/>
            <w:vAlign w:val="center"/>
          </w:tcPr>
          <w:p w:rsidR="009A68CD" w:rsidRDefault="009A68CD" w:rsidP="009A68CD">
            <w:pPr>
              <w:tabs>
                <w:tab w:val="left" w:pos="0"/>
              </w:tabs>
              <w:jc w:val="center"/>
            </w:pPr>
            <w:r>
              <w:t>3</w:t>
            </w:r>
          </w:p>
        </w:tc>
        <w:tc>
          <w:tcPr>
            <w:tcW w:w="2551" w:type="dxa"/>
            <w:vAlign w:val="center"/>
          </w:tcPr>
          <w:p w:rsidR="009A68CD" w:rsidRDefault="009A68CD" w:rsidP="009A68CD">
            <w:pPr>
              <w:tabs>
                <w:tab w:val="left" w:pos="0"/>
              </w:tabs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9A68CD" w:rsidTr="009A68CD">
        <w:trPr>
          <w:cantSplit/>
          <w:trHeight w:val="921"/>
        </w:trPr>
        <w:tc>
          <w:tcPr>
            <w:tcW w:w="568" w:type="dxa"/>
          </w:tcPr>
          <w:p w:rsidR="009A68CD" w:rsidRDefault="009A68CD" w:rsidP="009A68CD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3685" w:type="dxa"/>
          </w:tcPr>
          <w:p w:rsidR="009A68CD" w:rsidRPr="009A68CD" w:rsidRDefault="009A68CD" w:rsidP="00CC1CDB">
            <w:pPr>
              <w:tabs>
                <w:tab w:val="left" w:pos="0"/>
              </w:tabs>
              <w:jc w:val="both"/>
              <w:rPr>
                <w:color w:val="000000"/>
              </w:rPr>
            </w:pPr>
            <w:r w:rsidRPr="009A68CD">
              <w:rPr>
                <w:color w:val="000000"/>
              </w:rPr>
              <w:t>Przeprowadzenie zajęć warsztatowych kształcących kompetencje miękki</w:t>
            </w:r>
            <w:r w:rsidR="00896A00">
              <w:rPr>
                <w:color w:val="000000"/>
              </w:rPr>
              <w:t>e</w:t>
            </w:r>
            <w:r w:rsidRPr="009A68CD">
              <w:rPr>
                <w:color w:val="000000"/>
              </w:rPr>
              <w:t xml:space="preserve"> </w:t>
            </w:r>
          </w:p>
        </w:tc>
        <w:tc>
          <w:tcPr>
            <w:tcW w:w="2694" w:type="dxa"/>
          </w:tcPr>
          <w:p w:rsidR="009A68CD" w:rsidRDefault="009A68C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551" w:type="dxa"/>
          </w:tcPr>
          <w:p w:rsidR="009A68CD" w:rsidRDefault="009A68C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9A68CD" w:rsidRDefault="009A68C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9A68CD" w:rsidTr="009A68CD">
        <w:trPr>
          <w:cantSplit/>
          <w:trHeight w:val="906"/>
        </w:trPr>
        <w:tc>
          <w:tcPr>
            <w:tcW w:w="568" w:type="dxa"/>
          </w:tcPr>
          <w:p w:rsidR="009A68CD" w:rsidRDefault="009A68CD" w:rsidP="009A68CD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3685" w:type="dxa"/>
          </w:tcPr>
          <w:p w:rsidR="009A68CD" w:rsidRDefault="009A68CD" w:rsidP="00CC1CDB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9A68CD">
              <w:rPr>
                <w:color w:val="000000"/>
              </w:rPr>
              <w:t xml:space="preserve">Przeprowadzenie zajęć warsztatowych </w:t>
            </w:r>
            <w:r w:rsidR="00896A00">
              <w:rPr>
                <w:color w:val="000000"/>
              </w:rPr>
              <w:t>kształcących kompetencje miękkie</w:t>
            </w:r>
          </w:p>
        </w:tc>
        <w:tc>
          <w:tcPr>
            <w:tcW w:w="2694" w:type="dxa"/>
          </w:tcPr>
          <w:p w:rsidR="009A68CD" w:rsidRDefault="009A68C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551" w:type="dxa"/>
          </w:tcPr>
          <w:p w:rsidR="009A68CD" w:rsidRDefault="009A68C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9A68CD" w:rsidRDefault="009A68C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  <w:tr w:rsidR="009A68CD" w:rsidTr="009A68CD">
        <w:trPr>
          <w:cantSplit/>
          <w:trHeight w:val="906"/>
        </w:trPr>
        <w:tc>
          <w:tcPr>
            <w:tcW w:w="568" w:type="dxa"/>
          </w:tcPr>
          <w:p w:rsidR="009A68CD" w:rsidRDefault="009A68CD" w:rsidP="009A68CD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</w:p>
        </w:tc>
        <w:tc>
          <w:tcPr>
            <w:tcW w:w="3685" w:type="dxa"/>
          </w:tcPr>
          <w:p w:rsidR="009A68CD" w:rsidRDefault="009A68CD" w:rsidP="00CC1CDB">
            <w:pPr>
              <w:tabs>
                <w:tab w:val="left" w:pos="0"/>
              </w:tabs>
              <w:jc w:val="both"/>
              <w:rPr>
                <w:b/>
                <w:color w:val="000000"/>
              </w:rPr>
            </w:pPr>
            <w:r w:rsidRPr="009A68CD">
              <w:rPr>
                <w:color w:val="000000"/>
              </w:rPr>
              <w:t>Przeprowadzenie zajęć warsztatowych kształcących kompetencje miękki</w:t>
            </w:r>
            <w:r w:rsidR="00896A00">
              <w:rPr>
                <w:color w:val="000000"/>
              </w:rPr>
              <w:t>e</w:t>
            </w:r>
            <w:bookmarkStart w:id="0" w:name="_GoBack"/>
            <w:bookmarkEnd w:id="0"/>
            <w:r w:rsidRPr="009A68CD">
              <w:rPr>
                <w:color w:val="000000"/>
              </w:rPr>
              <w:t xml:space="preserve"> </w:t>
            </w:r>
          </w:p>
        </w:tc>
        <w:tc>
          <w:tcPr>
            <w:tcW w:w="2694" w:type="dxa"/>
          </w:tcPr>
          <w:p w:rsidR="009A68CD" w:rsidRDefault="009A68C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  <w:tc>
          <w:tcPr>
            <w:tcW w:w="2551" w:type="dxa"/>
          </w:tcPr>
          <w:p w:rsidR="009A68CD" w:rsidRDefault="009A68C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  <w:p w:rsidR="009A68CD" w:rsidRDefault="009A68CD" w:rsidP="009A68CD">
            <w:pPr>
              <w:tabs>
                <w:tab w:val="left" w:pos="0"/>
              </w:tabs>
              <w:jc w:val="both"/>
              <w:rPr>
                <w:color w:val="000000"/>
              </w:rPr>
            </w:pPr>
          </w:p>
        </w:tc>
      </w:tr>
    </w:tbl>
    <w:p w:rsidR="00BB5634" w:rsidRDefault="00BB5634" w:rsidP="00C274F4">
      <w:pPr>
        <w:spacing w:line="360" w:lineRule="auto"/>
        <w:jc w:val="both"/>
        <w:rPr>
          <w:b/>
        </w:rPr>
      </w:pPr>
    </w:p>
    <w:p w:rsidR="00C274F4" w:rsidRPr="00BB5634" w:rsidRDefault="00BB5634" w:rsidP="00C274F4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 w:rsidR="00E6790D">
        <w:rPr>
          <w:b/>
        </w:rPr>
        <w:t>usług</w:t>
      </w:r>
      <w:r w:rsidRPr="00BB5634">
        <w:rPr>
          <w:b/>
        </w:rPr>
        <w:t xml:space="preserve"> wyszczególnionych w wykazie.</w:t>
      </w:r>
    </w:p>
    <w:p w:rsidR="00BB5634" w:rsidRDefault="00BB5634" w:rsidP="00C274F4">
      <w:pPr>
        <w:spacing w:line="360" w:lineRule="auto"/>
        <w:jc w:val="both"/>
      </w:pPr>
    </w:p>
    <w:p w:rsidR="00C274F4" w:rsidRDefault="00C274F4" w:rsidP="00C274F4">
      <w:pPr>
        <w:spacing w:line="360" w:lineRule="auto"/>
        <w:jc w:val="both"/>
      </w:pPr>
      <w:r>
        <w:t>Miejscowość, ……………………., dnia ……………………</w:t>
      </w:r>
      <w:r w:rsidR="00337250">
        <w:t>…..</w:t>
      </w:r>
      <w:r>
        <w:t xml:space="preserve"> r.</w:t>
      </w:r>
    </w:p>
    <w:p w:rsidR="00C274F4" w:rsidRDefault="00C274F4" w:rsidP="00C274F4">
      <w:pPr>
        <w:spacing w:line="360" w:lineRule="auto"/>
        <w:jc w:val="both"/>
      </w:pPr>
    </w:p>
    <w:p w:rsidR="00C274F4" w:rsidRDefault="00C274F4" w:rsidP="00C274F4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C274F4" w:rsidRDefault="00C274F4" w:rsidP="00C274F4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8B2F41" w:rsidRPr="00C274F4" w:rsidRDefault="00C274F4" w:rsidP="00C274F4">
      <w:pPr>
        <w:tabs>
          <w:tab w:val="left" w:pos="5040"/>
        </w:tabs>
        <w:ind w:left="708"/>
      </w:pPr>
      <w:r>
        <w:tab/>
        <w:t>do reprezentowania Wykonawcy</w:t>
      </w:r>
    </w:p>
    <w:sectPr w:rsidR="008B2F41" w:rsidRPr="00C274F4" w:rsidSect="00E6790D">
      <w:footnotePr>
        <w:numFmt w:val="chicago"/>
      </w:footnotePr>
      <w:type w:val="continuous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667" w:rsidRDefault="00047667">
      <w:r>
        <w:separator/>
      </w:r>
    </w:p>
  </w:endnote>
  <w:endnote w:type="continuationSeparator" w:id="0">
    <w:p w:rsidR="00047667" w:rsidRDefault="00047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4" w:rsidRDefault="00C274F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4" w:rsidRDefault="00C274F4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4" w:rsidRDefault="00C274F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667" w:rsidRDefault="00047667">
      <w:r>
        <w:separator/>
      </w:r>
    </w:p>
  </w:footnote>
  <w:footnote w:type="continuationSeparator" w:id="0">
    <w:p w:rsidR="00047667" w:rsidRDefault="00047667">
      <w:r>
        <w:continuationSeparator/>
      </w:r>
    </w:p>
  </w:footnote>
  <w:footnote w:id="1">
    <w:p w:rsidR="009A68CD" w:rsidRDefault="009A68CD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VIII.2 lit. A Ogłoszenia o zamówieniu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4" w:rsidRDefault="00C274F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90D" w:rsidRPr="003D6231" w:rsidRDefault="00E6790D" w:rsidP="00E6790D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0E144C">
      <w:rPr>
        <w:noProof/>
        <w:lang w:eastAsia="pl-PL"/>
      </w:rPr>
      <w:drawing>
        <wp:inline distT="0" distB="0" distL="0" distR="0">
          <wp:extent cx="5514975" cy="50482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274F4" w:rsidRPr="00E6790D" w:rsidRDefault="00C274F4" w:rsidP="00E6790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74F4" w:rsidRDefault="00C274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9D6"/>
    <w:rsid w:val="00047667"/>
    <w:rsid w:val="000500E7"/>
    <w:rsid w:val="000B45C3"/>
    <w:rsid w:val="000E144C"/>
    <w:rsid w:val="000F6954"/>
    <w:rsid w:val="00117E6C"/>
    <w:rsid w:val="00337250"/>
    <w:rsid w:val="005519FF"/>
    <w:rsid w:val="005B2C98"/>
    <w:rsid w:val="00613F88"/>
    <w:rsid w:val="00642FA7"/>
    <w:rsid w:val="006B2C3E"/>
    <w:rsid w:val="00896A00"/>
    <w:rsid w:val="008B2F41"/>
    <w:rsid w:val="00944E0A"/>
    <w:rsid w:val="009A68CD"/>
    <w:rsid w:val="00A167FA"/>
    <w:rsid w:val="00A730D4"/>
    <w:rsid w:val="00BB5634"/>
    <w:rsid w:val="00BF0FF7"/>
    <w:rsid w:val="00C274F4"/>
    <w:rsid w:val="00C56675"/>
    <w:rsid w:val="00C8687D"/>
    <w:rsid w:val="00CA3371"/>
    <w:rsid w:val="00CC1CDB"/>
    <w:rsid w:val="00D930F3"/>
    <w:rsid w:val="00E612DC"/>
    <w:rsid w:val="00E6790D"/>
    <w:rsid w:val="00F175E8"/>
    <w:rsid w:val="00F22863"/>
    <w:rsid w:val="00F529D6"/>
    <w:rsid w:val="00F8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F6954"/>
    <w:rPr>
      <w:rFonts w:ascii="Courier New" w:hAnsi="Courier New" w:cs="Courier New"/>
    </w:rPr>
  </w:style>
  <w:style w:type="paragraph" w:styleId="Nagwek">
    <w:name w:val="header"/>
    <w:basedOn w:val="Normalny"/>
    <w:rsid w:val="00C274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274F4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63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634"/>
  </w:style>
  <w:style w:type="character" w:styleId="Odwoanieprzypisudolnego">
    <w:name w:val="footnote reference"/>
    <w:uiPriority w:val="99"/>
    <w:semiHidden/>
    <w:unhideWhenUsed/>
    <w:rsid w:val="00BB5634"/>
    <w:rPr>
      <w:vertAlign w:val="superscript"/>
    </w:rPr>
  </w:style>
  <w:style w:type="paragraph" w:customStyle="1" w:styleId="Gwka">
    <w:name w:val="Główka"/>
    <w:basedOn w:val="Normalny"/>
    <w:rsid w:val="00E6790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E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E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274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F6954"/>
    <w:rPr>
      <w:rFonts w:ascii="Courier New" w:hAnsi="Courier New" w:cs="Courier New"/>
    </w:rPr>
  </w:style>
  <w:style w:type="paragraph" w:styleId="Nagwek">
    <w:name w:val="header"/>
    <w:basedOn w:val="Normalny"/>
    <w:rsid w:val="00C274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274F4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B5634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B5634"/>
  </w:style>
  <w:style w:type="character" w:styleId="Odwoanieprzypisudolnego">
    <w:name w:val="footnote reference"/>
    <w:uiPriority w:val="99"/>
    <w:semiHidden/>
    <w:unhideWhenUsed/>
    <w:rsid w:val="00BB5634"/>
    <w:rPr>
      <w:vertAlign w:val="superscript"/>
    </w:rPr>
  </w:style>
  <w:style w:type="paragraph" w:customStyle="1" w:styleId="Gwka">
    <w:name w:val="Główka"/>
    <w:basedOn w:val="Normalny"/>
    <w:rsid w:val="00E6790D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E6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E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00AA74-9731-45DB-AD69-512DCC74C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Trybus</dc:creator>
  <cp:lastModifiedBy>Sylwia Lempart</cp:lastModifiedBy>
  <cp:revision>2</cp:revision>
  <cp:lastPrinted>2019-04-05T09:56:00Z</cp:lastPrinted>
  <dcterms:created xsi:type="dcterms:W3CDTF">2019-04-05T13:14:00Z</dcterms:created>
  <dcterms:modified xsi:type="dcterms:W3CDTF">2019-04-05T13:14:00Z</dcterms:modified>
</cp:coreProperties>
</file>