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2F793F">
      <w:pPr>
        <w:spacing w:line="360" w:lineRule="auto"/>
        <w:rPr>
          <w:b/>
          <w:bCs/>
          <w:color w:val="000000"/>
          <w:sz w:val="24"/>
        </w:rPr>
      </w:pPr>
      <w:r w:rsidRPr="002F793F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2F793F">
      <w:pPr>
        <w:spacing w:line="360" w:lineRule="auto"/>
        <w:rPr>
          <w:color w:val="000000"/>
          <w:sz w:val="24"/>
        </w:rPr>
      </w:pPr>
      <w:r w:rsidRPr="002F793F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2F793F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2F793F">
      <w:pPr>
        <w:spacing w:line="360" w:lineRule="auto"/>
        <w:rPr>
          <w:color w:val="000000"/>
          <w:sz w:val="24"/>
        </w:rPr>
      </w:pPr>
      <w:r w:rsidRPr="002F793F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2F793F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2F793F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2F793F" w:rsidRPr="002F793F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2F793F" w:rsidRPr="002F793F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2F793F" w:rsidRPr="002F793F">
        <w:rPr>
          <w:b/>
          <w:color w:val="000000"/>
          <w:sz w:val="24"/>
        </w:rPr>
        <w:t>Sukcesywna dostawa sprzętu i oprogramowania dla jednostek organizacyjnych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2F793F" w:rsidTr="000A5B7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2F793F" w:rsidRDefault="002F793F" w:rsidP="000A5B7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2F793F">
              <w:rPr>
                <w:sz w:val="24"/>
              </w:rPr>
              <w:t>Sukcesywna dostawa sprzętu i oprogramowania dla jednostek organizacyjnych Politechniki Częstochowskiej</w:t>
            </w:r>
          </w:p>
          <w:p w:rsidR="002F793F" w:rsidRDefault="002F793F" w:rsidP="000A5B7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F793F">
              <w:rPr>
                <w:b/>
                <w:sz w:val="24"/>
              </w:rPr>
              <w:t>BIS Karol Kowalski</w:t>
            </w:r>
          </w:p>
          <w:p w:rsidR="002F793F" w:rsidRDefault="002F793F" w:rsidP="000A5B7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F793F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2F793F">
              <w:rPr>
                <w:b/>
                <w:sz w:val="24"/>
              </w:rPr>
              <w:t>Częstochowa</w:t>
            </w:r>
          </w:p>
          <w:p w:rsidR="002F793F" w:rsidRDefault="002F793F" w:rsidP="000A5B7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F793F">
              <w:rPr>
                <w:b/>
                <w:sz w:val="24"/>
              </w:rPr>
              <w:t>Al. Niepodległości</w:t>
            </w:r>
            <w:r>
              <w:rPr>
                <w:b/>
                <w:sz w:val="24"/>
              </w:rPr>
              <w:t xml:space="preserve"> </w:t>
            </w:r>
            <w:r w:rsidRPr="002F793F">
              <w:rPr>
                <w:b/>
                <w:sz w:val="24"/>
              </w:rPr>
              <w:t>41</w:t>
            </w:r>
          </w:p>
          <w:p w:rsidR="002F793F" w:rsidRDefault="002F793F" w:rsidP="000A5B74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2F793F">
              <w:rPr>
                <w:b/>
                <w:sz w:val="24"/>
              </w:rPr>
              <w:t>549 183.30 zł</w:t>
            </w:r>
          </w:p>
          <w:p w:rsidR="002F793F" w:rsidRPr="00253031" w:rsidRDefault="002F793F" w:rsidP="000A5B74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2F793F" w:rsidRDefault="002F793F" w:rsidP="000A5B74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2F793F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2F793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793F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2F793F" w:rsidRPr="00C63DA0" w:rsidTr="000A5B74">
        <w:tc>
          <w:tcPr>
            <w:tcW w:w="540" w:type="dxa"/>
            <w:shd w:val="clear" w:color="auto" w:fill="auto"/>
            <w:vAlign w:val="center"/>
          </w:tcPr>
          <w:p w:rsidR="002F793F" w:rsidRPr="00C63DA0" w:rsidRDefault="002F793F" w:rsidP="000A5B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79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2F793F" w:rsidRPr="00C63DA0" w:rsidRDefault="002F793F" w:rsidP="000A5B7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F793F">
              <w:rPr>
                <w:rFonts w:ascii="Times New Roman" w:hAnsi="Times New Roman" w:cs="Times New Roman"/>
                <w:bCs/>
                <w:sz w:val="18"/>
                <w:szCs w:val="18"/>
              </w:rPr>
              <w:t>BIS Karol Kowalski</w:t>
            </w:r>
          </w:p>
          <w:p w:rsidR="002F793F" w:rsidRPr="00C63DA0" w:rsidRDefault="002F793F" w:rsidP="000A5B7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F793F">
              <w:rPr>
                <w:rFonts w:ascii="Times New Roman" w:hAnsi="Times New Roman" w:cs="Times New Roman"/>
                <w:bCs/>
                <w:sz w:val="18"/>
                <w:szCs w:val="18"/>
              </w:rPr>
              <w:t>Al. Niepodległości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F793F">
              <w:rPr>
                <w:rFonts w:ascii="Times New Roman" w:hAnsi="Times New Roman" w:cs="Times New Roman"/>
                <w:bCs/>
                <w:sz w:val="18"/>
                <w:szCs w:val="18"/>
              </w:rPr>
              <w:t>41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F793F" w:rsidRPr="00C63DA0" w:rsidRDefault="002F793F" w:rsidP="000A5B7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F793F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F793F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2F793F" w:rsidRPr="00C63DA0" w:rsidRDefault="002F793F" w:rsidP="000A5B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F793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2F793F" w:rsidRPr="00C63DA0" w:rsidRDefault="002F793F" w:rsidP="000A5B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793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2F793F" w:rsidRPr="00C63DA0" w:rsidRDefault="002F793F" w:rsidP="000A5B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2F793F" w:rsidRPr="00C63DA0" w:rsidRDefault="002F793F" w:rsidP="000A5B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2F793F" w:rsidRPr="00C63DA0" w:rsidRDefault="002F793F" w:rsidP="000A5B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2F793F" w:rsidRPr="00C63DA0" w:rsidRDefault="002F793F" w:rsidP="000A5B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2F793F" w:rsidRPr="00C63DA0" w:rsidRDefault="002F793F" w:rsidP="000A5B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2F793F" w:rsidRPr="00C63DA0" w:rsidRDefault="002F793F" w:rsidP="000A5B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2F793F" w:rsidRPr="00C63DA0" w:rsidRDefault="002F793F" w:rsidP="000A5B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793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2F793F">
      <w:pPr>
        <w:pStyle w:val="Nagwek"/>
        <w:tabs>
          <w:tab w:val="clear" w:pos="4536"/>
        </w:tabs>
        <w:jc w:val="both"/>
        <w:rPr>
          <w:sz w:val="24"/>
        </w:rPr>
      </w:pPr>
      <w:r w:rsidRPr="002F793F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2F793F">
        <w:rPr>
          <w:sz w:val="24"/>
        </w:rPr>
        <w:t>2019-04-09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1B6B" w:rsidRDefault="00221B6B">
      <w:r>
        <w:separator/>
      </w:r>
    </w:p>
  </w:endnote>
  <w:endnote w:type="continuationSeparator" w:id="0">
    <w:p w:rsidR="00221B6B" w:rsidRDefault="00221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93F" w:rsidRDefault="002F793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663D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663D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93F" w:rsidRDefault="002F793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1B6B" w:rsidRDefault="00221B6B">
      <w:r>
        <w:separator/>
      </w:r>
    </w:p>
  </w:footnote>
  <w:footnote w:type="continuationSeparator" w:id="0">
    <w:p w:rsidR="00221B6B" w:rsidRDefault="00221B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93F" w:rsidRDefault="002F793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93F" w:rsidRDefault="002F793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93F" w:rsidRDefault="002F79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1B6B"/>
    <w:rsid w:val="00140696"/>
    <w:rsid w:val="00221B6B"/>
    <w:rsid w:val="00253031"/>
    <w:rsid w:val="002F793F"/>
    <w:rsid w:val="00377700"/>
    <w:rsid w:val="005C147E"/>
    <w:rsid w:val="007118AF"/>
    <w:rsid w:val="007124E4"/>
    <w:rsid w:val="00745012"/>
    <w:rsid w:val="0087722C"/>
    <w:rsid w:val="00987E41"/>
    <w:rsid w:val="00C63DA0"/>
    <w:rsid w:val="00C85A89"/>
    <w:rsid w:val="00D5444F"/>
    <w:rsid w:val="00F26135"/>
    <w:rsid w:val="00F66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Joanna Podsiadlik</dc:creator>
  <cp:keywords/>
  <cp:lastModifiedBy>Joanna Podsiadlik</cp:lastModifiedBy>
  <cp:revision>2</cp:revision>
  <cp:lastPrinted>2019-04-09T07:39:00Z</cp:lastPrinted>
  <dcterms:created xsi:type="dcterms:W3CDTF">2019-04-09T07:39:00Z</dcterms:created>
  <dcterms:modified xsi:type="dcterms:W3CDTF">2019-04-09T07:39:00Z</dcterms:modified>
</cp:coreProperties>
</file>