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A4219" w:rsidP="00007727">
      <w:pPr>
        <w:jc w:val="right"/>
        <w:rPr>
          <w:b/>
          <w:bCs/>
          <w:sz w:val="24"/>
        </w:rPr>
      </w:pPr>
      <w:r w:rsidRPr="00CA421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A4219">
        <w:rPr>
          <w:sz w:val="24"/>
        </w:rPr>
        <w:t>2019-04-09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A4219" w:rsidP="00173B20">
      <w:pPr>
        <w:spacing w:after="40"/>
        <w:rPr>
          <w:b/>
          <w:bCs/>
          <w:sz w:val="24"/>
        </w:rPr>
      </w:pPr>
      <w:r w:rsidRPr="00CA4219">
        <w:rPr>
          <w:b/>
          <w:bCs/>
          <w:sz w:val="24"/>
        </w:rPr>
        <w:t>Politechnika Częstochowska</w:t>
      </w:r>
    </w:p>
    <w:p w:rsidR="00A80738" w:rsidRPr="00173B20" w:rsidRDefault="00CA4219" w:rsidP="00A80738">
      <w:pPr>
        <w:rPr>
          <w:bCs/>
          <w:sz w:val="24"/>
        </w:rPr>
      </w:pPr>
      <w:r w:rsidRPr="00CA421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A4219">
        <w:rPr>
          <w:bCs/>
          <w:sz w:val="24"/>
        </w:rPr>
        <w:t>69</w:t>
      </w:r>
    </w:p>
    <w:p w:rsidR="00A80738" w:rsidRPr="00173B20" w:rsidRDefault="00CA4219" w:rsidP="00A80738">
      <w:pPr>
        <w:rPr>
          <w:bCs/>
          <w:sz w:val="24"/>
        </w:rPr>
      </w:pPr>
      <w:r w:rsidRPr="00CA421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A421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A4219" w:rsidRPr="00CA4219">
        <w:rPr>
          <w:b/>
          <w:sz w:val="24"/>
          <w:szCs w:val="24"/>
        </w:rPr>
        <w:t>ZP/D-06/19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A4219" w:rsidRPr="00CA42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A4219" w:rsidP="00C659E2">
      <w:pPr>
        <w:pStyle w:val="Tekstpodstawowywcity"/>
        <w:spacing w:before="120" w:after="240"/>
        <w:ind w:firstLine="0"/>
        <w:jc w:val="center"/>
      </w:pPr>
      <w:r w:rsidRPr="00CA4219">
        <w:rPr>
          <w:b/>
        </w:rPr>
        <w:t>Dostawa miału węglowego typu M II w ilości 1850 ton na sezon grzewczy 2019/2020 wraz z rozładunkiem dla Ciepłowni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A4219" w:rsidRPr="00CA4219">
        <w:rPr>
          <w:sz w:val="24"/>
          <w:szCs w:val="24"/>
        </w:rPr>
        <w:t>(</w:t>
      </w:r>
      <w:proofErr w:type="spellStart"/>
      <w:r w:rsidR="00CA4219" w:rsidRPr="00CA4219">
        <w:rPr>
          <w:sz w:val="24"/>
          <w:szCs w:val="24"/>
        </w:rPr>
        <w:t>t.j</w:t>
      </w:r>
      <w:proofErr w:type="spellEnd"/>
      <w:r w:rsidR="00CA4219" w:rsidRPr="00CA421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A4219" w:rsidRPr="00CA4219">
        <w:rPr>
          <w:sz w:val="24"/>
          <w:szCs w:val="24"/>
        </w:rPr>
        <w:t>09/04/2019</w:t>
      </w:r>
      <w:r w:rsidR="00FF4AB1" w:rsidRPr="00FF4AB1">
        <w:rPr>
          <w:sz w:val="24"/>
          <w:szCs w:val="24"/>
        </w:rPr>
        <w:t xml:space="preserve"> o godz. </w:t>
      </w:r>
      <w:r w:rsidR="00CA4219" w:rsidRPr="00CA421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D909AD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CA4219" w:rsidRPr="00CA4219">
        <w:rPr>
          <w:sz w:val="24"/>
          <w:szCs w:val="24"/>
        </w:rPr>
        <w:t>989 842.50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275"/>
        <w:gridCol w:w="1276"/>
      </w:tblGrid>
      <w:tr w:rsidR="0069085C" w:rsidRPr="00493F8C" w:rsidTr="003D29A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B5342F" w:rsidP="0023318D">
            <w:pPr>
              <w:spacing w:before="40" w:after="40"/>
              <w:jc w:val="center"/>
            </w:pPr>
            <w:r>
              <w:t>Podniesienie wartości opałowej miału w stanie roboczym o 1MJ/kg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1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KABODOS Sp. z o.o.</w:t>
            </w:r>
          </w:p>
          <w:p w:rsidR="00CA4219" w:rsidRPr="00490DC0" w:rsidRDefault="00D909AD" w:rsidP="00790DEB">
            <w:r>
              <w:t>Nieznanego Żołnierz</w:t>
            </w:r>
            <w:r w:rsidR="00CA4219" w:rsidRPr="00CA4219">
              <w:t>a</w:t>
            </w:r>
            <w:r w:rsidR="00CA4219" w:rsidRPr="00490DC0">
              <w:t xml:space="preserve"> </w:t>
            </w:r>
            <w:r w:rsidR="00CA4219" w:rsidRPr="00CA4219">
              <w:t>26a</w:t>
            </w:r>
            <w:r w:rsidR="00CA4219"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41-922</w:t>
            </w:r>
            <w:r w:rsidRPr="00490DC0">
              <w:t xml:space="preserve"> </w:t>
            </w:r>
            <w:r w:rsidRPr="00CA4219">
              <w:t>Radzionków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523.32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2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STANPAW Sp. z o.o.</w:t>
            </w:r>
          </w:p>
          <w:p w:rsidR="00CA4219" w:rsidRPr="00490DC0" w:rsidRDefault="00CA4219" w:rsidP="00790DEB">
            <w:r w:rsidRPr="00CA4219">
              <w:t>Tworzeń</w:t>
            </w:r>
            <w:r w:rsidRPr="00490DC0">
              <w:t xml:space="preserve"> </w:t>
            </w:r>
            <w:r w:rsidRPr="00CA4219">
              <w:t>176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41-303</w:t>
            </w:r>
            <w:r w:rsidRPr="00490DC0">
              <w:t xml:space="preserve"> </w:t>
            </w:r>
            <w:r w:rsidRPr="00CA4219">
              <w:t>Dąbrowa Górnicza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832 833.00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3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WĘGLOPASZ  Sp. z o. o.</w:t>
            </w:r>
          </w:p>
          <w:p w:rsidR="00CA4219" w:rsidRPr="00490DC0" w:rsidRDefault="00CA4219" w:rsidP="00790DEB">
            <w:r w:rsidRPr="00CA4219">
              <w:t>Piątkowska</w:t>
            </w:r>
            <w:r w:rsidRPr="00490DC0">
              <w:t xml:space="preserve"> </w:t>
            </w:r>
            <w:r w:rsidRPr="00CA4219">
              <w:t>149/6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60-648</w:t>
            </w:r>
            <w:r w:rsidRPr="00490DC0">
              <w:t xml:space="preserve"> </w:t>
            </w:r>
            <w:r w:rsidRPr="00CA4219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1 013 644.23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4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P.W. ATEX Sp. z o.o.</w:t>
            </w:r>
          </w:p>
          <w:p w:rsidR="00CA4219" w:rsidRPr="00490DC0" w:rsidRDefault="00CA4219" w:rsidP="00790DEB">
            <w:r w:rsidRPr="00CA4219">
              <w:t>Gliwicka</w:t>
            </w:r>
            <w:r w:rsidRPr="00490DC0">
              <w:t xml:space="preserve"> </w:t>
            </w:r>
            <w:r w:rsidRPr="00CA4219">
              <w:t>3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44-145</w:t>
            </w:r>
            <w:r w:rsidRPr="00490DC0">
              <w:t xml:space="preserve"> </w:t>
            </w:r>
            <w:r w:rsidRPr="00CA4219">
              <w:t>Pilchowice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907 924.50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5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Firma Handlowo-Usługowa DŁU-TRANS Wiesław Dłuski</w:t>
            </w:r>
          </w:p>
          <w:p w:rsidR="00CA4219" w:rsidRPr="00490DC0" w:rsidRDefault="00CA4219" w:rsidP="00790DEB">
            <w:r w:rsidRPr="00CA4219">
              <w:t>Składowa</w:t>
            </w:r>
            <w:r w:rsidRPr="00490DC0">
              <w:t xml:space="preserve"> </w:t>
            </w:r>
            <w:r w:rsidRPr="00CA4219">
              <w:t>21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41-902</w:t>
            </w:r>
            <w:r w:rsidRPr="00490DC0">
              <w:t xml:space="preserve"> </w:t>
            </w:r>
            <w:r w:rsidRPr="00CA4219">
              <w:t>Bytom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923 853.00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384011" w:rsidRDefault="00CA4219" w:rsidP="00790DEB">
            <w:pPr>
              <w:spacing w:before="40"/>
            </w:pPr>
            <w:r w:rsidRPr="00CA4219">
              <w:t xml:space="preserve">P.H.U. ALBERTO </w:t>
            </w:r>
          </w:p>
          <w:p w:rsidR="00CA4219" w:rsidRPr="00490DC0" w:rsidRDefault="00CA4219" w:rsidP="00790DEB">
            <w:pPr>
              <w:spacing w:before="40"/>
            </w:pPr>
            <w:r w:rsidRPr="00CA4219">
              <w:t>Albert Szymkiewicz</w:t>
            </w:r>
          </w:p>
          <w:p w:rsidR="00CA4219" w:rsidRPr="00490DC0" w:rsidRDefault="00CA4219" w:rsidP="00790DEB">
            <w:r w:rsidRPr="00CA4219">
              <w:t>Łaziska</w:t>
            </w:r>
            <w:r w:rsidRPr="00490DC0">
              <w:t xml:space="preserve"> </w:t>
            </w:r>
            <w:r w:rsidRPr="00CA4219">
              <w:t>62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24-335</w:t>
            </w:r>
            <w:r w:rsidRPr="00490DC0">
              <w:t xml:space="preserve"> </w:t>
            </w:r>
            <w:r w:rsidRPr="00CA4219">
              <w:t>Łaziska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1 043 400.00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7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LACHOWICZ ENERGY PARTNER  Sp. z o.o.</w:t>
            </w:r>
          </w:p>
          <w:p w:rsidR="00CA4219" w:rsidRPr="00490DC0" w:rsidRDefault="00384011" w:rsidP="00790DEB">
            <w:proofErr w:type="spellStart"/>
            <w:r>
              <w:t>Firlika</w:t>
            </w:r>
            <w:proofErr w:type="spellEnd"/>
            <w:r>
              <w:t xml:space="preserve"> 19</w:t>
            </w:r>
          </w:p>
          <w:p w:rsidR="00CA4219" w:rsidRPr="00490DC0" w:rsidRDefault="00384011" w:rsidP="00384011">
            <w:pPr>
              <w:spacing w:after="40"/>
              <w:jc w:val="both"/>
            </w:pPr>
            <w:r>
              <w:t>71-637</w:t>
            </w:r>
            <w:r w:rsidR="00CA4219" w:rsidRPr="00490DC0">
              <w:t xml:space="preserve"> </w:t>
            </w:r>
            <w:r w:rsidR="00CA4219" w:rsidRPr="00CA4219">
              <w:t>Szczecin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1 027 297.23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  <w:tr w:rsidR="00CA4219" w:rsidRPr="00493F8C" w:rsidTr="003D29AD">
        <w:tc>
          <w:tcPr>
            <w:tcW w:w="70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center"/>
            </w:pPr>
            <w:r w:rsidRPr="00CA4219">
              <w:t>8</w:t>
            </w:r>
          </w:p>
        </w:tc>
        <w:tc>
          <w:tcPr>
            <w:tcW w:w="2696" w:type="dxa"/>
            <w:shd w:val="clear" w:color="auto" w:fill="auto"/>
          </w:tcPr>
          <w:p w:rsidR="00CA4219" w:rsidRPr="00490DC0" w:rsidRDefault="00CA4219" w:rsidP="00790DEB">
            <w:pPr>
              <w:spacing w:before="40"/>
            </w:pPr>
            <w:r w:rsidRPr="00CA4219">
              <w:t>ASSETS PETRO ENERGIA Sp. z o.o.</w:t>
            </w:r>
            <w:r w:rsidR="00384011">
              <w:t xml:space="preserve"> Sp.k.</w:t>
            </w:r>
            <w:bookmarkStart w:id="0" w:name="_GoBack"/>
            <w:bookmarkEnd w:id="0"/>
          </w:p>
          <w:p w:rsidR="00CA4219" w:rsidRPr="00490DC0" w:rsidRDefault="00CA4219" w:rsidP="00790DEB">
            <w:r w:rsidRPr="00CA4219">
              <w:t>Al. Jerozolimskie</w:t>
            </w:r>
            <w:r w:rsidRPr="00490DC0">
              <w:t xml:space="preserve"> </w:t>
            </w:r>
            <w:r w:rsidRPr="00CA4219">
              <w:t>89/43</w:t>
            </w:r>
            <w:r w:rsidRPr="00490DC0">
              <w:t xml:space="preserve"> </w:t>
            </w:r>
          </w:p>
          <w:p w:rsidR="00CA4219" w:rsidRPr="00490DC0" w:rsidRDefault="00CA4219" w:rsidP="00790DEB">
            <w:pPr>
              <w:spacing w:after="40"/>
              <w:jc w:val="both"/>
            </w:pPr>
            <w:r w:rsidRPr="00CA4219">
              <w:t>02-001</w:t>
            </w:r>
            <w:r w:rsidRPr="00490DC0">
              <w:t xml:space="preserve"> </w:t>
            </w:r>
            <w:r w:rsidRPr="00CA4219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4219" w:rsidRPr="00490DC0" w:rsidRDefault="00CA4219" w:rsidP="003D29AD">
            <w:pPr>
              <w:spacing w:before="120" w:after="120"/>
              <w:jc w:val="right"/>
            </w:pPr>
            <w:r w:rsidRPr="00CA4219">
              <w:t>965 858.73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TAK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4219" w:rsidRPr="00490DC0" w:rsidRDefault="00CA4219" w:rsidP="00790DEB">
            <w:pPr>
              <w:spacing w:before="120" w:after="120"/>
              <w:jc w:val="both"/>
            </w:pPr>
            <w:r w:rsidRPr="00CA4219">
              <w:t>30 dni</w:t>
            </w:r>
          </w:p>
        </w:tc>
      </w:tr>
    </w:tbl>
    <w:p w:rsidR="0069085C" w:rsidRPr="00D909AD" w:rsidRDefault="00D909AD" w:rsidP="00A80738">
      <w:pPr>
        <w:spacing w:before="120" w:after="120"/>
        <w:jc w:val="both"/>
        <w:rPr>
          <w:sz w:val="24"/>
          <w:szCs w:val="24"/>
        </w:rPr>
      </w:pPr>
      <w:r w:rsidRPr="00D909A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909AD">
        <w:rPr>
          <w:b/>
          <w:sz w:val="24"/>
          <w:szCs w:val="24"/>
        </w:rPr>
        <w:t>Pzp</w:t>
      </w:r>
      <w:proofErr w:type="spellEnd"/>
      <w:r w:rsidRPr="00D909AD">
        <w:rPr>
          <w:b/>
          <w:sz w:val="24"/>
          <w:szCs w:val="24"/>
        </w:rPr>
        <w:t>, zgodnie z pkt 8.2 SIWZ.</w:t>
      </w:r>
    </w:p>
    <w:sectPr w:rsidR="0069085C" w:rsidRPr="00D909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D4A" w:rsidRDefault="00183D4A">
      <w:r>
        <w:separator/>
      </w:r>
    </w:p>
  </w:endnote>
  <w:endnote w:type="continuationSeparator" w:id="0">
    <w:p w:rsidR="00183D4A" w:rsidRDefault="0018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8401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0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0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3D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D4A" w:rsidRDefault="00183D4A">
      <w:r>
        <w:separator/>
      </w:r>
    </w:p>
  </w:footnote>
  <w:footnote w:type="continuationSeparator" w:id="0">
    <w:p w:rsidR="00183D4A" w:rsidRDefault="00183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219" w:rsidRDefault="00CA4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219" w:rsidRDefault="00CA4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219" w:rsidRDefault="00CA42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D4A"/>
    <w:rsid w:val="00007727"/>
    <w:rsid w:val="00017720"/>
    <w:rsid w:val="00035488"/>
    <w:rsid w:val="000D7F25"/>
    <w:rsid w:val="000E00E5"/>
    <w:rsid w:val="00173B20"/>
    <w:rsid w:val="00183D4A"/>
    <w:rsid w:val="001C69FF"/>
    <w:rsid w:val="0023318D"/>
    <w:rsid w:val="00384011"/>
    <w:rsid w:val="003D29A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5342F"/>
    <w:rsid w:val="00C236D3"/>
    <w:rsid w:val="00C659E2"/>
    <w:rsid w:val="00CA4219"/>
    <w:rsid w:val="00CB0802"/>
    <w:rsid w:val="00D7128F"/>
    <w:rsid w:val="00D909A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F08C28"/>
  <w15:chartTrackingRefBased/>
  <w15:docId w15:val="{C9DD8BFF-1650-437D-AFBA-F6282F39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2019-04-09T11:30:00Z</dcterms:created>
  <dcterms:modified xsi:type="dcterms:W3CDTF">2019-04-09T11:30:00Z</dcterms:modified>
</cp:coreProperties>
</file>