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Pr="00430A9F" w:rsidRDefault="00DF0E82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bookmarkStart w:id="0" w:name="_GoBack"/>
      <w:bookmarkEnd w:id="0"/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D1274" w:rsidRDefault="003D1274" w:rsidP="003D1274"/>
                          <w:p w:rsidR="003D1274" w:rsidRDefault="003D1274" w:rsidP="003D127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D1274" w:rsidRDefault="003D1274" w:rsidP="003D127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D1274" w:rsidRDefault="003D1274" w:rsidP="003D127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D1274" w:rsidRDefault="003D1274" w:rsidP="003D127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D1274" w:rsidRDefault="003D1274" w:rsidP="003D127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3D1274" w:rsidRDefault="003D1274" w:rsidP="003D127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5pt;margin-top:2.8pt;width:158.45pt;height:5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OEU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" filled="f" strokeweight=".25pt">
                <v:textbox inset="1pt,1pt,1pt,1pt">
                  <w:txbxContent>
                    <w:p w:rsidR="003D1274" w:rsidRDefault="003D1274" w:rsidP="003D1274"/>
                    <w:p w:rsidR="003D1274" w:rsidRDefault="003D1274" w:rsidP="003D1274">
                      <w:pPr>
                        <w:rPr>
                          <w:sz w:val="12"/>
                        </w:rPr>
                      </w:pPr>
                    </w:p>
                    <w:p w:rsidR="003D1274" w:rsidRDefault="003D1274" w:rsidP="003D1274">
                      <w:pPr>
                        <w:rPr>
                          <w:sz w:val="12"/>
                        </w:rPr>
                      </w:pPr>
                    </w:p>
                    <w:p w:rsidR="003D1274" w:rsidRDefault="003D1274" w:rsidP="003D1274">
                      <w:pPr>
                        <w:rPr>
                          <w:sz w:val="12"/>
                        </w:rPr>
                      </w:pPr>
                    </w:p>
                    <w:p w:rsidR="003D1274" w:rsidRDefault="003D1274" w:rsidP="003D1274">
                      <w:pPr>
                        <w:rPr>
                          <w:sz w:val="12"/>
                        </w:rPr>
                      </w:pPr>
                    </w:p>
                    <w:p w:rsidR="003D1274" w:rsidRDefault="003D1274" w:rsidP="003D127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3D1274" w:rsidRDefault="003D1274" w:rsidP="003D1274"/>
                  </w:txbxContent>
                </v:textbox>
              </v:roundrect>
            </w:pict>
          </mc:Fallback>
        </mc:AlternateConten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4A04CE" w:rsidRDefault="004A04CE" w:rsidP="004A04CE">
      <w:pPr>
        <w:pStyle w:val="Nagwek3"/>
        <w:ind w:left="0"/>
        <w:jc w:val="left"/>
      </w:pPr>
      <w:r>
        <w:t xml:space="preserve"> </w:t>
      </w:r>
    </w:p>
    <w:p w:rsidR="003D1274" w:rsidRDefault="004A04CE" w:rsidP="004A04CE">
      <w:pPr>
        <w:pStyle w:val="Nagwek3"/>
        <w:ind w:left="0"/>
        <w:jc w:val="left"/>
        <w:rPr>
          <w:sz w:val="28"/>
        </w:rPr>
      </w:pPr>
      <w:r>
        <w:t xml:space="preserve">Znak Sprawy: </w:t>
      </w:r>
      <w:r w:rsidRPr="004A04CE">
        <w:t>KC-zp.272-</w:t>
      </w:r>
      <w:r w:rsidR="006A72F8">
        <w:t>156</w:t>
      </w:r>
      <w:r w:rsidRPr="004A04CE">
        <w:t>/19</w:t>
      </w:r>
    </w:p>
    <w:p w:rsidR="004A04CE" w:rsidRDefault="004A04CE" w:rsidP="003D1274">
      <w:pPr>
        <w:pStyle w:val="Nagwek3"/>
        <w:ind w:left="0"/>
        <w:rPr>
          <w:spacing w:val="20"/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B1312E" w:rsidRDefault="00B1312E" w:rsidP="00B1312E">
      <w:pPr>
        <w:pStyle w:val="Tekstpodstawowywcity"/>
        <w:ind w:firstLine="0"/>
        <w:jc w:val="center"/>
        <w:rPr>
          <w:rFonts w:eastAsia="Calibri"/>
          <w:szCs w:val="22"/>
          <w:lang w:eastAsia="en-US"/>
        </w:rPr>
      </w:pPr>
    </w:p>
    <w:p w:rsidR="006A72F8" w:rsidRDefault="000563B7" w:rsidP="006A72F8">
      <w:pPr>
        <w:pStyle w:val="Tekstpodstawowywcity"/>
        <w:ind w:firstLine="0"/>
        <w:jc w:val="center"/>
      </w:pPr>
      <w:r>
        <w:t xml:space="preserve">Dotyczy postępowania </w:t>
      </w:r>
      <w:r w:rsidRPr="000563B7">
        <w:rPr>
          <w:szCs w:val="24"/>
        </w:rPr>
        <w:t xml:space="preserve">prowadzonego w trybie </w:t>
      </w:r>
      <w:r w:rsidR="004A04CE">
        <w:rPr>
          <w:szCs w:val="24"/>
        </w:rPr>
        <w:t xml:space="preserve">art. 138o ustawy </w:t>
      </w:r>
      <w:proofErr w:type="spellStart"/>
      <w:r w:rsidR="004A04CE">
        <w:rPr>
          <w:szCs w:val="24"/>
        </w:rPr>
        <w:t>Pzp</w:t>
      </w:r>
      <w:proofErr w:type="spellEnd"/>
      <w:r w:rsidR="00D137A1">
        <w:rPr>
          <w:szCs w:val="24"/>
        </w:rPr>
        <w:t xml:space="preserve">, którego przedmiotem jest: </w:t>
      </w:r>
      <w:r w:rsidR="006A72F8">
        <w:rPr>
          <w:b/>
        </w:rPr>
        <w:t xml:space="preserve">wynajem autobusu wraz z kierowcą do przewozu studentów  </w:t>
      </w:r>
      <w:proofErr w:type="spellStart"/>
      <w:r w:rsidR="006A72F8">
        <w:rPr>
          <w:b/>
        </w:rPr>
        <w:t>WGGiIŚ</w:t>
      </w:r>
      <w:proofErr w:type="spellEnd"/>
      <w:r w:rsidR="006A72F8">
        <w:rPr>
          <w:b/>
        </w:rPr>
        <w:t xml:space="preserve"> AGH - KC-zp.272-156/19</w:t>
      </w:r>
    </w:p>
    <w:p w:rsidR="00B1312E" w:rsidRDefault="00B1312E" w:rsidP="006A72F8">
      <w:pPr>
        <w:pStyle w:val="Tekstpodstawowywcity"/>
        <w:ind w:firstLine="0"/>
        <w:jc w:val="center"/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2 pkt 5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3"/>
        <w:gridCol w:w="4332"/>
        <w:gridCol w:w="3967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default" r:id="rId6"/>
      <w:footerReference w:type="even" r:id="rId7"/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0557" w:rsidRDefault="00650557">
      <w:pPr>
        <w:spacing w:after="0" w:line="240" w:lineRule="auto"/>
      </w:pPr>
      <w:r>
        <w:separator/>
      </w:r>
    </w:p>
  </w:endnote>
  <w:endnote w:type="continuationSeparator" w:id="0">
    <w:p w:rsidR="00650557" w:rsidRDefault="006505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650557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650557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F0E82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366CCEE" wp14:editId="49D0B54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916CDF3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08B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08B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0557" w:rsidRDefault="00650557">
      <w:pPr>
        <w:spacing w:after="0" w:line="240" w:lineRule="auto"/>
      </w:pPr>
      <w:r>
        <w:separator/>
      </w:r>
    </w:p>
  </w:footnote>
  <w:footnote w:type="continuationSeparator" w:id="0">
    <w:p w:rsidR="00650557" w:rsidRDefault="006505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12E" w:rsidRPr="002F336A" w:rsidRDefault="00B1312E" w:rsidP="00B1312E">
    <w:pPr>
      <w:pStyle w:val="Nagwek"/>
    </w:pPr>
  </w:p>
  <w:p w:rsidR="004A04CE" w:rsidRPr="004A04CE" w:rsidRDefault="004A04CE" w:rsidP="004A04CE">
    <w:pPr>
      <w:spacing w:after="0" w:line="240" w:lineRule="auto"/>
      <w:rPr>
        <w:rFonts w:ascii="Times New Roman" w:eastAsia="Times New Roman" w:hAnsi="Times New Roman"/>
        <w:sz w:val="24"/>
        <w:szCs w:val="24"/>
        <w:lang w:eastAsia="pl-PL"/>
      </w:rPr>
    </w:pPr>
  </w:p>
  <w:p w:rsidR="00903726" w:rsidRDefault="006505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6D8"/>
    <w:rsid w:val="000563B7"/>
    <w:rsid w:val="000E6C60"/>
    <w:rsid w:val="00133CD4"/>
    <w:rsid w:val="001B7780"/>
    <w:rsid w:val="001F4E82"/>
    <w:rsid w:val="003866D8"/>
    <w:rsid w:val="003D1274"/>
    <w:rsid w:val="00430A9F"/>
    <w:rsid w:val="00490170"/>
    <w:rsid w:val="004A04CE"/>
    <w:rsid w:val="005E5BD1"/>
    <w:rsid w:val="00623F70"/>
    <w:rsid w:val="00635449"/>
    <w:rsid w:val="00650557"/>
    <w:rsid w:val="006A72F8"/>
    <w:rsid w:val="00701C4E"/>
    <w:rsid w:val="00715739"/>
    <w:rsid w:val="007409B1"/>
    <w:rsid w:val="00793177"/>
    <w:rsid w:val="00927537"/>
    <w:rsid w:val="00974772"/>
    <w:rsid w:val="00A31C3E"/>
    <w:rsid w:val="00B1312E"/>
    <w:rsid w:val="00BC579B"/>
    <w:rsid w:val="00D137A1"/>
    <w:rsid w:val="00D56644"/>
    <w:rsid w:val="00D70839"/>
    <w:rsid w:val="00DF0E82"/>
    <w:rsid w:val="00E67EFE"/>
    <w:rsid w:val="00E95C93"/>
    <w:rsid w:val="00F508BA"/>
    <w:rsid w:val="00FC6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3A29E5"/>
  <w15:docId w15:val="{671DEC3D-AD31-4BDE-956A-BAD1BA662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dymka">
    <w:name w:val="Balloon Text"/>
    <w:basedOn w:val="Normalny"/>
    <w:link w:val="TekstdymkaZnak"/>
    <w:uiPriority w:val="99"/>
    <w:semiHidden/>
    <w:unhideWhenUsed/>
    <w:rsid w:val="004A04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04C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063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R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162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Jolata Oleksy</dc:creator>
  <cp:lastModifiedBy>Anna Trybus</cp:lastModifiedBy>
  <cp:revision>5</cp:revision>
  <cp:lastPrinted>2019-02-26T12:26:00Z</cp:lastPrinted>
  <dcterms:created xsi:type="dcterms:W3CDTF">2019-03-13T12:55:00Z</dcterms:created>
  <dcterms:modified xsi:type="dcterms:W3CDTF">2019-04-08T11:39:00Z</dcterms:modified>
</cp:coreProperties>
</file>