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91B48" w:rsidRPr="00B77707" w:rsidRDefault="00F64C8E" w:rsidP="00D91B48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91B48" w:rsidRDefault="00D91B48" w:rsidP="00D91B48"/>
                          <w:p w:rsidR="00D91B48" w:rsidRDefault="00D91B48" w:rsidP="00D91B4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91B48" w:rsidRDefault="00D91B48" w:rsidP="00D91B4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91B48" w:rsidRDefault="00D91B48" w:rsidP="00D91B48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D91B48" w:rsidRDefault="00D91B48" w:rsidP="00D91B48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D91B48" w:rsidRDefault="00D91B48" w:rsidP="00D91B4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91B48" w:rsidRDefault="00D91B48" w:rsidP="00D91B4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D91B48" w:rsidRPr="00A56A6F" w:rsidRDefault="00D91B48" w:rsidP="00D91B4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D91B48" w:rsidRDefault="00D91B48" w:rsidP="00D91B48"/>
                    <w:p w:rsidR="00D91B48" w:rsidRDefault="00D91B48" w:rsidP="00D91B48">
                      <w:pPr>
                        <w:rPr>
                          <w:sz w:val="12"/>
                        </w:rPr>
                      </w:pPr>
                    </w:p>
                    <w:p w:rsidR="00D91B48" w:rsidRDefault="00D91B48" w:rsidP="00D91B48">
                      <w:pPr>
                        <w:rPr>
                          <w:sz w:val="12"/>
                        </w:rPr>
                      </w:pPr>
                    </w:p>
                    <w:p w:rsidR="00D91B48" w:rsidRDefault="00D91B48" w:rsidP="00D91B48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D91B48" w:rsidRDefault="00D91B48" w:rsidP="00D91B48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D91B48" w:rsidRDefault="00D91B48" w:rsidP="00D91B48">
                      <w:pPr>
                        <w:rPr>
                          <w:sz w:val="12"/>
                        </w:rPr>
                      </w:pPr>
                    </w:p>
                    <w:p w:rsidR="00D91B48" w:rsidRDefault="00D91B48" w:rsidP="00D91B4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D91B48" w:rsidRPr="00A56A6F" w:rsidRDefault="00D91B48" w:rsidP="00D91B48"/>
                  </w:txbxContent>
                </v:textbox>
              </v:roundrect>
            </w:pict>
          </mc:Fallback>
        </mc:AlternateContent>
      </w:r>
    </w:p>
    <w:p w:rsidR="00D91B48" w:rsidRDefault="00D91B48" w:rsidP="00D91B48"/>
    <w:p w:rsidR="00D91B48" w:rsidRPr="00025386" w:rsidRDefault="00D91B48" w:rsidP="00D91B48"/>
    <w:p w:rsidR="00D91B48" w:rsidRPr="00025386" w:rsidRDefault="00D91B48" w:rsidP="00D91B48"/>
    <w:p w:rsidR="00D91B48" w:rsidRPr="00A56A6F" w:rsidRDefault="00D91B48" w:rsidP="00D91B4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KC-zp.272-21</w:t>
      </w:r>
      <w:r w:rsidR="000F4660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/19</w:t>
      </w:r>
    </w:p>
    <w:p w:rsidR="00D91B48" w:rsidRPr="00025386" w:rsidRDefault="00D91B48" w:rsidP="00D91B48"/>
    <w:p w:rsidR="00D91B48" w:rsidRDefault="00D91B48" w:rsidP="00D91B48"/>
    <w:p w:rsidR="00D91B48" w:rsidRDefault="00D91B48" w:rsidP="00D91B48"/>
    <w:p w:rsidR="00D91B48" w:rsidRPr="00C60D8D" w:rsidRDefault="00D91B48" w:rsidP="00D91B4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sz w:val="24"/>
          <w:szCs w:val="24"/>
          <w:lang w:eastAsia="ar-SA"/>
        </w:rPr>
        <w:t>WZÓR ZOBOWIĄZANIA PODMIOTU</w:t>
      </w:r>
    </w:p>
    <w:p w:rsidR="00D91B48" w:rsidRPr="00C60D8D" w:rsidRDefault="00D91B48" w:rsidP="00D91B4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sz w:val="24"/>
          <w:szCs w:val="24"/>
          <w:lang w:eastAsia="ar-SA"/>
        </w:rPr>
        <w:t>do oddania do dyspozycji Wykonawcy niezbędnych zasobów na potrzeby wykonania zamówienia</w:t>
      </w:r>
    </w:p>
    <w:p w:rsidR="00D91B48" w:rsidRPr="00C60D8D" w:rsidRDefault="00D91B48" w:rsidP="00D91B48">
      <w:pPr>
        <w:suppressAutoHyphens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……………………………</w:t>
      </w:r>
      <w:r>
        <w:rPr>
          <w:rFonts w:ascii="Times New Roman" w:eastAsia="Times New Roman" w:hAnsi="Times New Roman"/>
          <w:i/>
          <w:sz w:val="24"/>
          <w:szCs w:val="24"/>
          <w:lang w:eastAsia="ar-SA"/>
        </w:rPr>
        <w:t>……………………………………………………………………………</w:t>
      </w:r>
    </w:p>
    <w:p w:rsidR="00D91B48" w:rsidRPr="00C60D8D" w:rsidRDefault="00D91B48" w:rsidP="00D91B48">
      <w:pPr>
        <w:suppressAutoHyphens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</w:t>
      </w:r>
      <w:r w:rsidRPr="00C60D8D">
        <w:rPr>
          <w:rFonts w:ascii="Times New Roman" w:eastAsia="Times New Roman" w:hAnsi="Times New Roman"/>
          <w:b/>
          <w:i/>
          <w:iCs/>
          <w:sz w:val="24"/>
          <w:szCs w:val="24"/>
          <w:lang w:eastAsia="ar-SA"/>
        </w:rPr>
        <w:t>nazwa Podmiotu, na zasobach którego polega Wykonawca</w:t>
      </w: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)</w:t>
      </w:r>
    </w:p>
    <w:p w:rsidR="00D91B48" w:rsidRPr="00C60D8D" w:rsidRDefault="00D91B48" w:rsidP="00D91B48">
      <w:pPr>
        <w:spacing w:after="12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D91B48" w:rsidRPr="00C60D8D" w:rsidRDefault="00D91B48" w:rsidP="00D91B48">
      <w:pPr>
        <w:spacing w:after="120" w:line="240" w:lineRule="auto"/>
        <w:ind w:left="993" w:hanging="993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UWAGA: </w:t>
      </w:r>
    </w:p>
    <w:p w:rsidR="00D91B48" w:rsidRPr="00C60D8D" w:rsidRDefault="00D91B48" w:rsidP="00D91B48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D91B48" w:rsidRPr="00C60D8D" w:rsidRDefault="00D91B48" w:rsidP="00D91B48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</w:p>
    <w:p w:rsidR="00D91B48" w:rsidRPr="00C60D8D" w:rsidRDefault="00D91B48" w:rsidP="00D91B48">
      <w:pPr>
        <w:numPr>
          <w:ilvl w:val="0"/>
          <w:numId w:val="3"/>
        </w:numPr>
        <w:suppressAutoHyphens/>
        <w:spacing w:after="0" w:line="240" w:lineRule="auto"/>
        <w:ind w:left="426" w:right="-341" w:hanging="426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 xml:space="preserve">pisemne zobowiązanie podmiotu, o którym mowa w art. 22a ustawy </w:t>
      </w:r>
      <w:proofErr w:type="spellStart"/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Pzp</w:t>
      </w:r>
      <w:proofErr w:type="spellEnd"/>
    </w:p>
    <w:p w:rsidR="00D91B48" w:rsidRPr="00C60D8D" w:rsidRDefault="00D91B48" w:rsidP="00D91B48">
      <w:pPr>
        <w:numPr>
          <w:ilvl w:val="0"/>
          <w:numId w:val="3"/>
        </w:numPr>
        <w:suppressAutoHyphens/>
        <w:spacing w:after="0" w:line="240" w:lineRule="auto"/>
        <w:ind w:left="426" w:right="-341" w:hanging="426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dokumenty dotyczące:</w:t>
      </w:r>
    </w:p>
    <w:p w:rsidR="00D91B48" w:rsidRPr="00C60D8D" w:rsidRDefault="00D91B48" w:rsidP="00D91B48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zakresu dostępnych Wykonawcy zasobów innego podmiotu,</w:t>
      </w:r>
    </w:p>
    <w:p w:rsidR="00D91B48" w:rsidRPr="00C60D8D" w:rsidRDefault="00D91B48" w:rsidP="00D91B48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sposobu wykorzystania zasobów innego podmiotu, przez Wykonawcę, przy wykonywaniu zamówienia, </w:t>
      </w:r>
    </w:p>
    <w:p w:rsidR="00D91B48" w:rsidRPr="00C60D8D" w:rsidRDefault="00D91B48" w:rsidP="00D91B48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zakresu i okresu udziału innego podmiotu przy wykonywaniu zamówienia publicznego.</w:t>
      </w:r>
    </w:p>
    <w:p w:rsidR="00D91B48" w:rsidRPr="00C60D8D" w:rsidRDefault="00D91B48" w:rsidP="00D91B48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D91B48" w:rsidRPr="00C60D8D" w:rsidRDefault="00D91B48" w:rsidP="00D91B4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</w:p>
    <w:p w:rsidR="00D91B48" w:rsidRPr="00C60D8D" w:rsidRDefault="00D91B48" w:rsidP="00D91B4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b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b/>
          <w:i/>
          <w:sz w:val="24"/>
          <w:szCs w:val="24"/>
          <w:lang w:eastAsia="ar-SA"/>
        </w:rPr>
        <w:t xml:space="preserve">Z zobowiązania winna wynikać gwarancja rzeczywistego, faktycznego dostępu do udostępnianego zasobu, umożliwiającego należyte wykonanie zamówienia publicznego. </w:t>
      </w:r>
    </w:p>
    <w:p w:rsidR="00D91B48" w:rsidRPr="00C60D8D" w:rsidRDefault="00D91B48" w:rsidP="00D91B4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Ja:</w:t>
      </w:r>
    </w:p>
    <w:p w:rsidR="00D91B48" w:rsidRPr="00C60D8D" w:rsidRDefault="00D91B48" w:rsidP="00D91B4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D91B48" w:rsidRPr="00C60D8D" w:rsidRDefault="00D91B48" w:rsidP="00D91B48">
      <w:pPr>
        <w:tabs>
          <w:tab w:val="left" w:pos="9214"/>
        </w:tabs>
        <w:suppressAutoHyphens/>
        <w:spacing w:after="120" w:line="240" w:lineRule="auto"/>
        <w:ind w:right="-1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(imię i nazwisko osoby upoważnionej do reprezentowania Podmiotu, stanowisko (właściciel, prezes zarządu, członek zarządu, prokurent, upełnomocniony reprezentant itp.))</w:t>
      </w:r>
    </w:p>
    <w:p w:rsidR="00D91B48" w:rsidRPr="00C60D8D" w:rsidRDefault="00D91B48" w:rsidP="00D91B4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D91B48" w:rsidRPr="00C60D8D" w:rsidRDefault="00D91B48" w:rsidP="00D91B4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Działając w imieniu i na rzecz:</w:t>
      </w:r>
    </w:p>
    <w:p w:rsidR="00D91B48" w:rsidRPr="00C60D8D" w:rsidRDefault="00D91B48" w:rsidP="00D91B4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D91B48" w:rsidRPr="00C60D8D" w:rsidRDefault="00D91B48" w:rsidP="00D91B48">
      <w:pPr>
        <w:tabs>
          <w:tab w:val="left" w:pos="9214"/>
        </w:tabs>
        <w:suppressAutoHyphens/>
        <w:spacing w:after="120" w:line="240" w:lineRule="auto"/>
        <w:ind w:right="-1"/>
        <w:jc w:val="center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ar-SA"/>
        </w:rPr>
        <w:t>(nazwa Podmiotu)</w:t>
      </w:r>
    </w:p>
    <w:p w:rsidR="00D91B48" w:rsidRPr="00C60D8D" w:rsidRDefault="00D91B48" w:rsidP="00D91B4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D91B48" w:rsidRPr="00C60D8D" w:rsidRDefault="00D91B48" w:rsidP="00D91B4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Zobowiązuję się do oddania nw. zasobów na potrzeby wykonania zamówienia:</w:t>
      </w:r>
    </w:p>
    <w:p w:rsidR="00D91B48" w:rsidRPr="00C60D8D" w:rsidRDefault="00D91B48" w:rsidP="00D91B48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_________________________________________________________________________</w:t>
      </w:r>
    </w:p>
    <w:p w:rsidR="00D91B48" w:rsidRPr="00C60D8D" w:rsidRDefault="00D91B48" w:rsidP="00D91B48">
      <w:pPr>
        <w:spacing w:after="12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(określenie zasobu – zdolności techniczne lub zawodowe, lub sytuacja finansowa lub ekonomiczna) </w:t>
      </w:r>
    </w:p>
    <w:p w:rsidR="00D91B48" w:rsidRPr="00C60D8D" w:rsidRDefault="00D91B48" w:rsidP="00D91B4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D91B48" w:rsidRPr="00C60D8D" w:rsidRDefault="00D91B48" w:rsidP="00D91B48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do dyspozycji Wykonawcy:</w:t>
      </w:r>
    </w:p>
    <w:p w:rsidR="00D91B48" w:rsidRPr="00C60D8D" w:rsidRDefault="00D91B48" w:rsidP="00D91B48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_________________________________________________________________________</w:t>
      </w:r>
    </w:p>
    <w:p w:rsidR="00D91B48" w:rsidRPr="00C60D8D" w:rsidRDefault="00D91B48" w:rsidP="00D91B48">
      <w:pPr>
        <w:spacing w:after="12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i/>
          <w:sz w:val="24"/>
          <w:szCs w:val="24"/>
          <w:lang w:eastAsia="pl-PL"/>
        </w:rPr>
        <w:t>(nazwa Wykonawcy)</w:t>
      </w:r>
    </w:p>
    <w:p w:rsidR="00D91B48" w:rsidRPr="00C60D8D" w:rsidRDefault="00D91B48" w:rsidP="00D91B48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91B48" w:rsidRPr="00C60D8D" w:rsidRDefault="00D91B48" w:rsidP="00D91B48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60D8D">
        <w:rPr>
          <w:rFonts w:ascii="Times New Roman" w:eastAsia="Times New Roman" w:hAnsi="Times New Roman"/>
          <w:sz w:val="24"/>
          <w:szCs w:val="24"/>
          <w:lang w:eastAsia="pl-PL"/>
        </w:rPr>
        <w:t xml:space="preserve">W trakcie wykonywania zamówienia pod nazwą: </w:t>
      </w:r>
      <w:r w:rsidRPr="00C60D8D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………………..</w:t>
      </w:r>
    </w:p>
    <w:p w:rsidR="00D91B48" w:rsidRPr="00C60D8D" w:rsidRDefault="00D91B48" w:rsidP="00D91B48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91B48" w:rsidRPr="00C60D8D" w:rsidRDefault="00D91B48" w:rsidP="00D91B48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Oświadczam, iż:</w:t>
      </w:r>
    </w:p>
    <w:p w:rsidR="00D91B48" w:rsidRPr="00C60D8D" w:rsidRDefault="00D91B48" w:rsidP="00D91B48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udostępniam Wykonawcy ww. zasoby, w następującym zakresie:</w:t>
      </w:r>
    </w:p>
    <w:p w:rsidR="00D91B48" w:rsidRPr="00C60D8D" w:rsidRDefault="00D91B48" w:rsidP="00D91B4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D91B48" w:rsidRPr="00C60D8D" w:rsidRDefault="00D91B48" w:rsidP="00D91B4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D91B48" w:rsidRPr="00C60D8D" w:rsidRDefault="00D91B48" w:rsidP="00D91B4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D91B48" w:rsidRPr="00C60D8D" w:rsidRDefault="00D91B48" w:rsidP="00D91B48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zakres mojego udziału przy wykonywaniu zamówienia będzie następujący:</w:t>
      </w:r>
    </w:p>
    <w:p w:rsidR="00D91B48" w:rsidRPr="00C60D8D" w:rsidRDefault="00D91B48" w:rsidP="00D91B4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D91B48" w:rsidRPr="00C60D8D" w:rsidRDefault="00D91B48" w:rsidP="00D91B4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D91B48" w:rsidRPr="00C60D8D" w:rsidRDefault="00D91B48" w:rsidP="00D91B48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sposób wykorzystania udostępnionych przeze mnie zasobów przy wykonywaniu zamówienia publicznego będzie następujący:</w:t>
      </w:r>
    </w:p>
    <w:p w:rsidR="00D91B48" w:rsidRPr="00C60D8D" w:rsidRDefault="00D91B48" w:rsidP="00D91B48">
      <w:pPr>
        <w:suppressAutoHyphens/>
        <w:spacing w:after="120" w:line="240" w:lineRule="auto"/>
        <w:ind w:left="720" w:right="-2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D91B48" w:rsidRPr="00C60D8D" w:rsidRDefault="00D91B48" w:rsidP="00D91B4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D91B48" w:rsidRPr="00C60D8D" w:rsidRDefault="00D91B48" w:rsidP="00D91B48">
      <w:pPr>
        <w:suppressAutoHyphens/>
        <w:spacing w:after="120" w:line="240" w:lineRule="auto"/>
        <w:ind w:left="720" w:right="-2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D91B48" w:rsidRPr="00C60D8D" w:rsidRDefault="00D91B48" w:rsidP="00D91B48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okres mojego udziału przy wykonywaniu zamówienia będzie następujący:</w:t>
      </w:r>
    </w:p>
    <w:p w:rsidR="00D91B48" w:rsidRPr="00C60D8D" w:rsidRDefault="00D91B48" w:rsidP="00D91B4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D91B48" w:rsidRPr="00C60D8D" w:rsidRDefault="00D91B48" w:rsidP="00D91B4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___________________________________________________________________</w:t>
      </w:r>
    </w:p>
    <w:p w:rsidR="00D91B48" w:rsidRPr="00C60D8D" w:rsidRDefault="00D91B48" w:rsidP="00D91B48">
      <w:pPr>
        <w:numPr>
          <w:ilvl w:val="0"/>
          <w:numId w:val="1"/>
        </w:numPr>
        <w:suppressAutoHyphens/>
        <w:spacing w:after="12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>informuję</w:t>
      </w:r>
      <w:r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, </w:t>
      </w: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>w odniesieniu do warunków udziału w postępowaniu (dotyczących wykształcenia, kwalifikacji zawodowych lub doświadczenia), zrealizuje</w:t>
      </w:r>
      <w:r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roboty budowlane lub usługi, </w:t>
      </w:r>
      <w:r w:rsidRPr="00C60D8D">
        <w:rPr>
          <w:rFonts w:ascii="Times New Roman" w:eastAsia="Times New Roman" w:hAnsi="Times New Roman"/>
          <w:iCs/>
          <w:sz w:val="24"/>
          <w:szCs w:val="24"/>
          <w:lang w:eastAsia="ar-SA"/>
        </w:rPr>
        <w:t xml:space="preserve"> których wskazane powyżej zdolności dotyczą</w:t>
      </w: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D91B48" w:rsidRPr="00C60D8D" w:rsidRDefault="00D91B48" w:rsidP="00D91B48">
      <w:pPr>
        <w:suppressAutoHyphens/>
        <w:spacing w:after="12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C60D8D">
        <w:rPr>
          <w:rFonts w:ascii="Times New Roman" w:eastAsia="Times New Roman" w:hAnsi="Times New Roman"/>
          <w:sz w:val="24"/>
          <w:szCs w:val="24"/>
          <w:lang w:eastAsia="ar-SA"/>
        </w:rPr>
        <w:t>________________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(TAK /NIE)</w:t>
      </w:r>
    </w:p>
    <w:p w:rsidR="00D91B48" w:rsidRPr="00C60D8D" w:rsidRDefault="00D91B48" w:rsidP="00D91B48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D91B48" w:rsidRPr="00C60D8D" w:rsidRDefault="00D91B48" w:rsidP="00D91B48">
      <w:pPr>
        <w:suppressAutoHyphens/>
        <w:spacing w:after="120" w:line="240" w:lineRule="auto"/>
        <w:ind w:right="-1"/>
        <w:jc w:val="both"/>
        <w:rPr>
          <w:rFonts w:ascii="Times New Roman" w:eastAsia="Times New Roman" w:hAnsi="Times New Roman"/>
          <w:color w:val="FF0000"/>
          <w:sz w:val="24"/>
          <w:szCs w:val="24"/>
          <w:lang w:eastAsia="ar-SA"/>
        </w:rPr>
      </w:pPr>
    </w:p>
    <w:p w:rsidR="00D91B48" w:rsidRPr="00C60D8D" w:rsidRDefault="00D91B48" w:rsidP="00D91B48">
      <w:pPr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8D">
        <w:rPr>
          <w:rFonts w:ascii="Times New Roman" w:eastAsia="Times New Roman" w:hAnsi="Times New Roman"/>
          <w:sz w:val="20"/>
          <w:szCs w:val="20"/>
          <w:lang w:eastAsia="pl-PL"/>
        </w:rPr>
        <w:t>__________________ dnia ___ ___ 201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9</w:t>
      </w:r>
      <w:r w:rsidRPr="00C60D8D">
        <w:rPr>
          <w:rFonts w:ascii="Times New Roman" w:eastAsia="Times New Roman" w:hAnsi="Times New Roman"/>
          <w:sz w:val="20"/>
          <w:szCs w:val="20"/>
          <w:lang w:eastAsia="pl-PL"/>
        </w:rPr>
        <w:t xml:space="preserve"> roku</w:t>
      </w:r>
    </w:p>
    <w:p w:rsidR="00D91B48" w:rsidRPr="00C60D8D" w:rsidRDefault="00D91B48" w:rsidP="00D91B48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D91B48" w:rsidRPr="00C60D8D" w:rsidRDefault="00D91B48" w:rsidP="00D91B48">
      <w:pPr>
        <w:suppressAutoHyphens/>
        <w:spacing w:after="120" w:line="240" w:lineRule="auto"/>
        <w:ind w:right="-34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D91B48" w:rsidRPr="00C60D8D" w:rsidRDefault="00D91B48" w:rsidP="00D91B48">
      <w:pPr>
        <w:spacing w:after="120" w:line="240" w:lineRule="auto"/>
        <w:ind w:left="2836" w:firstLine="709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60D8D">
        <w:rPr>
          <w:rFonts w:ascii="Times New Roman" w:eastAsia="Times New Roman" w:hAnsi="Times New Roman"/>
          <w:i/>
          <w:sz w:val="20"/>
          <w:szCs w:val="20"/>
          <w:lang w:eastAsia="pl-PL"/>
        </w:rPr>
        <w:t>_______________________________</w:t>
      </w:r>
    </w:p>
    <w:p w:rsidR="00D91B48" w:rsidRPr="00C60D8D" w:rsidRDefault="00D91B48" w:rsidP="00D91B48">
      <w:pPr>
        <w:spacing w:after="120" w:line="240" w:lineRule="auto"/>
        <w:ind w:left="2836" w:firstLine="709"/>
        <w:jc w:val="center"/>
        <w:rPr>
          <w:rFonts w:ascii="Times New Roman" w:eastAsia="Times New Roman" w:hAnsi="Times New Roman"/>
          <w:b/>
          <w:i/>
          <w:sz w:val="20"/>
          <w:szCs w:val="20"/>
          <w:u w:val="single"/>
          <w:lang w:eastAsia="pl-PL"/>
        </w:rPr>
      </w:pPr>
      <w:r w:rsidRPr="00C60D8D">
        <w:rPr>
          <w:rFonts w:ascii="Times New Roman" w:eastAsia="Times New Roman" w:hAnsi="Times New Roman"/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025386" w:rsidRPr="00D91B48" w:rsidRDefault="00025386" w:rsidP="00D91B48"/>
    <w:sectPr w:rsidR="00025386" w:rsidRPr="00D91B48" w:rsidSect="00A56A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04C" w:rsidRDefault="0066604C" w:rsidP="00025386">
      <w:pPr>
        <w:spacing w:after="0" w:line="240" w:lineRule="auto"/>
      </w:pPr>
      <w:r>
        <w:separator/>
      </w:r>
    </w:p>
  </w:endnote>
  <w:endnote w:type="continuationSeparator" w:id="0">
    <w:p w:rsidR="0066604C" w:rsidRDefault="006660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54F" w:rsidRDefault="00F475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F64C8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67CC561" wp14:editId="3BACE2C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17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17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54F" w:rsidRDefault="00F47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04C" w:rsidRDefault="0066604C" w:rsidP="00025386">
      <w:pPr>
        <w:spacing w:after="0" w:line="240" w:lineRule="auto"/>
      </w:pPr>
      <w:r>
        <w:separator/>
      </w:r>
    </w:p>
  </w:footnote>
  <w:footnote w:type="continuationSeparator" w:id="0">
    <w:p w:rsidR="0066604C" w:rsidRDefault="006660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54F" w:rsidRDefault="00F475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54F" w:rsidRDefault="00F475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54F" w:rsidRDefault="00F475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D82"/>
    <w:rsid w:val="00025386"/>
    <w:rsid w:val="000423B9"/>
    <w:rsid w:val="00084786"/>
    <w:rsid w:val="000F4660"/>
    <w:rsid w:val="001C2314"/>
    <w:rsid w:val="004374F2"/>
    <w:rsid w:val="00460705"/>
    <w:rsid w:val="00485239"/>
    <w:rsid w:val="0055145C"/>
    <w:rsid w:val="005624D8"/>
    <w:rsid w:val="00657A47"/>
    <w:rsid w:val="0066604C"/>
    <w:rsid w:val="006A1179"/>
    <w:rsid w:val="00745A44"/>
    <w:rsid w:val="008B797E"/>
    <w:rsid w:val="008F2498"/>
    <w:rsid w:val="00A56A6F"/>
    <w:rsid w:val="00B77707"/>
    <w:rsid w:val="00BE3BCE"/>
    <w:rsid w:val="00D55FC4"/>
    <w:rsid w:val="00D91B48"/>
    <w:rsid w:val="00DC587A"/>
    <w:rsid w:val="00DE73DD"/>
    <w:rsid w:val="00E27ABB"/>
    <w:rsid w:val="00E86D3B"/>
    <w:rsid w:val="00ED4D82"/>
    <w:rsid w:val="00F334B4"/>
    <w:rsid w:val="00F4754F"/>
    <w:rsid w:val="00F64C8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B48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B48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Sylwia Lempart</cp:lastModifiedBy>
  <cp:revision>2</cp:revision>
  <cp:lastPrinted>2019-03-27T13:44:00Z</cp:lastPrinted>
  <dcterms:created xsi:type="dcterms:W3CDTF">2019-03-27T13:44:00Z</dcterms:created>
  <dcterms:modified xsi:type="dcterms:W3CDTF">2019-03-27T13:44:00Z</dcterms:modified>
</cp:coreProperties>
</file>