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8E9" w:rsidRDefault="001268E9" w:rsidP="001268E9">
      <w:pPr>
        <w:pStyle w:val="Nagwek4"/>
        <w:tabs>
          <w:tab w:val="left" w:pos="5502"/>
        </w:tabs>
        <w:jc w:val="left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ab/>
      </w:r>
    </w:p>
    <w:tbl>
      <w:tblPr>
        <w:tblW w:w="15315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13227"/>
        <w:gridCol w:w="2088"/>
      </w:tblGrid>
      <w:tr w:rsidR="001268E9" w:rsidTr="00522633">
        <w:trPr>
          <w:trHeight w:val="63"/>
        </w:trPr>
        <w:tc>
          <w:tcPr>
            <w:tcW w:w="3420" w:type="dxa"/>
          </w:tcPr>
          <w:p w:rsidR="001268E9" w:rsidRDefault="001268E9" w:rsidP="00522633">
            <w:pPr>
              <w:spacing w:after="0" w:line="240" w:lineRule="auto"/>
              <w:ind w:left="340" w:hanging="36"/>
              <w:jc w:val="center"/>
              <w:rPr>
                <w:rFonts w:ascii="Arial Narrow" w:eastAsia="Times New Roman" w:hAnsi="Arial Narrow" w:cs="Arial"/>
                <w:caps/>
                <w:sz w:val="10"/>
                <w:szCs w:val="10"/>
                <w:lang w:eastAsia="pl-PL"/>
              </w:rPr>
            </w:pPr>
          </w:p>
        </w:tc>
        <w:tc>
          <w:tcPr>
            <w:tcW w:w="540" w:type="dxa"/>
          </w:tcPr>
          <w:p w:rsidR="001268E9" w:rsidRDefault="001268E9" w:rsidP="00522633">
            <w:pPr>
              <w:spacing w:after="0" w:line="240" w:lineRule="auto"/>
              <w:rPr>
                <w:rFonts w:ascii="Times New Roman" w:eastAsia="Times New Roman" w:hAnsi="Times New Roman"/>
                <w:caps/>
                <w:sz w:val="24"/>
                <w:szCs w:val="24"/>
                <w:lang w:eastAsia="pl-PL"/>
              </w:rPr>
            </w:pPr>
          </w:p>
        </w:tc>
      </w:tr>
      <w:tr w:rsidR="001268E9" w:rsidTr="00522633">
        <w:trPr>
          <w:trHeight w:val="63"/>
        </w:trPr>
        <w:tc>
          <w:tcPr>
            <w:tcW w:w="3960" w:type="dxa"/>
            <w:gridSpan w:val="2"/>
          </w:tcPr>
          <w:p w:rsidR="001268E9" w:rsidRDefault="001268E9" w:rsidP="00522633">
            <w:pPr>
              <w:tabs>
                <w:tab w:val="left" w:pos="10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l-PL"/>
              </w:rPr>
            </w:pPr>
          </w:p>
        </w:tc>
      </w:tr>
    </w:tbl>
    <w:p w:rsidR="001268E9" w:rsidRDefault="001268E9" w:rsidP="001268E9">
      <w:pPr>
        <w:pStyle w:val="Nagwek4"/>
        <w:ind w:left="0"/>
        <w:jc w:val="left"/>
        <w:rPr>
          <w:b/>
          <w:i w:val="0"/>
        </w:rPr>
      </w:pPr>
    </w:p>
    <w:p w:rsidR="001268E9" w:rsidRDefault="001268E9" w:rsidP="001268E9">
      <w:pPr>
        <w:pStyle w:val="Nagwek4"/>
        <w:rPr>
          <w:b/>
          <w:i w:val="0"/>
          <w:sz w:val="22"/>
          <w:szCs w:val="22"/>
        </w:rPr>
      </w:pPr>
      <w:r>
        <w:rPr>
          <w:b/>
          <w:i w:val="0"/>
          <w:sz w:val="22"/>
          <w:szCs w:val="22"/>
        </w:rPr>
        <w:t>Załącznik nr 3</w:t>
      </w:r>
    </w:p>
    <w:p w:rsidR="001268E9" w:rsidRDefault="001268E9" w:rsidP="001268E9">
      <w:pPr>
        <w:rPr>
          <w:lang w:eastAsia="pl-PL"/>
        </w:rPr>
      </w:pPr>
    </w:p>
    <w:p w:rsidR="001268E9" w:rsidRDefault="001268E9" w:rsidP="001268E9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1268E9" w:rsidRDefault="001268E9" w:rsidP="001268E9">
      <w:pPr>
        <w:spacing w:after="0" w:line="240" w:lineRule="auto"/>
        <w:ind w:left="6095"/>
      </w:pPr>
      <w:r>
        <w:t>Akademia Górniczo-Hutnicza</w:t>
      </w:r>
    </w:p>
    <w:p w:rsidR="001268E9" w:rsidRDefault="001268E9" w:rsidP="001268E9">
      <w:pPr>
        <w:spacing w:after="0" w:line="240" w:lineRule="auto"/>
        <w:ind w:left="6095"/>
      </w:pPr>
      <w:r>
        <w:t xml:space="preserve"> im. St. Staszica w Krakowie</w:t>
      </w:r>
    </w:p>
    <w:p w:rsidR="001268E9" w:rsidRDefault="001268E9" w:rsidP="001268E9">
      <w:pPr>
        <w:spacing w:after="0" w:line="240" w:lineRule="auto"/>
        <w:ind w:left="6095"/>
      </w:pPr>
      <w:r>
        <w:t xml:space="preserve">Al. Mickiewicza 30, </w:t>
      </w:r>
      <w:r>
        <w:br/>
        <w:t>30-059 Kraków</w:t>
      </w:r>
    </w:p>
    <w:p w:rsidR="001268E9" w:rsidRDefault="001268E9" w:rsidP="001268E9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1268E9" w:rsidRDefault="001268E9" w:rsidP="001268E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1268E9" w:rsidRDefault="001268E9" w:rsidP="001268E9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1268E9" w:rsidRDefault="001268E9" w:rsidP="001268E9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1268E9" w:rsidRDefault="001268E9" w:rsidP="001268E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1268E9" w:rsidRDefault="001268E9" w:rsidP="001268E9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1268E9" w:rsidRDefault="001268E9" w:rsidP="001268E9">
      <w:pPr>
        <w:rPr>
          <w:rFonts w:ascii="Arial" w:hAnsi="Arial" w:cs="Arial"/>
          <w:sz w:val="21"/>
          <w:szCs w:val="21"/>
        </w:rPr>
      </w:pPr>
    </w:p>
    <w:p w:rsidR="001268E9" w:rsidRDefault="001268E9" w:rsidP="001268E9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1268E9" w:rsidRDefault="001268E9" w:rsidP="001268E9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1268E9" w:rsidRDefault="001268E9" w:rsidP="001268E9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1268E9" w:rsidRDefault="001268E9" w:rsidP="001268E9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1268E9" w:rsidRDefault="001268E9" w:rsidP="001268E9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="00E14E51" w:rsidRPr="00181264">
        <w:rPr>
          <w:b/>
        </w:rPr>
        <w:t xml:space="preserve">naprawa i konserwacja </w:t>
      </w:r>
      <w:r w:rsidR="00E14E51">
        <w:rPr>
          <w:b/>
        </w:rPr>
        <w:t>instalacji wentylacyjnych zlokalizowanych w obiektach MS AGH w Krakowie</w:t>
      </w:r>
      <w:r w:rsidR="00E14E51" w:rsidRPr="00181264">
        <w:rPr>
          <w:b/>
        </w:rPr>
        <w:t xml:space="preserve"> - KC-zp.272-</w:t>
      </w:r>
      <w:r w:rsidR="00E14E51">
        <w:rPr>
          <w:b/>
        </w:rPr>
        <w:t>219</w:t>
      </w:r>
      <w:r w:rsidR="00E14E51" w:rsidRPr="00181264">
        <w:rPr>
          <w:b/>
        </w:rPr>
        <w:t>/19</w:t>
      </w:r>
      <w:r>
        <w:rPr>
          <w:rFonts w:ascii="Arial" w:hAnsi="Arial" w:cs="Arial"/>
          <w:sz w:val="21"/>
          <w:szCs w:val="21"/>
        </w:rPr>
        <w:t>, prowadzonego przez Akademię Górniczo-Hutniczą im. St. Staszica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1268E9" w:rsidRDefault="001268E9" w:rsidP="001268E9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1268E9" w:rsidRDefault="001268E9" w:rsidP="001268E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268E9" w:rsidRDefault="001268E9" w:rsidP="001268E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1268E9" w:rsidRDefault="001268E9" w:rsidP="001268E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68E9" w:rsidRDefault="001268E9" w:rsidP="001268E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1268E9" w:rsidRDefault="001268E9" w:rsidP="001268E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68E9" w:rsidRDefault="001268E9" w:rsidP="001268E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268E9" w:rsidRDefault="001268E9" w:rsidP="001268E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268E9" w:rsidRDefault="001268E9" w:rsidP="001268E9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1268E9" w:rsidRDefault="001268E9" w:rsidP="001268E9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E14E51" w:rsidRDefault="00E14E51" w:rsidP="001268E9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E14E51" w:rsidRDefault="00E14E51" w:rsidP="001268E9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1268E9" w:rsidRDefault="001268E9" w:rsidP="001268E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268E9" w:rsidRDefault="001268E9" w:rsidP="001268E9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1268E9" w:rsidRDefault="001268E9" w:rsidP="001268E9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1268E9" w:rsidRDefault="001268E9" w:rsidP="001268E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1268E9" w:rsidRDefault="001268E9" w:rsidP="001268E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1268E9" w:rsidRDefault="001268E9" w:rsidP="001268E9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1268E9" w:rsidRDefault="001268E9" w:rsidP="001268E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68E9" w:rsidRDefault="001268E9" w:rsidP="001268E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1268E9" w:rsidRDefault="001268E9" w:rsidP="001268E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68E9" w:rsidRDefault="001268E9" w:rsidP="001268E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268E9" w:rsidRDefault="001268E9" w:rsidP="001268E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268E9" w:rsidRDefault="001268E9" w:rsidP="001268E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268E9" w:rsidRDefault="001268E9" w:rsidP="001268E9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 xml:space="preserve"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</w:t>
      </w:r>
    </w:p>
    <w:p w:rsidR="001268E9" w:rsidRDefault="001268E9" w:rsidP="001268E9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1268E9" w:rsidRDefault="001268E9" w:rsidP="001268E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268E9" w:rsidRDefault="001268E9" w:rsidP="001268E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268E9" w:rsidRDefault="001268E9" w:rsidP="001268E9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268E9" w:rsidRDefault="001268E9" w:rsidP="001268E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268E9" w:rsidRDefault="001268E9" w:rsidP="001268E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268E9" w:rsidRDefault="001268E9" w:rsidP="001268E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68E9" w:rsidRDefault="001268E9" w:rsidP="001268E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1268E9" w:rsidRDefault="001268E9" w:rsidP="001268E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68E9" w:rsidRDefault="001268E9" w:rsidP="001268E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268E9" w:rsidRDefault="001268E9" w:rsidP="001268E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268E9" w:rsidRDefault="001268E9" w:rsidP="001268E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268E9" w:rsidRDefault="001268E9" w:rsidP="001268E9"/>
    <w:p w:rsidR="001268E9" w:rsidRPr="008964C8" w:rsidRDefault="001268E9" w:rsidP="001268E9"/>
    <w:p w:rsidR="001268E9" w:rsidRPr="00F6713A" w:rsidRDefault="001268E9" w:rsidP="001268E9"/>
    <w:p w:rsidR="001268E9" w:rsidRPr="00105892" w:rsidRDefault="001268E9" w:rsidP="001268E9"/>
    <w:p w:rsidR="008429FF" w:rsidRPr="001268E9" w:rsidRDefault="008429FF" w:rsidP="001268E9"/>
    <w:sectPr w:rsidR="008429FF" w:rsidRPr="001268E9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F58" w:rsidRDefault="008B7F58" w:rsidP="0038231F">
      <w:pPr>
        <w:spacing w:after="0" w:line="240" w:lineRule="auto"/>
      </w:pPr>
      <w:r>
        <w:separator/>
      </w:r>
    </w:p>
  </w:endnote>
  <w:endnote w:type="continuationSeparator" w:id="0">
    <w:p w:rsidR="008B7F58" w:rsidRDefault="008B7F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E181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E181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F58" w:rsidRDefault="008B7F58" w:rsidP="0038231F">
      <w:pPr>
        <w:spacing w:after="0" w:line="240" w:lineRule="auto"/>
      </w:pPr>
      <w:r>
        <w:separator/>
      </w:r>
    </w:p>
  </w:footnote>
  <w:footnote w:type="continuationSeparator" w:id="0">
    <w:p w:rsidR="008B7F58" w:rsidRDefault="008B7F5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71126C">
      <w:rPr>
        <w:rFonts w:ascii="Times New Roman" w:hAnsi="Times New Roman"/>
        <w:sz w:val="20"/>
        <w:szCs w:val="20"/>
      </w:rPr>
      <w:t>KC-zp272-21</w:t>
    </w:r>
    <w:r w:rsidR="00E14E51">
      <w:rPr>
        <w:rFonts w:ascii="Times New Roman" w:hAnsi="Times New Roman"/>
        <w:sz w:val="20"/>
        <w:szCs w:val="20"/>
      </w:rPr>
      <w:t>9</w:t>
    </w:r>
    <w:r w:rsidR="0071126C">
      <w:rPr>
        <w:rFonts w:ascii="Times New Roman" w:hAnsi="Times New Roman"/>
        <w:sz w:val="20"/>
        <w:szCs w:val="20"/>
      </w:rPr>
      <w:t>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0EE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268E9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B50EE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6088"/>
    <w:rsid w:val="006A3A1F"/>
    <w:rsid w:val="006A52B6"/>
    <w:rsid w:val="006F0034"/>
    <w:rsid w:val="006F3D32"/>
    <w:rsid w:val="0071126C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B7F5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14E5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817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8E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68E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68E9"/>
    <w:rPr>
      <w:rFonts w:ascii="Cambria" w:eastAsia="Times New Roman" w:hAnsi="Cambria"/>
      <w:b/>
      <w:b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8E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68E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68E9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776B9-5E9A-40AF-9653-C9589DA8D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Sylwia Lempart</cp:lastModifiedBy>
  <cp:revision>2</cp:revision>
  <cp:lastPrinted>2019-03-27T13:44:00Z</cp:lastPrinted>
  <dcterms:created xsi:type="dcterms:W3CDTF">2019-03-27T13:44:00Z</dcterms:created>
  <dcterms:modified xsi:type="dcterms:W3CDTF">2019-03-27T13:44:00Z</dcterms:modified>
</cp:coreProperties>
</file>