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D1274" w:rsidRPr="00430A9F" w:rsidRDefault="00D6392F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1274" w:rsidRDefault="003D1274" w:rsidP="003D1274"/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D1274" w:rsidRDefault="003D1274" w:rsidP="003D127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3D1274" w:rsidRDefault="003D1274" w:rsidP="003D1274"/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D1274" w:rsidRDefault="003D1274" w:rsidP="003D1274"/>
                  </w:txbxContent>
                </v:textbox>
              </v:roundrect>
            </w:pict>
          </mc:Fallback>
        </mc:AlternateConten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AF1C35" w:rsidRPr="00AF1C35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AF1C35" w:rsidRPr="00AF1C35">
        <w:rPr>
          <w:rFonts w:ascii="Times New Roman" w:hAnsi="Times New Roman"/>
          <w:b/>
          <w:sz w:val="24"/>
          <w:szCs w:val="24"/>
        </w:rPr>
        <w:t xml:space="preserve">naprawa i konserwacja instalacji </w:t>
      </w:r>
      <w:r w:rsidR="009B1884">
        <w:rPr>
          <w:rFonts w:ascii="Times New Roman" w:hAnsi="Times New Roman"/>
          <w:b/>
          <w:sz w:val="24"/>
          <w:szCs w:val="24"/>
        </w:rPr>
        <w:t>wentylacyjnych zlokalizowanych w obiektach MS AGH w Krakowie</w:t>
      </w:r>
      <w:r w:rsidR="00AF1C35" w:rsidRPr="00AF1C35">
        <w:rPr>
          <w:rFonts w:ascii="Times New Roman" w:hAnsi="Times New Roman"/>
          <w:b/>
          <w:sz w:val="24"/>
          <w:szCs w:val="24"/>
        </w:rPr>
        <w:t xml:space="preserve"> - KC-zp.272-21</w:t>
      </w:r>
      <w:r w:rsidR="009B1884">
        <w:rPr>
          <w:rFonts w:ascii="Times New Roman" w:hAnsi="Times New Roman"/>
          <w:b/>
          <w:sz w:val="24"/>
          <w:szCs w:val="24"/>
        </w:rPr>
        <w:t>9</w:t>
      </w:r>
      <w:r w:rsidR="00AF1C35" w:rsidRPr="00AF1C35">
        <w:rPr>
          <w:rFonts w:ascii="Times New Roman" w:hAnsi="Times New Roman"/>
          <w:b/>
          <w:sz w:val="24"/>
          <w:szCs w:val="24"/>
        </w:rPr>
        <w:t>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85A" w:rsidRDefault="00E8085A">
      <w:pPr>
        <w:spacing w:after="0" w:line="240" w:lineRule="auto"/>
      </w:pPr>
      <w:r>
        <w:separator/>
      </w:r>
    </w:p>
  </w:endnote>
  <w:endnote w:type="continuationSeparator" w:id="0">
    <w:p w:rsidR="00E8085A" w:rsidRDefault="00E80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F3F8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F3F8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6392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CF4FB" wp14:editId="097F3B3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3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3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F3F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85A" w:rsidRDefault="00E8085A">
      <w:pPr>
        <w:spacing w:after="0" w:line="240" w:lineRule="auto"/>
      </w:pPr>
      <w:r>
        <w:separator/>
      </w:r>
    </w:p>
  </w:footnote>
  <w:footnote w:type="continuationSeparator" w:id="0">
    <w:p w:rsidR="00E8085A" w:rsidRDefault="00E80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F3F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F3F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F3F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5D4"/>
    <w:rsid w:val="000563B7"/>
    <w:rsid w:val="000E6C60"/>
    <w:rsid w:val="001F3F85"/>
    <w:rsid w:val="001F4E82"/>
    <w:rsid w:val="003D1274"/>
    <w:rsid w:val="00430A9F"/>
    <w:rsid w:val="005E5BD1"/>
    <w:rsid w:val="00623F70"/>
    <w:rsid w:val="008775D4"/>
    <w:rsid w:val="00927537"/>
    <w:rsid w:val="009B1884"/>
    <w:rsid w:val="00AF1C35"/>
    <w:rsid w:val="00BC579B"/>
    <w:rsid w:val="00D137A1"/>
    <w:rsid w:val="00D6392F"/>
    <w:rsid w:val="00D70839"/>
    <w:rsid w:val="00E67EFE"/>
    <w:rsid w:val="00E8085A"/>
    <w:rsid w:val="00F1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Sylwia Lempart</cp:lastModifiedBy>
  <cp:revision>2</cp:revision>
  <cp:lastPrinted>2019-03-27T13:45:00Z</cp:lastPrinted>
  <dcterms:created xsi:type="dcterms:W3CDTF">2019-03-27T13:45:00Z</dcterms:created>
  <dcterms:modified xsi:type="dcterms:W3CDTF">2019-03-27T13:45:00Z</dcterms:modified>
</cp:coreProperties>
</file>