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BD6" w:rsidRPr="00A97449" w:rsidRDefault="00FF0BD6" w:rsidP="00FF0BD6">
      <w:pPr>
        <w:keepNext/>
        <w:jc w:val="right"/>
        <w:outlineLvl w:val="0"/>
        <w:rPr>
          <w:b/>
          <w:sz w:val="22"/>
          <w:szCs w:val="22"/>
          <w:lang w:eastAsia="x-none"/>
        </w:rPr>
      </w:pPr>
      <w:r w:rsidRPr="00A97449">
        <w:rPr>
          <w:b/>
          <w:sz w:val="22"/>
          <w:szCs w:val="22"/>
          <w:lang w:val="x-none" w:eastAsia="x-none"/>
        </w:rPr>
        <w:t xml:space="preserve">Załącznik nr </w:t>
      </w:r>
      <w:r w:rsidRPr="00A97449">
        <w:rPr>
          <w:b/>
          <w:sz w:val="22"/>
          <w:szCs w:val="22"/>
          <w:lang w:eastAsia="x-none"/>
        </w:rPr>
        <w:t>4</w:t>
      </w:r>
    </w:p>
    <w:p w:rsidR="00FF0BD6" w:rsidRPr="00A97449" w:rsidRDefault="00FF0BD6" w:rsidP="00FF0BD6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</w:p>
    <w:p w:rsidR="00FF0BD6" w:rsidRPr="00A97449" w:rsidRDefault="00FF0BD6" w:rsidP="00FF0BD6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  <w:r w:rsidRPr="00A97449">
        <w:rPr>
          <w:b/>
          <w:sz w:val="22"/>
          <w:szCs w:val="22"/>
          <w:lang w:val="x-none" w:eastAsia="x-none"/>
        </w:rPr>
        <w:t>WZÓR UMOWY O ŚWIADCZENIE USŁUG</w:t>
      </w:r>
    </w:p>
    <w:p w:rsidR="00FF0BD6" w:rsidRPr="00A97449" w:rsidRDefault="00FF0BD6" w:rsidP="00FF0BD6">
      <w:pPr>
        <w:spacing w:before="48" w:line="240" w:lineRule="atLeast"/>
        <w:jc w:val="center"/>
        <w:rPr>
          <w:b/>
          <w:sz w:val="22"/>
          <w:szCs w:val="22"/>
        </w:rPr>
      </w:pPr>
      <w:r w:rsidRPr="00A97449">
        <w:rPr>
          <w:b/>
          <w:sz w:val="22"/>
          <w:szCs w:val="22"/>
        </w:rPr>
        <w:t xml:space="preserve">Ostateczna treść umowy może ulec zmianie w zakresie nie zmieniającym istotnych postanowień wzoru umowy i SIWZ. </w:t>
      </w:r>
    </w:p>
    <w:p w:rsidR="00FF0BD6" w:rsidRPr="00A97449" w:rsidRDefault="00FF0BD6" w:rsidP="00FF0BD6">
      <w:pPr>
        <w:jc w:val="both"/>
        <w:rPr>
          <w:sz w:val="22"/>
          <w:szCs w:val="22"/>
        </w:rPr>
      </w:pPr>
    </w:p>
    <w:p w:rsidR="00FF0BD6" w:rsidRPr="00A97449" w:rsidRDefault="00FF0BD6" w:rsidP="00FF0BD6">
      <w:pPr>
        <w:jc w:val="both"/>
        <w:rPr>
          <w:sz w:val="22"/>
          <w:szCs w:val="22"/>
        </w:rPr>
      </w:pPr>
    </w:p>
    <w:p w:rsidR="00FF0BD6" w:rsidRPr="00A97449" w:rsidRDefault="00FF0BD6" w:rsidP="00FF0BD6">
      <w:pPr>
        <w:jc w:val="both"/>
        <w:rPr>
          <w:sz w:val="22"/>
          <w:szCs w:val="22"/>
          <w:lang w:eastAsia="x-none"/>
        </w:rPr>
      </w:pPr>
      <w:r w:rsidRPr="00A97449">
        <w:rPr>
          <w:sz w:val="22"/>
          <w:szCs w:val="22"/>
          <w:lang w:val="x-none" w:eastAsia="x-none"/>
        </w:rPr>
        <w:t xml:space="preserve">Zawarta w dniu </w:t>
      </w:r>
      <w:r w:rsidRPr="00A97449">
        <w:rPr>
          <w:b/>
          <w:sz w:val="22"/>
          <w:szCs w:val="22"/>
          <w:lang w:val="x-none" w:eastAsia="x-none"/>
        </w:rPr>
        <w:t xml:space="preserve">……… </w:t>
      </w:r>
      <w:r w:rsidRPr="00A97449">
        <w:rPr>
          <w:sz w:val="22"/>
          <w:szCs w:val="22"/>
          <w:lang w:val="x-none" w:eastAsia="x-none"/>
        </w:rPr>
        <w:t xml:space="preserve">r. w Krakowie w wyniku przeprowadzonego postępowania o zamówienie publiczne w trybie </w:t>
      </w:r>
      <w:r w:rsidRPr="00A97449">
        <w:rPr>
          <w:sz w:val="22"/>
          <w:szCs w:val="22"/>
          <w:lang w:eastAsia="x-none"/>
        </w:rPr>
        <w:t>przetargu nieograniczonego</w:t>
      </w:r>
    </w:p>
    <w:p w:rsidR="00FF0BD6" w:rsidRPr="00A97449" w:rsidRDefault="00FF0BD6" w:rsidP="00FF0BD6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pomiędzy :</w:t>
      </w:r>
    </w:p>
    <w:p w:rsidR="00FF0BD6" w:rsidRPr="00A97449" w:rsidRDefault="00FF0BD6" w:rsidP="00FF0BD6">
      <w:pPr>
        <w:ind w:right="-47"/>
        <w:jc w:val="both"/>
        <w:rPr>
          <w:b/>
          <w:sz w:val="22"/>
          <w:szCs w:val="22"/>
          <w:lang w:val="x-none" w:eastAsia="x-none"/>
        </w:rPr>
      </w:pPr>
      <w:r w:rsidRPr="00A97449">
        <w:rPr>
          <w:b/>
          <w:sz w:val="22"/>
          <w:szCs w:val="22"/>
          <w:lang w:val="x-none" w:eastAsia="x-none"/>
        </w:rPr>
        <w:t>Akademia Górniczo - Hutnicza</w:t>
      </w:r>
    </w:p>
    <w:p w:rsidR="00FF0BD6" w:rsidRPr="00A97449" w:rsidRDefault="00FF0BD6" w:rsidP="00FF0BD6">
      <w:pPr>
        <w:ind w:right="-47"/>
        <w:jc w:val="both"/>
        <w:rPr>
          <w:b/>
          <w:sz w:val="22"/>
          <w:szCs w:val="22"/>
          <w:lang w:val="x-none" w:eastAsia="x-none"/>
        </w:rPr>
      </w:pPr>
      <w:r w:rsidRPr="00A97449">
        <w:rPr>
          <w:b/>
          <w:sz w:val="22"/>
          <w:szCs w:val="22"/>
          <w:lang w:val="x-none" w:eastAsia="x-none"/>
        </w:rPr>
        <w:t>im. Stanisława Staszica w Krakowie</w:t>
      </w:r>
    </w:p>
    <w:p w:rsidR="00FF0BD6" w:rsidRPr="00A97449" w:rsidRDefault="00FF0BD6" w:rsidP="00FF0BD6">
      <w:pPr>
        <w:ind w:right="-47"/>
        <w:jc w:val="both"/>
        <w:rPr>
          <w:b/>
          <w:sz w:val="22"/>
          <w:szCs w:val="22"/>
          <w:lang w:val="x-none" w:eastAsia="x-none"/>
        </w:rPr>
      </w:pPr>
      <w:r w:rsidRPr="00A97449">
        <w:rPr>
          <w:b/>
          <w:sz w:val="22"/>
          <w:szCs w:val="22"/>
          <w:lang w:val="x-none" w:eastAsia="x-none"/>
        </w:rPr>
        <w:t xml:space="preserve">Al. Mickiewicza 30 </w:t>
      </w:r>
    </w:p>
    <w:p w:rsidR="00FF0BD6" w:rsidRPr="00A97449" w:rsidRDefault="00FF0BD6" w:rsidP="00FF0BD6">
      <w:pPr>
        <w:ind w:right="-47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val="x-none" w:eastAsia="x-none"/>
        </w:rPr>
        <w:t>Wydział /Instytut, inna jednostka/................................................................................................</w:t>
      </w:r>
    </w:p>
    <w:p w:rsidR="00FF0BD6" w:rsidRPr="00A97449" w:rsidRDefault="00FF0BD6" w:rsidP="00FF0BD6">
      <w:pPr>
        <w:ind w:right="-47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val="x-none" w:eastAsia="x-none"/>
        </w:rPr>
        <w:t>reprezentowana przez:</w:t>
      </w:r>
    </w:p>
    <w:p w:rsidR="00FF0BD6" w:rsidRPr="00A97449" w:rsidRDefault="00FF0BD6" w:rsidP="00FF0BD6">
      <w:pPr>
        <w:ind w:right="-47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val="x-none" w:eastAsia="x-none"/>
        </w:rPr>
        <w:t xml:space="preserve">1.Dziekana Wydziału /Kierownika Jednostki/............................................................................. </w:t>
      </w:r>
    </w:p>
    <w:p w:rsidR="00FF0BD6" w:rsidRPr="00A97449" w:rsidRDefault="00FF0BD6" w:rsidP="00FF0BD6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2.Kwestora/Z-</w:t>
      </w:r>
      <w:proofErr w:type="spellStart"/>
      <w:r w:rsidRPr="00A97449">
        <w:rPr>
          <w:sz w:val="22"/>
          <w:szCs w:val="22"/>
        </w:rPr>
        <w:t>cę</w:t>
      </w:r>
      <w:proofErr w:type="spellEnd"/>
      <w:r w:rsidRPr="00A97449">
        <w:rPr>
          <w:sz w:val="22"/>
          <w:szCs w:val="22"/>
        </w:rPr>
        <w:t xml:space="preserve"> Kwestora/ .........................................................................................................</w:t>
      </w:r>
    </w:p>
    <w:p w:rsidR="00FF0BD6" w:rsidRPr="00A97449" w:rsidRDefault="00FF0BD6" w:rsidP="00FF0BD6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zwaną dalej ZLECENIODAWCĄ</w:t>
      </w:r>
    </w:p>
    <w:p w:rsidR="00FF0BD6" w:rsidRPr="00A97449" w:rsidRDefault="00FF0BD6" w:rsidP="00FF0BD6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a</w:t>
      </w:r>
    </w:p>
    <w:p w:rsidR="00FF0BD6" w:rsidRPr="00A97449" w:rsidRDefault="00AF7B5E" w:rsidP="00FF0BD6">
      <w:pPr>
        <w:rPr>
          <w:b/>
          <w:sz w:val="22"/>
          <w:szCs w:val="22"/>
          <w:lang w:eastAsia="x-none"/>
        </w:rPr>
      </w:pPr>
      <w:r w:rsidRPr="00A97449">
        <w:rPr>
          <w:b/>
          <w:sz w:val="22"/>
          <w:szCs w:val="22"/>
          <w:lang w:eastAsia="x-none"/>
        </w:rPr>
        <w:t>…………………………………………………………………………………………………..</w:t>
      </w:r>
    </w:p>
    <w:p w:rsidR="00FF0BD6" w:rsidRPr="00A97449" w:rsidRDefault="00FF0BD6" w:rsidP="00FF0BD6">
      <w:pPr>
        <w:ind w:right="-47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val="x-none" w:eastAsia="x-none"/>
        </w:rPr>
        <w:t>reprezentowaną przez:</w:t>
      </w:r>
    </w:p>
    <w:p w:rsidR="00FF0BD6" w:rsidRPr="00A97449" w:rsidRDefault="00FF0BD6" w:rsidP="00FF0BD6">
      <w:pPr>
        <w:ind w:right="-47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FF0BD6" w:rsidRPr="00A97449" w:rsidRDefault="00FF0BD6" w:rsidP="00046B4F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zwanym dalej ZLECENIOBIORCĄ</w:t>
      </w:r>
      <w:r w:rsidR="00046B4F" w:rsidRPr="00A97449">
        <w:rPr>
          <w:sz w:val="22"/>
          <w:szCs w:val="22"/>
        </w:rPr>
        <w:t>.</w:t>
      </w:r>
    </w:p>
    <w:p w:rsidR="00FF0BD6" w:rsidRPr="00A97449" w:rsidRDefault="00FF0BD6" w:rsidP="00FF0BD6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1</w:t>
      </w:r>
    </w:p>
    <w:p w:rsidR="00FF0BD6" w:rsidRPr="00A97449" w:rsidRDefault="00FF0BD6" w:rsidP="00FF0BD6">
      <w:pPr>
        <w:numPr>
          <w:ilvl w:val="0"/>
          <w:numId w:val="20"/>
        </w:numPr>
        <w:ind w:left="0" w:firstLine="0"/>
        <w:jc w:val="both"/>
        <w:rPr>
          <w:sz w:val="22"/>
          <w:szCs w:val="22"/>
          <w:lang w:eastAsia="x-none"/>
        </w:rPr>
      </w:pPr>
      <w:r w:rsidRPr="00A97449">
        <w:rPr>
          <w:sz w:val="22"/>
          <w:szCs w:val="22"/>
          <w:lang w:val="x-none" w:eastAsia="x-none"/>
        </w:rPr>
        <w:t xml:space="preserve"> Zleceniodawca powierza, a Zleceniobiorca przyjmuje do wykonania </w:t>
      </w:r>
      <w:r w:rsidRPr="00A97449">
        <w:rPr>
          <w:b/>
          <w:sz w:val="22"/>
          <w:szCs w:val="22"/>
        </w:rPr>
        <w:t xml:space="preserve">usługę transportową </w:t>
      </w:r>
      <w:r w:rsidR="00580AC4" w:rsidRPr="00A97449">
        <w:rPr>
          <w:b/>
          <w:sz w:val="22"/>
          <w:szCs w:val="22"/>
        </w:rPr>
        <w:t>–</w:t>
      </w:r>
      <w:r w:rsidRPr="00A97449">
        <w:rPr>
          <w:b/>
          <w:sz w:val="22"/>
          <w:szCs w:val="22"/>
        </w:rPr>
        <w:t xml:space="preserve"> wynaj</w:t>
      </w:r>
      <w:r w:rsidR="00580AC4" w:rsidRPr="00A97449">
        <w:rPr>
          <w:b/>
          <w:sz w:val="22"/>
          <w:szCs w:val="22"/>
        </w:rPr>
        <w:t xml:space="preserve">ęcie autobusów wraz z kierowcą w roku 2019 dla potrzeb zajęć terenowych ze studentami </w:t>
      </w:r>
      <w:proofErr w:type="spellStart"/>
      <w:r w:rsidR="00580AC4" w:rsidRPr="00A97449">
        <w:rPr>
          <w:b/>
          <w:sz w:val="22"/>
          <w:szCs w:val="22"/>
        </w:rPr>
        <w:t>WGGiOŚ</w:t>
      </w:r>
      <w:proofErr w:type="spellEnd"/>
      <w:r w:rsidR="00580AC4" w:rsidRPr="00A97449">
        <w:rPr>
          <w:b/>
          <w:sz w:val="22"/>
          <w:szCs w:val="22"/>
        </w:rPr>
        <w:t>.</w:t>
      </w:r>
    </w:p>
    <w:p w:rsidR="00FF0BD6" w:rsidRPr="00A97449" w:rsidRDefault="00FF0BD6" w:rsidP="00FF0BD6">
      <w:pPr>
        <w:numPr>
          <w:ilvl w:val="0"/>
          <w:numId w:val="20"/>
        </w:numPr>
        <w:ind w:left="0" w:firstLine="0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eastAsia="x-none"/>
        </w:rPr>
        <w:t xml:space="preserve"> Szczegółowy zakres zamówienia zawiera opis przedmiotu zamówienia zawarty w SIWZ -załącznik nr 1, który stanowi in</w:t>
      </w:r>
      <w:r w:rsidR="007D78D0" w:rsidRPr="00A97449">
        <w:rPr>
          <w:sz w:val="22"/>
          <w:szCs w:val="22"/>
          <w:lang w:eastAsia="x-none"/>
        </w:rPr>
        <w:t xml:space="preserve">tegralną cześć niniejszej umowy. </w:t>
      </w:r>
      <w:r w:rsidR="007D78D0" w:rsidRPr="00A97449">
        <w:rPr>
          <w:color w:val="FF0000"/>
          <w:sz w:val="22"/>
          <w:szCs w:val="22"/>
          <w:lang w:eastAsia="x-none"/>
        </w:rPr>
        <w:t>Przebieg planowanych tras może ulec zmianie</w:t>
      </w:r>
      <w:r w:rsidR="007D78D0" w:rsidRPr="00A97449">
        <w:rPr>
          <w:sz w:val="22"/>
          <w:szCs w:val="22"/>
          <w:lang w:eastAsia="x-none"/>
        </w:rPr>
        <w:t xml:space="preserve">. </w:t>
      </w:r>
    </w:p>
    <w:p w:rsidR="00FF0BD6" w:rsidRPr="00A97449" w:rsidRDefault="00FF0BD6" w:rsidP="00FF0BD6">
      <w:pPr>
        <w:jc w:val="center"/>
        <w:rPr>
          <w:sz w:val="22"/>
          <w:szCs w:val="22"/>
        </w:rPr>
      </w:pPr>
      <w:r w:rsidRPr="00A97449">
        <w:rPr>
          <w:sz w:val="22"/>
          <w:szCs w:val="22"/>
          <w:lang w:val="x-none"/>
        </w:rPr>
        <w:t xml:space="preserve"> </w:t>
      </w:r>
      <w:r w:rsidRPr="00A97449">
        <w:rPr>
          <w:sz w:val="22"/>
          <w:szCs w:val="22"/>
        </w:rPr>
        <w:t>§ 2</w:t>
      </w:r>
    </w:p>
    <w:p w:rsidR="00FF0BD6" w:rsidRPr="00A97449" w:rsidRDefault="00FF0BD6" w:rsidP="00FF0BD6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1. Zleceniobiorca zobowiązuje się do realizacji usług transportowych z należytą starannością.</w:t>
      </w:r>
      <w:r w:rsidRPr="00A97449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:rsidR="00FF0BD6" w:rsidRPr="00A97449" w:rsidRDefault="00FF0BD6" w:rsidP="00FF0BD6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:rsidR="00FF0BD6" w:rsidRPr="00A97449" w:rsidRDefault="00FF0BD6" w:rsidP="00FF0BD6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4. Zleceniobiorca zobowiązuje się do posiadania świadectwa homologacji lub wyciąg ze świadectwa homologacji samochodów </w:t>
      </w:r>
    </w:p>
    <w:p w:rsidR="00FF0BD6" w:rsidRPr="00A97449" w:rsidRDefault="00FF0BD6" w:rsidP="00FF0BD6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5. W ramach niniejszej umowy Zleceniobiorca zobowiązuje się do:</w:t>
      </w:r>
    </w:p>
    <w:p w:rsidR="00A97449" w:rsidRPr="00A97449" w:rsidRDefault="00FF0BD6" w:rsidP="00FF0BD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97449">
        <w:rPr>
          <w:rFonts w:ascii="Times New Roman" w:hAnsi="Times New Roman"/>
        </w:rPr>
        <w:t>a) zapewnienia autokar</w:t>
      </w:r>
      <w:r w:rsidR="002C1C2F" w:rsidRPr="00A97449">
        <w:rPr>
          <w:rFonts w:ascii="Times New Roman" w:hAnsi="Times New Roman"/>
        </w:rPr>
        <w:t>ów</w:t>
      </w:r>
      <w:r w:rsidRPr="00A97449">
        <w:rPr>
          <w:rFonts w:ascii="Times New Roman" w:hAnsi="Times New Roman"/>
        </w:rPr>
        <w:t xml:space="preserve"> posiadając</w:t>
      </w:r>
      <w:r w:rsidR="002C1C2F" w:rsidRPr="00A97449">
        <w:rPr>
          <w:rFonts w:ascii="Times New Roman" w:hAnsi="Times New Roman"/>
        </w:rPr>
        <w:t>ych</w:t>
      </w:r>
      <w:r w:rsidRPr="00A97449">
        <w:rPr>
          <w:rFonts w:ascii="Times New Roman" w:hAnsi="Times New Roman"/>
        </w:rPr>
        <w:t xml:space="preserve"> co najmniej </w:t>
      </w:r>
      <w:r w:rsidR="00580AC4" w:rsidRPr="00A97449">
        <w:rPr>
          <w:rFonts w:ascii="Times New Roman" w:hAnsi="Times New Roman"/>
        </w:rPr>
        <w:t>50</w:t>
      </w:r>
      <w:r w:rsidRPr="00A97449">
        <w:rPr>
          <w:rFonts w:ascii="Times New Roman" w:hAnsi="Times New Roman"/>
        </w:rPr>
        <w:t xml:space="preserve"> miejsc sied</w:t>
      </w:r>
      <w:r w:rsidR="00580AC4" w:rsidRPr="00A97449">
        <w:rPr>
          <w:rFonts w:ascii="Times New Roman" w:hAnsi="Times New Roman"/>
        </w:rPr>
        <w:t>zących, sprawnych technicznie i </w:t>
      </w:r>
      <w:r w:rsidRPr="00A97449">
        <w:rPr>
          <w:rFonts w:ascii="Times New Roman" w:hAnsi="Times New Roman"/>
        </w:rPr>
        <w:t xml:space="preserve">dopuszczonych do ruchu zgodnie z odrębnymi przepisami. Rok produkcji pojazdów przeznaczonych do realizacji umowy: </w:t>
      </w:r>
    </w:p>
    <w:p w:rsidR="00A97449" w:rsidRPr="00A97449" w:rsidRDefault="002C1C2F" w:rsidP="00FF0BD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97449">
        <w:rPr>
          <w:rFonts w:ascii="Times New Roman" w:hAnsi="Times New Roman"/>
        </w:rPr>
        <w:t xml:space="preserve">1) </w:t>
      </w:r>
      <w:r w:rsidR="00FF0BD6" w:rsidRPr="00A97449">
        <w:rPr>
          <w:rFonts w:ascii="Times New Roman" w:hAnsi="Times New Roman"/>
        </w:rPr>
        <w:t xml:space="preserve">……………….., nr rejestracyjny: …………………, </w:t>
      </w:r>
    </w:p>
    <w:p w:rsidR="00A97449" w:rsidRPr="00A97449" w:rsidRDefault="002C1C2F" w:rsidP="00FF0BD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97449">
        <w:rPr>
          <w:rFonts w:ascii="Times New Roman" w:hAnsi="Times New Roman"/>
        </w:rPr>
        <w:t>2) </w:t>
      </w:r>
      <w:r w:rsidR="00FF0BD6" w:rsidRPr="00A97449">
        <w:rPr>
          <w:rFonts w:ascii="Times New Roman" w:hAnsi="Times New Roman"/>
        </w:rPr>
        <w:t>……………….., nr rejestracyjny: …………………,</w:t>
      </w:r>
      <w:r w:rsidRPr="00A97449">
        <w:rPr>
          <w:rFonts w:ascii="Times New Roman" w:hAnsi="Times New Roman"/>
        </w:rPr>
        <w:t xml:space="preserve"> </w:t>
      </w:r>
    </w:p>
    <w:p w:rsidR="00A97449" w:rsidRPr="00A97449" w:rsidRDefault="002C1C2F" w:rsidP="00FF0BD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97449">
        <w:rPr>
          <w:rFonts w:ascii="Times New Roman" w:hAnsi="Times New Roman"/>
        </w:rPr>
        <w:t xml:space="preserve">3) ……………….., nr rejestracyjny: …………………, </w:t>
      </w:r>
    </w:p>
    <w:p w:rsidR="00FF0BD6" w:rsidRPr="00A97449" w:rsidRDefault="002C1C2F" w:rsidP="00FF0BD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97449">
        <w:rPr>
          <w:rFonts w:ascii="Times New Roman" w:hAnsi="Times New Roman"/>
        </w:rPr>
        <w:t>4) ……………….., nr rejestracyjny: ………………….</w:t>
      </w:r>
    </w:p>
    <w:p w:rsidR="00FF0BD6" w:rsidRPr="00A97449" w:rsidRDefault="00FF0BD6" w:rsidP="00FF0BD6">
      <w:pPr>
        <w:tabs>
          <w:tab w:val="left" w:pos="2340"/>
        </w:tabs>
        <w:jc w:val="both"/>
        <w:rPr>
          <w:sz w:val="22"/>
          <w:szCs w:val="22"/>
        </w:rPr>
      </w:pPr>
      <w:r w:rsidRPr="00A97449">
        <w:rPr>
          <w:sz w:val="22"/>
          <w:szCs w:val="22"/>
        </w:rPr>
        <w:t>b) zapewnienia odpowiedniego komfortu autokarów tj. odległość między siedzeniami nie może krępować ruchów pasażera, nagłośnienie audio, fotele rozkładane.</w:t>
      </w:r>
    </w:p>
    <w:p w:rsidR="00FF0BD6" w:rsidRPr="00A97449" w:rsidRDefault="00FF0BD6" w:rsidP="00FF0BD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97449">
        <w:rPr>
          <w:rFonts w:ascii="Times New Roman" w:hAnsi="Times New Roman"/>
        </w:rPr>
        <w:t>c) zapewnienie czystego i estetycznego wnętrza pojazdów oraz sprawnie działających w nich urządzeń.</w:t>
      </w:r>
    </w:p>
    <w:p w:rsidR="00A70A9A" w:rsidRPr="00A97449" w:rsidRDefault="00A70A9A" w:rsidP="00FF0BD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</w:rPr>
      </w:pPr>
      <w:r w:rsidRPr="00A97449">
        <w:rPr>
          <w:rFonts w:ascii="Times New Roman" w:hAnsi="Times New Roman"/>
          <w:color w:val="FF0000"/>
        </w:rPr>
        <w:t>d) sprawna klimatyzacja/brak klimaty</w:t>
      </w:r>
      <w:r w:rsidR="00A97449" w:rsidRPr="00A97449">
        <w:rPr>
          <w:rFonts w:ascii="Times New Roman" w:hAnsi="Times New Roman"/>
          <w:color w:val="FF0000"/>
        </w:rPr>
        <w:t>zacji* (* niepotrzebne skreślić – zgodnie z zapisami w Formularzu oferty),</w:t>
      </w:r>
    </w:p>
    <w:p w:rsidR="002C1C2F" w:rsidRPr="00A97449" w:rsidRDefault="002C1C2F" w:rsidP="00FF0BD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97449">
        <w:rPr>
          <w:rFonts w:ascii="Times New Roman" w:hAnsi="Times New Roman"/>
        </w:rPr>
        <w:t xml:space="preserve">e) w miesiącach: czerwiec, lipiec, wrzesień </w:t>
      </w:r>
      <w:r w:rsidR="00C434E5" w:rsidRPr="00A97449">
        <w:rPr>
          <w:rFonts w:ascii="Times New Roman" w:hAnsi="Times New Roman"/>
        </w:rPr>
        <w:t>Zleceniobiorca gwarantuje podstawienie w jednym dniu czterech autokarów równocześnie.</w:t>
      </w:r>
    </w:p>
    <w:p w:rsidR="00FF0BD6" w:rsidRPr="00A97449" w:rsidRDefault="00FF0BD6" w:rsidP="00FF0BD6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6. Jeżeli z przyczyn niezależnych od Zleceniobiorcy (np. awaria autokaru)  nie jest możliwe podstawienie w terminie wyjazdu autokaru/ów o nr rejestracyjnym określonym w ust. 5 pkt a), Zleceniobiorca zobowiązany jest do podstawienia autokaru o innych numerach rejestracyjnych, spełniającego wszystkie wymagania określone w  § 2 ust. 5 niniejszej umowy oraz w SIWZ. </w:t>
      </w:r>
    </w:p>
    <w:p w:rsidR="00FF0BD6" w:rsidRPr="00A97449" w:rsidRDefault="00FF0BD6" w:rsidP="00FF0BD6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lastRenderedPageBreak/>
        <w:t>7. Powyższe obowiązki Zleceniobiorca zobowiązuje się realizować w ramach wszystkich wyjazdów objętych niniejszą umową.</w:t>
      </w:r>
    </w:p>
    <w:p w:rsidR="00433416" w:rsidRDefault="00FF0BD6" w:rsidP="00FF0BD6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8.  </w:t>
      </w:r>
      <w:r w:rsidRPr="00A97449">
        <w:rPr>
          <w:sz w:val="22"/>
          <w:szCs w:val="22"/>
        </w:rPr>
        <w:tab/>
        <w:t xml:space="preserve">Zleceniobiorca będzie informowany o godzinie wyjazdu i miejscu podstawienia autokarów  najpóźniej na  </w:t>
      </w:r>
      <w:r w:rsidR="00433416">
        <w:rPr>
          <w:sz w:val="22"/>
          <w:szCs w:val="22"/>
        </w:rPr>
        <w:t xml:space="preserve">5 dni </w:t>
      </w:r>
      <w:r w:rsidRPr="00A97449">
        <w:rPr>
          <w:sz w:val="22"/>
          <w:szCs w:val="22"/>
        </w:rPr>
        <w:t xml:space="preserve"> przed planowanym wyjazdem drogą telefoniczną lub e-mailową.</w:t>
      </w:r>
      <w:r w:rsidR="00433416">
        <w:rPr>
          <w:sz w:val="22"/>
          <w:szCs w:val="22"/>
        </w:rPr>
        <w:t xml:space="preserve"> </w:t>
      </w:r>
    </w:p>
    <w:p w:rsidR="00FF0BD6" w:rsidRPr="00A97449" w:rsidRDefault="00433416" w:rsidP="00FF0BD6">
      <w:pPr>
        <w:jc w:val="both"/>
        <w:rPr>
          <w:sz w:val="22"/>
          <w:szCs w:val="22"/>
        </w:rPr>
      </w:pPr>
      <w:r>
        <w:rPr>
          <w:sz w:val="22"/>
          <w:szCs w:val="22"/>
        </w:rPr>
        <w:t>9. Zleceniodawca</w:t>
      </w:r>
      <w:r w:rsidRPr="009544F0">
        <w:rPr>
          <w:sz w:val="22"/>
          <w:szCs w:val="22"/>
        </w:rPr>
        <w:t xml:space="preserve"> dopuszcza możliwość odwołania przez niego wynajmu usługi transportowej do </w:t>
      </w:r>
      <w:r>
        <w:rPr>
          <w:sz w:val="22"/>
          <w:szCs w:val="22"/>
        </w:rPr>
        <w:t>24</w:t>
      </w:r>
      <w:r w:rsidRPr="009544F0">
        <w:rPr>
          <w:sz w:val="22"/>
          <w:szCs w:val="22"/>
        </w:rPr>
        <w:t>h przed planowanym terminem wyjazdu bez ponoszenia przez niego konsekwencji.</w:t>
      </w:r>
    </w:p>
    <w:p w:rsidR="00FF0BD6" w:rsidRPr="00A97449" w:rsidRDefault="00433416" w:rsidP="00FF0BD6">
      <w:pPr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FF0BD6" w:rsidRPr="00A97449">
        <w:rPr>
          <w:sz w:val="22"/>
          <w:szCs w:val="22"/>
        </w:rPr>
        <w:t xml:space="preserve">. </w:t>
      </w:r>
      <w:r w:rsidR="00FF0BD6" w:rsidRPr="00A97449">
        <w:rPr>
          <w:sz w:val="22"/>
          <w:szCs w:val="22"/>
        </w:rPr>
        <w:tab/>
        <w:t xml:space="preserve"> Autokary należy podstawić w miejscu uzgodnionym ze Zleceniodawcą nie później niż 30 min. przed planowanym terminem odjazdu.</w:t>
      </w:r>
    </w:p>
    <w:p w:rsidR="00FF0BD6" w:rsidRPr="00A97449" w:rsidRDefault="00FF0BD6" w:rsidP="00FF0BD6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1</w:t>
      </w:r>
      <w:r w:rsidR="00433416">
        <w:rPr>
          <w:sz w:val="22"/>
          <w:szCs w:val="22"/>
        </w:rPr>
        <w:t>1</w:t>
      </w:r>
      <w:r w:rsidRPr="00A97449">
        <w:rPr>
          <w:sz w:val="22"/>
          <w:szCs w:val="22"/>
        </w:rPr>
        <w:t>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:rsidR="00FF0BD6" w:rsidRPr="00A97449" w:rsidRDefault="00FF0BD6" w:rsidP="00FF0BD6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1</w:t>
      </w:r>
      <w:r w:rsidR="00433416">
        <w:rPr>
          <w:sz w:val="22"/>
          <w:szCs w:val="22"/>
        </w:rPr>
        <w:t>2</w:t>
      </w:r>
      <w:r w:rsidRPr="00A97449">
        <w:rPr>
          <w:sz w:val="22"/>
          <w:szCs w:val="22"/>
        </w:rPr>
        <w:t xml:space="preserve">. </w:t>
      </w:r>
      <w:r w:rsidRPr="00A97449">
        <w:rPr>
          <w:sz w:val="22"/>
          <w:szCs w:val="22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:rsidR="00FF0BD6" w:rsidRPr="00A97449" w:rsidRDefault="00FF0BD6" w:rsidP="00FF0BD6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1</w:t>
      </w:r>
      <w:r w:rsidR="00433416">
        <w:rPr>
          <w:sz w:val="22"/>
          <w:szCs w:val="22"/>
        </w:rPr>
        <w:t>3</w:t>
      </w:r>
      <w:r w:rsidRPr="00A97449">
        <w:rPr>
          <w:sz w:val="22"/>
          <w:szCs w:val="22"/>
        </w:rPr>
        <w:t xml:space="preserve">. W razie opóźnienia w podstawieniu autokaru Zleceniodawca będzie oczekiwał na jego podstawienie maksymalnie do 1 godz. licząc od terminu określonego w ust. </w:t>
      </w:r>
      <w:r w:rsidR="00F25D58">
        <w:rPr>
          <w:sz w:val="22"/>
          <w:szCs w:val="22"/>
        </w:rPr>
        <w:t>10</w:t>
      </w:r>
      <w:r w:rsidRPr="00A97449">
        <w:rPr>
          <w:sz w:val="22"/>
          <w:szCs w:val="22"/>
        </w:rPr>
        <w:t>. Jeżeli opóźnienie przekroczy  1 godz. zostanie to uznane jako niewykonanie przez Zleceniobiorcę zleconej usługi przewozu.</w:t>
      </w:r>
    </w:p>
    <w:p w:rsidR="00FF0BD6" w:rsidRPr="00A97449" w:rsidRDefault="00FF0BD6" w:rsidP="00FF0BD6">
      <w:pPr>
        <w:jc w:val="both"/>
        <w:rPr>
          <w:sz w:val="22"/>
          <w:szCs w:val="22"/>
        </w:rPr>
      </w:pPr>
      <w:r w:rsidRPr="00A97449">
        <w:rPr>
          <w:sz w:val="22"/>
          <w:szCs w:val="22"/>
          <w:lang w:eastAsia="x-none"/>
        </w:rPr>
        <w:t>1</w:t>
      </w:r>
      <w:r w:rsidR="00433416">
        <w:rPr>
          <w:sz w:val="22"/>
          <w:szCs w:val="22"/>
          <w:lang w:eastAsia="x-none"/>
        </w:rPr>
        <w:t>4</w:t>
      </w:r>
      <w:r w:rsidRPr="00A97449">
        <w:rPr>
          <w:sz w:val="22"/>
          <w:szCs w:val="22"/>
          <w:lang w:eastAsia="x-none"/>
        </w:rPr>
        <w:t xml:space="preserve">. </w:t>
      </w:r>
      <w:r w:rsidRPr="00A97449">
        <w:rPr>
          <w:sz w:val="22"/>
          <w:szCs w:val="22"/>
          <w:lang w:val="x-none" w:eastAsia="x-none"/>
        </w:rPr>
        <w:t>Zleceniodawca</w:t>
      </w:r>
      <w:r w:rsidRPr="00A97449">
        <w:rPr>
          <w:sz w:val="22"/>
          <w:szCs w:val="22"/>
        </w:rPr>
        <w:t xml:space="preserve"> nie ponosi odpowiedzialności za ewentualne szkody, które mogą wyniknąć </w:t>
      </w:r>
      <w:r w:rsidRPr="00A97449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:rsidR="00FF0BD6" w:rsidRPr="00A97449" w:rsidRDefault="00FF0BD6" w:rsidP="00FF0BD6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3</w:t>
      </w:r>
    </w:p>
    <w:p w:rsidR="00FF0BD6" w:rsidRPr="00A97449" w:rsidRDefault="00FF0BD6" w:rsidP="00FF0BD6">
      <w:pPr>
        <w:rPr>
          <w:sz w:val="22"/>
          <w:szCs w:val="22"/>
        </w:rPr>
      </w:pPr>
      <w:r w:rsidRPr="00A97449">
        <w:rPr>
          <w:sz w:val="22"/>
          <w:szCs w:val="22"/>
        </w:rPr>
        <w:t xml:space="preserve">Niniejsza umowa obowiązuje od dnia </w:t>
      </w:r>
      <w:r w:rsidR="00894758" w:rsidRPr="00A97449">
        <w:rPr>
          <w:sz w:val="22"/>
          <w:szCs w:val="22"/>
        </w:rPr>
        <w:t>jej zawarcia</w:t>
      </w:r>
      <w:r w:rsidRPr="00A97449">
        <w:rPr>
          <w:sz w:val="22"/>
          <w:szCs w:val="22"/>
        </w:rPr>
        <w:t xml:space="preserve"> do  </w:t>
      </w:r>
      <w:r w:rsidR="00A130B6" w:rsidRPr="00A97449">
        <w:rPr>
          <w:sz w:val="22"/>
          <w:szCs w:val="22"/>
        </w:rPr>
        <w:t>31.12</w:t>
      </w:r>
      <w:r w:rsidRPr="00A97449">
        <w:rPr>
          <w:sz w:val="22"/>
          <w:szCs w:val="22"/>
        </w:rPr>
        <w:t>.2019 r</w:t>
      </w:r>
      <w:r w:rsidR="00894758" w:rsidRPr="00A97449">
        <w:rPr>
          <w:sz w:val="22"/>
          <w:szCs w:val="22"/>
        </w:rPr>
        <w:t>.</w:t>
      </w:r>
    </w:p>
    <w:p w:rsidR="00FF0BD6" w:rsidRPr="00A97449" w:rsidRDefault="00FF0BD6" w:rsidP="00FF0BD6">
      <w:pPr>
        <w:rPr>
          <w:sz w:val="22"/>
          <w:szCs w:val="22"/>
        </w:rPr>
      </w:pPr>
    </w:p>
    <w:p w:rsidR="00FF0BD6" w:rsidRPr="00A97449" w:rsidRDefault="00FF0BD6" w:rsidP="00FF0BD6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4</w:t>
      </w:r>
    </w:p>
    <w:p w:rsidR="00FF0BD6" w:rsidRPr="00A97449" w:rsidRDefault="00FF0BD6" w:rsidP="00FF0BD6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Strony ustalają cenę netto za </w:t>
      </w:r>
      <w:smartTag w:uri="urn:schemas-microsoft-com:office:smarttags" w:element="metricconverter">
        <w:smartTagPr>
          <w:attr w:name="ProductID" w:val="1 kilometr"/>
        </w:smartTagPr>
        <w:r w:rsidRPr="00A97449">
          <w:rPr>
            <w:sz w:val="22"/>
            <w:szCs w:val="22"/>
          </w:rPr>
          <w:t>1 kilometr</w:t>
        </w:r>
      </w:smartTag>
      <w:r w:rsidRPr="00A97449">
        <w:rPr>
          <w:sz w:val="22"/>
          <w:szCs w:val="22"/>
        </w:rPr>
        <w:t xml:space="preserve"> przejazdu w wysokości  ................   zł (słownie:....................).</w:t>
      </w:r>
    </w:p>
    <w:p w:rsidR="00FF0BD6" w:rsidRPr="00A97449" w:rsidRDefault="00FF0BD6" w:rsidP="00FF0BD6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>Każdorazowa wysokość wynagrodzenia zostanie obliczona przez pomnożenie ceny netto za 1 kilometr trasy, określonej w § 4 pkt 1 przez rzeczywistą ilość kilometrów oraz przez dodanie właściwej kwoty podatku VAT.</w:t>
      </w:r>
    </w:p>
    <w:p w:rsidR="00FF0BD6" w:rsidRPr="00A97449" w:rsidRDefault="00FF0BD6" w:rsidP="00FF0BD6">
      <w:pPr>
        <w:numPr>
          <w:ilvl w:val="0"/>
          <w:numId w:val="21"/>
        </w:numPr>
        <w:tabs>
          <w:tab w:val="num" w:pos="284"/>
        </w:tabs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Cena za </w:t>
      </w:r>
      <w:smartTag w:uri="urn:schemas-microsoft-com:office:smarttags" w:element="metricconverter">
        <w:smartTagPr>
          <w:attr w:name="ProductID" w:val="1 km"/>
        </w:smartTagPr>
        <w:r w:rsidRPr="00A97449">
          <w:rPr>
            <w:sz w:val="22"/>
            <w:szCs w:val="22"/>
          </w:rPr>
          <w:t>1 km</w:t>
        </w:r>
      </w:smartTag>
      <w:r w:rsidRPr="00A97449">
        <w:rPr>
          <w:sz w:val="22"/>
          <w:szCs w:val="22"/>
        </w:rPr>
        <w:t xml:space="preserve"> trasy pozostanie niezmienna w okresie obowiązywania umowy.</w:t>
      </w:r>
    </w:p>
    <w:p w:rsidR="00FF0BD6" w:rsidRPr="00A97449" w:rsidRDefault="00FF0BD6" w:rsidP="00FF0BD6">
      <w:pPr>
        <w:numPr>
          <w:ilvl w:val="0"/>
          <w:numId w:val="21"/>
        </w:numPr>
        <w:tabs>
          <w:tab w:val="num" w:pos="284"/>
        </w:tabs>
        <w:jc w:val="both"/>
        <w:rPr>
          <w:sz w:val="22"/>
          <w:szCs w:val="22"/>
        </w:rPr>
      </w:pPr>
      <w:r w:rsidRPr="00A97449">
        <w:rPr>
          <w:sz w:val="22"/>
          <w:szCs w:val="22"/>
        </w:rPr>
        <w:t>Całkowite wynagrodzenie za przedmiot umowy nie przekroczy …………... zł brutto (słownie: …………………….).</w:t>
      </w:r>
    </w:p>
    <w:p w:rsidR="00FF0BD6" w:rsidRPr="00A97449" w:rsidRDefault="00FF0BD6" w:rsidP="00FF0BD6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>Wynagrodzenie obejmuje wszystkie koszty i opłaty związane z wykonaniem przedmiotu umowy, a w szczególności koszt transportu uczestników wyjazdów, podatki i opłaty drogowe, opłaty parkingowe,  koszty postoju, koszty autostrad, tuneli i ewentualnego wyżywienia kierowcy.</w:t>
      </w:r>
    </w:p>
    <w:p w:rsidR="00FF0BD6" w:rsidRPr="00A97449" w:rsidRDefault="00FF0BD6" w:rsidP="00FF0BD6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Ilość kilometrów przewozu będzie liczona od i do miejsca podstawienia autokaru wskazanego przez Zleceniodawcę.</w:t>
      </w:r>
    </w:p>
    <w:p w:rsidR="00FF0BD6" w:rsidRPr="00A97449" w:rsidRDefault="00FF0BD6" w:rsidP="00FF0BD6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>Jeżeli w trakcie trwania umowy zlecone usługi nie wyczerpią wartości określonej w ust. 4, to Zleceniobiorcy nie przysługują z tego powodu żadne roszczenia względem Zleceniodawcy.</w:t>
      </w:r>
    </w:p>
    <w:p w:rsidR="00FF0BD6" w:rsidRPr="00A97449" w:rsidRDefault="00FF0BD6" w:rsidP="00FF0BD6">
      <w:pPr>
        <w:jc w:val="center"/>
        <w:rPr>
          <w:sz w:val="22"/>
          <w:szCs w:val="22"/>
        </w:rPr>
      </w:pPr>
    </w:p>
    <w:p w:rsidR="00FF0BD6" w:rsidRPr="00A97449" w:rsidRDefault="00FF0BD6" w:rsidP="00FF0BD6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5</w:t>
      </w:r>
    </w:p>
    <w:p w:rsidR="00FF0BD6" w:rsidRPr="00A97449" w:rsidRDefault="00FF0BD6" w:rsidP="00FF0BD6">
      <w:pPr>
        <w:numPr>
          <w:ilvl w:val="0"/>
          <w:numId w:val="22"/>
        </w:numPr>
        <w:tabs>
          <w:tab w:val="left" w:pos="215"/>
        </w:tabs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Należność,  o której mowa w § 4 ust. </w:t>
      </w:r>
      <w:r w:rsidR="00D82A14">
        <w:rPr>
          <w:sz w:val="22"/>
          <w:szCs w:val="22"/>
        </w:rPr>
        <w:t>2</w:t>
      </w:r>
      <w:r w:rsidRPr="00A97449">
        <w:rPr>
          <w:sz w:val="22"/>
          <w:szCs w:val="22"/>
        </w:rPr>
        <w:t xml:space="preserve"> będzie uregulowana przez Zleceniodawcę w terminie 21 dni od dnia otrzymania faktury wystawionej przez Zleceniobiorcę za przewóz po potwierdzeniu wykonania przedmiotu umowy przez …………………. </w:t>
      </w:r>
    </w:p>
    <w:p w:rsidR="00FF0BD6" w:rsidRPr="00A97449" w:rsidRDefault="00FF0BD6" w:rsidP="00FF0BD6">
      <w:pPr>
        <w:numPr>
          <w:ilvl w:val="0"/>
          <w:numId w:val="22"/>
        </w:numPr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Strony uzgodniły, że zapłata należności będzie dokonana w formie przelewu na konto Zleceniobiorcy </w:t>
      </w:r>
      <w:r w:rsidRPr="00A97449">
        <w:rPr>
          <w:b/>
          <w:sz w:val="22"/>
          <w:szCs w:val="22"/>
        </w:rPr>
        <w:t>……..</w:t>
      </w:r>
      <w:r w:rsidRPr="00A97449">
        <w:rPr>
          <w:sz w:val="22"/>
          <w:szCs w:val="22"/>
        </w:rPr>
        <w:t xml:space="preserve">nr konta </w:t>
      </w:r>
      <w:r w:rsidRPr="00A97449">
        <w:rPr>
          <w:b/>
          <w:sz w:val="22"/>
          <w:szCs w:val="22"/>
        </w:rPr>
        <w:t>…………….</w:t>
      </w:r>
    </w:p>
    <w:p w:rsidR="00FF0BD6" w:rsidRPr="00A97449" w:rsidRDefault="00FF0BD6" w:rsidP="00FF0BD6">
      <w:pPr>
        <w:numPr>
          <w:ilvl w:val="0"/>
          <w:numId w:val="22"/>
        </w:numPr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Strony postanawiają, że zapłata następuje w dniu obciążenia rachunku bankowego Zleceniodawcy. </w:t>
      </w:r>
    </w:p>
    <w:p w:rsidR="00FF0BD6" w:rsidRPr="00A97449" w:rsidRDefault="00FF0BD6" w:rsidP="00FF0BD6">
      <w:pPr>
        <w:numPr>
          <w:ilvl w:val="0"/>
          <w:numId w:val="22"/>
        </w:numPr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W przypadku nieterminowej płatności należności Zleceniobiorca ma prawo naliczyć Zleceniodawcy odsetki ustawowe za każdy dzień zwłoki.</w:t>
      </w:r>
    </w:p>
    <w:p w:rsidR="00FF0BD6" w:rsidRPr="00A97449" w:rsidRDefault="00FF0BD6" w:rsidP="00FF0BD6">
      <w:pPr>
        <w:jc w:val="center"/>
        <w:rPr>
          <w:sz w:val="22"/>
          <w:szCs w:val="22"/>
        </w:rPr>
      </w:pPr>
    </w:p>
    <w:p w:rsidR="00FF0BD6" w:rsidRPr="00A97449" w:rsidRDefault="00FF0BD6" w:rsidP="00FF0BD6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6</w:t>
      </w:r>
    </w:p>
    <w:p w:rsidR="00FF0BD6" w:rsidRPr="00A97449" w:rsidRDefault="00FF0BD6" w:rsidP="00FF0BD6">
      <w:pPr>
        <w:numPr>
          <w:ilvl w:val="0"/>
          <w:numId w:val="23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>Strony ustanawiają odpowiedzialność za niewykonanie lu</w:t>
      </w:r>
      <w:r w:rsidR="00A130B6" w:rsidRPr="00A97449">
        <w:rPr>
          <w:sz w:val="22"/>
          <w:szCs w:val="22"/>
        </w:rPr>
        <w:t>b nienależyte wykonanie umowy w </w:t>
      </w:r>
      <w:r w:rsidRPr="00A97449">
        <w:rPr>
          <w:sz w:val="22"/>
          <w:szCs w:val="22"/>
        </w:rPr>
        <w:t>formie kar umownych.</w:t>
      </w:r>
    </w:p>
    <w:p w:rsidR="00FF0BD6" w:rsidRPr="00A97449" w:rsidRDefault="00FF0BD6" w:rsidP="00FF0BD6">
      <w:pPr>
        <w:numPr>
          <w:ilvl w:val="0"/>
          <w:numId w:val="23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>Zleceniobiorca zapłaci Zleceniodawcy  kary umowne:</w:t>
      </w:r>
    </w:p>
    <w:p w:rsidR="00FF0BD6" w:rsidRPr="00A97449" w:rsidRDefault="00FF0BD6" w:rsidP="00FF0BD6">
      <w:pPr>
        <w:numPr>
          <w:ilvl w:val="0"/>
          <w:numId w:val="24"/>
        </w:numPr>
        <w:ind w:left="284" w:hanging="284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za zwłokę w podstawieniu autobusu na miejsce wyjazdu</w:t>
      </w:r>
      <w:r w:rsidR="00A130B6" w:rsidRPr="00A97449">
        <w:rPr>
          <w:sz w:val="22"/>
          <w:szCs w:val="22"/>
        </w:rPr>
        <w:t xml:space="preserve"> nie przekraczającą 1/2 godz. w </w:t>
      </w:r>
      <w:r w:rsidRPr="00A97449">
        <w:rPr>
          <w:sz w:val="22"/>
          <w:szCs w:val="22"/>
        </w:rPr>
        <w:t xml:space="preserve">wysokości 100,00  zł; </w:t>
      </w:r>
    </w:p>
    <w:p w:rsidR="00FF0BD6" w:rsidRPr="00A97449" w:rsidRDefault="00FF0BD6" w:rsidP="00FF0BD6">
      <w:pPr>
        <w:numPr>
          <w:ilvl w:val="0"/>
          <w:numId w:val="24"/>
        </w:numPr>
        <w:ind w:left="284" w:hanging="284"/>
        <w:jc w:val="both"/>
        <w:rPr>
          <w:sz w:val="22"/>
          <w:szCs w:val="22"/>
        </w:rPr>
      </w:pPr>
      <w:r w:rsidRPr="00A97449">
        <w:rPr>
          <w:sz w:val="22"/>
          <w:szCs w:val="22"/>
        </w:rPr>
        <w:lastRenderedPageBreak/>
        <w:t xml:space="preserve"> za niepodstawienie autobusu, o którym mowa w  § 2 ust. 1</w:t>
      </w:r>
      <w:r w:rsidR="00F25D58">
        <w:rPr>
          <w:sz w:val="22"/>
          <w:szCs w:val="22"/>
        </w:rPr>
        <w:t>3</w:t>
      </w:r>
      <w:bookmarkStart w:id="0" w:name="_GoBack"/>
      <w:bookmarkEnd w:id="0"/>
      <w:r w:rsidRPr="00A97449">
        <w:rPr>
          <w:sz w:val="22"/>
          <w:szCs w:val="22"/>
        </w:rPr>
        <w:t xml:space="preserve"> niniejszej umowy w wysokości pełnego kosztu zaplanowanej wycieczki, obejmującego opłaty h</w:t>
      </w:r>
      <w:r w:rsidR="00046B4F" w:rsidRPr="00A97449">
        <w:rPr>
          <w:sz w:val="22"/>
          <w:szCs w:val="22"/>
        </w:rPr>
        <w:t>otelowe, ubezpieczenia itp.</w:t>
      </w:r>
      <w:r w:rsidRPr="00A97449">
        <w:rPr>
          <w:sz w:val="22"/>
          <w:szCs w:val="22"/>
        </w:rPr>
        <w:t>;</w:t>
      </w:r>
    </w:p>
    <w:p w:rsidR="00FF0BD6" w:rsidRPr="00A97449" w:rsidRDefault="00FF0BD6" w:rsidP="00FF0BD6">
      <w:pPr>
        <w:numPr>
          <w:ilvl w:val="0"/>
          <w:numId w:val="24"/>
        </w:numPr>
        <w:ind w:left="284" w:hanging="284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 w przypadku podstawienia autobusu niespełniającego warunków określonych w SIWZ i § 2 ust. 5 umowy Zleceniodawca naliczy karę umowną w wysokości 40% wynagrodzenia za dany przewóz.</w:t>
      </w:r>
    </w:p>
    <w:p w:rsidR="00A130B6" w:rsidRPr="00A97449" w:rsidRDefault="00FF0BD6" w:rsidP="00A130B6">
      <w:pPr>
        <w:numPr>
          <w:ilvl w:val="0"/>
          <w:numId w:val="23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:rsidR="00FF0BD6" w:rsidRPr="00A97449" w:rsidRDefault="00FF0BD6" w:rsidP="00A130B6">
      <w:pPr>
        <w:numPr>
          <w:ilvl w:val="0"/>
          <w:numId w:val="23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 w:rsidRPr="00A97449">
        <w:rPr>
          <w:kern w:val="28"/>
          <w:sz w:val="22"/>
          <w:szCs w:val="22"/>
        </w:rPr>
        <w:t>Zleceniobiorca nie może dokonywać cesji wierzytelności wynikających z niniejszej umowy.</w:t>
      </w:r>
    </w:p>
    <w:p w:rsidR="00FF0BD6" w:rsidRPr="00A97449" w:rsidRDefault="00FF0BD6" w:rsidP="00FF0BD6">
      <w:pPr>
        <w:pStyle w:val="Default"/>
        <w:numPr>
          <w:ilvl w:val="0"/>
          <w:numId w:val="23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A97449">
        <w:rPr>
          <w:rFonts w:ascii="Times New Roman" w:hAnsi="Times New Roman" w:cs="Times New Roman"/>
          <w:sz w:val="22"/>
          <w:szCs w:val="22"/>
        </w:rPr>
        <w:t>Zleceniodawca zastrzega sobie możliwość potrącenia kar umownych</w:t>
      </w:r>
      <w:r w:rsidR="006745DA" w:rsidRPr="00A97449">
        <w:rPr>
          <w:rFonts w:ascii="Times New Roman" w:hAnsi="Times New Roman" w:cs="Times New Roman"/>
          <w:sz w:val="22"/>
          <w:szCs w:val="22"/>
        </w:rPr>
        <w:t xml:space="preserve"> z wynagrodzenia Zleceniobiorcy.</w:t>
      </w:r>
    </w:p>
    <w:p w:rsidR="00FF0BD6" w:rsidRPr="00A97449" w:rsidRDefault="00FF0BD6" w:rsidP="00FF0BD6">
      <w:pPr>
        <w:jc w:val="center"/>
        <w:rPr>
          <w:rStyle w:val="colour"/>
          <w:sz w:val="22"/>
          <w:szCs w:val="22"/>
        </w:rPr>
      </w:pPr>
      <w:r w:rsidRPr="00A97449">
        <w:rPr>
          <w:sz w:val="22"/>
          <w:szCs w:val="22"/>
        </w:rPr>
        <w:t>§ 7</w:t>
      </w:r>
    </w:p>
    <w:p w:rsidR="00FF0BD6" w:rsidRPr="00A97449" w:rsidRDefault="00FF0BD6" w:rsidP="00FF0688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A97449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:rsidR="00FF0BD6" w:rsidRPr="00A97449" w:rsidRDefault="00FF0BD6" w:rsidP="00FF0688">
      <w:pPr>
        <w:pStyle w:val="NormalnyWeb"/>
        <w:numPr>
          <w:ilvl w:val="0"/>
          <w:numId w:val="26"/>
        </w:numPr>
        <w:spacing w:before="0" w:beforeAutospacing="0" w:after="0" w:afterAutospacing="0"/>
        <w:ind w:left="284" w:hanging="254"/>
        <w:jc w:val="both"/>
        <w:rPr>
          <w:sz w:val="22"/>
          <w:szCs w:val="22"/>
        </w:rPr>
      </w:pPr>
      <w:r w:rsidRPr="00A9744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A97449">
        <w:rPr>
          <w:sz w:val="22"/>
          <w:szCs w:val="22"/>
        </w:rPr>
        <w:br/>
      </w:r>
      <w:r w:rsidRPr="00A9744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:rsidR="00FF0BD6" w:rsidRPr="00A97449" w:rsidRDefault="00FF0BD6" w:rsidP="00FF0688">
      <w:pPr>
        <w:pStyle w:val="NormalnyWeb"/>
        <w:numPr>
          <w:ilvl w:val="0"/>
          <w:numId w:val="26"/>
        </w:numPr>
        <w:spacing w:before="0" w:beforeAutospacing="0" w:after="0" w:afterAutospacing="0"/>
        <w:ind w:hanging="390"/>
        <w:jc w:val="both"/>
        <w:rPr>
          <w:sz w:val="22"/>
          <w:szCs w:val="22"/>
        </w:rPr>
      </w:pPr>
      <w:r w:rsidRPr="00A97449">
        <w:rPr>
          <w:rStyle w:val="colour"/>
          <w:sz w:val="22"/>
          <w:szCs w:val="22"/>
        </w:rPr>
        <w:t>zostanie wydany nakaz zajęcia majątku Zleceniobiorcy w zakresie, który uniemożliwia wykonanie przez Zleceniobiorców przedmiotu Umowy,</w:t>
      </w:r>
    </w:p>
    <w:p w:rsidR="00FF0BD6" w:rsidRPr="00A97449" w:rsidRDefault="00FF0BD6" w:rsidP="00FF0688">
      <w:pPr>
        <w:pStyle w:val="NormalnyWeb"/>
        <w:numPr>
          <w:ilvl w:val="0"/>
          <w:numId w:val="26"/>
        </w:numPr>
        <w:spacing w:before="0" w:beforeAutospacing="0" w:after="0" w:afterAutospacing="0"/>
        <w:jc w:val="both"/>
        <w:rPr>
          <w:sz w:val="22"/>
          <w:szCs w:val="22"/>
        </w:rPr>
      </w:pPr>
      <w:r w:rsidRPr="00A97449">
        <w:rPr>
          <w:rStyle w:val="colour"/>
          <w:sz w:val="22"/>
          <w:szCs w:val="22"/>
        </w:rPr>
        <w:t>w przypadku rozwiązania umowy konsorcjum przez co najmniej jednego z członków konsorcjum.</w:t>
      </w:r>
    </w:p>
    <w:p w:rsidR="00FF0BD6" w:rsidRPr="00A97449" w:rsidRDefault="00FF0BD6" w:rsidP="00FF0BD6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§8</w:t>
      </w:r>
    </w:p>
    <w:p w:rsidR="00FF0BD6" w:rsidRPr="00A97449" w:rsidRDefault="00FF0BD6" w:rsidP="00FF0BD6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Zleceniobiorca może posługiwać się podwykonawcami, przy czym za ich działanie lub zaniechanie ponosi odpowiedzialność, jak za działanie lub zaniechanie własne.</w:t>
      </w:r>
    </w:p>
    <w:p w:rsidR="00FF0BD6" w:rsidRPr="00A97449" w:rsidRDefault="00FF0BD6" w:rsidP="00FF0BD6">
      <w:pPr>
        <w:jc w:val="center"/>
        <w:rPr>
          <w:sz w:val="22"/>
          <w:szCs w:val="22"/>
        </w:rPr>
      </w:pPr>
    </w:p>
    <w:p w:rsidR="00FF0BD6" w:rsidRPr="00A97449" w:rsidRDefault="00FF0BD6" w:rsidP="00FF0BD6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9</w:t>
      </w:r>
    </w:p>
    <w:p w:rsidR="00FF0BD6" w:rsidRPr="00A97449" w:rsidRDefault="00FF0BD6" w:rsidP="00FF0BD6">
      <w:pPr>
        <w:rPr>
          <w:sz w:val="22"/>
          <w:szCs w:val="22"/>
        </w:rPr>
      </w:pPr>
      <w:r w:rsidRPr="00A9744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:rsidR="00FF0BD6" w:rsidRPr="00A97449" w:rsidRDefault="00FF0BD6" w:rsidP="00FF0BD6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10</w:t>
      </w:r>
    </w:p>
    <w:p w:rsidR="00FF0BD6" w:rsidRPr="00A97449" w:rsidRDefault="00FF0BD6" w:rsidP="006745DA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W sprawach nie uregulowanych w niniejszej umowie stosuje s</w:t>
      </w:r>
      <w:r w:rsidR="00046B4F" w:rsidRPr="00A97449">
        <w:rPr>
          <w:sz w:val="22"/>
          <w:szCs w:val="22"/>
        </w:rPr>
        <w:t>ię przepisy kodeksu cywilnego i </w:t>
      </w:r>
      <w:r w:rsidRPr="00A97449">
        <w:rPr>
          <w:sz w:val="22"/>
          <w:szCs w:val="22"/>
        </w:rPr>
        <w:t xml:space="preserve">ustawy – Prawo Zamówień Publicznych.    </w:t>
      </w:r>
    </w:p>
    <w:p w:rsidR="00FF0BD6" w:rsidRPr="00A97449" w:rsidRDefault="00FF0BD6" w:rsidP="00FF0BD6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11</w:t>
      </w:r>
    </w:p>
    <w:p w:rsidR="00FF0BD6" w:rsidRPr="00A97449" w:rsidRDefault="00FF0BD6" w:rsidP="00FF0BD6">
      <w:pPr>
        <w:rPr>
          <w:sz w:val="22"/>
          <w:szCs w:val="22"/>
        </w:rPr>
      </w:pPr>
      <w:r w:rsidRPr="00A97449">
        <w:rPr>
          <w:sz w:val="22"/>
          <w:szCs w:val="22"/>
        </w:rPr>
        <w:t>Wszelkie załączniki stanowią integralną część niniejszej umowy.</w:t>
      </w:r>
    </w:p>
    <w:p w:rsidR="00FF0BD6" w:rsidRPr="00A97449" w:rsidRDefault="00FF0BD6" w:rsidP="00FF0BD6">
      <w:pPr>
        <w:rPr>
          <w:sz w:val="22"/>
          <w:szCs w:val="22"/>
        </w:rPr>
      </w:pPr>
    </w:p>
    <w:p w:rsidR="00FF0BD6" w:rsidRPr="00A97449" w:rsidRDefault="00FF0BD6" w:rsidP="00FF0BD6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12</w:t>
      </w:r>
    </w:p>
    <w:p w:rsidR="00FF0BD6" w:rsidRPr="00A97449" w:rsidRDefault="00FF0BD6" w:rsidP="00FF0BD6">
      <w:pPr>
        <w:rPr>
          <w:sz w:val="22"/>
          <w:szCs w:val="22"/>
        </w:rPr>
      </w:pPr>
      <w:r w:rsidRPr="00A97449">
        <w:rPr>
          <w:sz w:val="22"/>
          <w:szCs w:val="22"/>
        </w:rPr>
        <w:t xml:space="preserve">Umowę sporządzono w 2 jednobrzmiących egzemplarzach po 1 dla każdej ze stron.   </w:t>
      </w:r>
    </w:p>
    <w:p w:rsidR="00FF0BD6" w:rsidRPr="00A97449" w:rsidRDefault="00FF0BD6" w:rsidP="00FF0BD6">
      <w:pPr>
        <w:rPr>
          <w:sz w:val="22"/>
          <w:szCs w:val="22"/>
        </w:rPr>
      </w:pPr>
    </w:p>
    <w:p w:rsidR="00FF0BD6" w:rsidRPr="00A97449" w:rsidRDefault="00FF0BD6" w:rsidP="00FF0BD6">
      <w:pPr>
        <w:rPr>
          <w:sz w:val="22"/>
          <w:szCs w:val="22"/>
        </w:rPr>
      </w:pPr>
    </w:p>
    <w:p w:rsidR="00FF0BD6" w:rsidRPr="00A97449" w:rsidRDefault="00FF0BD6" w:rsidP="00FF0BD6">
      <w:pPr>
        <w:pStyle w:val="Zwykytekst"/>
        <w:rPr>
          <w:rFonts w:ascii="Times New Roman" w:hAnsi="Times New Roman" w:cs="Times New Roman"/>
          <w:sz w:val="22"/>
          <w:szCs w:val="22"/>
        </w:rPr>
      </w:pPr>
      <w:r w:rsidRPr="00A97449">
        <w:rPr>
          <w:rFonts w:ascii="Times New Roman" w:hAnsi="Times New Roman" w:cs="Times New Roman"/>
          <w:b/>
          <w:sz w:val="22"/>
          <w:szCs w:val="22"/>
        </w:rPr>
        <w:t>Za Zleceniodawcę                                                                                                 Za Zleceniobiorcę</w:t>
      </w:r>
    </w:p>
    <w:p w:rsidR="00FF0BD6" w:rsidRPr="00A97449" w:rsidRDefault="00FF0BD6" w:rsidP="00FF0BD6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:rsidR="007007FD" w:rsidRPr="00A9744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007FD" w:rsidRPr="00A97449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111" w:rsidRDefault="00B80111">
      <w:r>
        <w:separator/>
      </w:r>
    </w:p>
  </w:endnote>
  <w:endnote w:type="continuationSeparator" w:id="0">
    <w:p w:rsidR="00B80111" w:rsidRDefault="00B80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111" w:rsidRDefault="00B80111">
      <w:r>
        <w:separator/>
      </w:r>
    </w:p>
  </w:footnote>
  <w:footnote w:type="continuationSeparator" w:id="0">
    <w:p w:rsidR="00B80111" w:rsidRDefault="00B801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09CD3048"/>
    <w:multiLevelType w:val="hybridMultilevel"/>
    <w:tmpl w:val="10D2AB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262D3F"/>
    <w:multiLevelType w:val="hybridMultilevel"/>
    <w:tmpl w:val="FD38E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17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>
    <w:nsid w:val="544353FA"/>
    <w:multiLevelType w:val="hybridMultilevel"/>
    <w:tmpl w:val="E9EA7C5C"/>
    <w:lvl w:ilvl="0" w:tplc="3AA42A9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3"/>
  </w:num>
  <w:num w:numId="4">
    <w:abstractNumId w:val="13"/>
  </w:num>
  <w:num w:numId="5">
    <w:abstractNumId w:val="20"/>
  </w:num>
  <w:num w:numId="6">
    <w:abstractNumId w:val="12"/>
  </w:num>
  <w:num w:numId="7">
    <w:abstractNumId w:val="23"/>
  </w:num>
  <w:num w:numId="8">
    <w:abstractNumId w:val="15"/>
  </w:num>
  <w:num w:numId="9">
    <w:abstractNumId w:val="2"/>
  </w:num>
  <w:num w:numId="10">
    <w:abstractNumId w:val="9"/>
  </w:num>
  <w:num w:numId="11">
    <w:abstractNumId w:val="6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1"/>
  </w:num>
  <w:num w:numId="16">
    <w:abstractNumId w:val="22"/>
  </w:num>
  <w:num w:numId="17">
    <w:abstractNumId w:val="0"/>
  </w:num>
  <w:num w:numId="18">
    <w:abstractNumId w:val="7"/>
  </w:num>
  <w:num w:numId="19">
    <w:abstractNumId w:val="10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4BA"/>
    <w:rsid w:val="00046B4F"/>
    <w:rsid w:val="000734C2"/>
    <w:rsid w:val="000E6EAF"/>
    <w:rsid w:val="001836C1"/>
    <w:rsid w:val="002C1C2F"/>
    <w:rsid w:val="002D5E0A"/>
    <w:rsid w:val="003120A2"/>
    <w:rsid w:val="00433416"/>
    <w:rsid w:val="00446B8D"/>
    <w:rsid w:val="004973AF"/>
    <w:rsid w:val="004A0F0D"/>
    <w:rsid w:val="004C1054"/>
    <w:rsid w:val="0050385D"/>
    <w:rsid w:val="005534BA"/>
    <w:rsid w:val="00580AC4"/>
    <w:rsid w:val="005D69AA"/>
    <w:rsid w:val="006745DA"/>
    <w:rsid w:val="00691104"/>
    <w:rsid w:val="006D0F7E"/>
    <w:rsid w:val="007007FD"/>
    <w:rsid w:val="00774622"/>
    <w:rsid w:val="007858A8"/>
    <w:rsid w:val="007D78D0"/>
    <w:rsid w:val="00892E0C"/>
    <w:rsid w:val="00894758"/>
    <w:rsid w:val="008C634A"/>
    <w:rsid w:val="00976B68"/>
    <w:rsid w:val="009B1675"/>
    <w:rsid w:val="009D554D"/>
    <w:rsid w:val="009E6C5C"/>
    <w:rsid w:val="00A130B6"/>
    <w:rsid w:val="00A70A9A"/>
    <w:rsid w:val="00A82F98"/>
    <w:rsid w:val="00A97449"/>
    <w:rsid w:val="00AE506E"/>
    <w:rsid w:val="00AF42D3"/>
    <w:rsid w:val="00AF7B5E"/>
    <w:rsid w:val="00B46AF2"/>
    <w:rsid w:val="00B75500"/>
    <w:rsid w:val="00B80111"/>
    <w:rsid w:val="00B8264E"/>
    <w:rsid w:val="00C0066B"/>
    <w:rsid w:val="00C434E5"/>
    <w:rsid w:val="00D15551"/>
    <w:rsid w:val="00D679EB"/>
    <w:rsid w:val="00D67DB9"/>
    <w:rsid w:val="00D82A14"/>
    <w:rsid w:val="00DA1BE1"/>
    <w:rsid w:val="00DB133F"/>
    <w:rsid w:val="00E32983"/>
    <w:rsid w:val="00E35E92"/>
    <w:rsid w:val="00E73A2C"/>
    <w:rsid w:val="00ED2BA1"/>
    <w:rsid w:val="00F16EC6"/>
    <w:rsid w:val="00F20D4C"/>
    <w:rsid w:val="00F25D58"/>
    <w:rsid w:val="00F54208"/>
    <w:rsid w:val="00FF0688"/>
    <w:rsid w:val="00FF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BD6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FF0BD6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FF0BD6"/>
    <w:rPr>
      <w:rFonts w:ascii="Courier New" w:hAnsi="Courier New" w:cs="Courier New"/>
    </w:rPr>
  </w:style>
  <w:style w:type="paragraph" w:styleId="Akapitzlist">
    <w:name w:val="List Paragraph"/>
    <w:basedOn w:val="Normalny"/>
    <w:uiPriority w:val="99"/>
    <w:qFormat/>
    <w:rsid w:val="00FF0BD6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FF0BD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colour">
    <w:name w:val="colour"/>
    <w:rsid w:val="00FF0BD6"/>
  </w:style>
  <w:style w:type="paragraph" w:styleId="Tekstdymka">
    <w:name w:val="Balloon Text"/>
    <w:basedOn w:val="Normalny"/>
    <w:link w:val="TekstdymkaZnak"/>
    <w:uiPriority w:val="99"/>
    <w:semiHidden/>
    <w:unhideWhenUsed/>
    <w:rsid w:val="0089475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7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BD6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FF0BD6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FF0BD6"/>
    <w:rPr>
      <w:rFonts w:ascii="Courier New" w:hAnsi="Courier New" w:cs="Courier New"/>
    </w:rPr>
  </w:style>
  <w:style w:type="paragraph" w:styleId="Akapitzlist">
    <w:name w:val="List Paragraph"/>
    <w:basedOn w:val="Normalny"/>
    <w:uiPriority w:val="99"/>
    <w:qFormat/>
    <w:rsid w:val="00FF0BD6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FF0BD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colour">
    <w:name w:val="colour"/>
    <w:rsid w:val="00FF0BD6"/>
  </w:style>
  <w:style w:type="paragraph" w:styleId="Tekstdymka">
    <w:name w:val="Balloon Text"/>
    <w:basedOn w:val="Normalny"/>
    <w:link w:val="TekstdymkaZnak"/>
    <w:uiPriority w:val="99"/>
    <w:semiHidden/>
    <w:unhideWhenUsed/>
    <w:rsid w:val="0089475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7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8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8BBDB-E84F-4B7A-8AE8-2BB09410D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1089</Words>
  <Characters>7776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Sylwia Lempart</cp:lastModifiedBy>
  <cp:revision>2</cp:revision>
  <cp:lastPrinted>2019-04-05T06:35:00Z</cp:lastPrinted>
  <dcterms:created xsi:type="dcterms:W3CDTF">2019-04-05T06:35:00Z</dcterms:created>
  <dcterms:modified xsi:type="dcterms:W3CDTF">2019-04-05T06:35:00Z</dcterms:modified>
</cp:coreProperties>
</file>