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1604">
      <w:pPr>
        <w:spacing w:line="360" w:lineRule="auto"/>
        <w:rPr>
          <w:b/>
          <w:bCs/>
          <w:color w:val="000000"/>
          <w:sz w:val="24"/>
        </w:rPr>
      </w:pPr>
      <w:r w:rsidRPr="003D160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D1604">
      <w:pPr>
        <w:spacing w:line="360" w:lineRule="auto"/>
        <w:rPr>
          <w:color w:val="000000"/>
          <w:sz w:val="24"/>
        </w:rPr>
      </w:pPr>
      <w:r w:rsidRPr="003D160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D160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D1604">
      <w:pPr>
        <w:spacing w:line="360" w:lineRule="auto"/>
        <w:rPr>
          <w:color w:val="000000"/>
          <w:sz w:val="24"/>
        </w:rPr>
      </w:pPr>
      <w:r w:rsidRPr="003D160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D160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D160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D1604" w:rsidRPr="003D160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D1604" w:rsidRPr="003D160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D1604" w:rsidRPr="003D1604">
        <w:rPr>
          <w:b/>
          <w:color w:val="000000"/>
          <w:sz w:val="24"/>
        </w:rPr>
        <w:t>Wymiana drzwi wewnętrznych dwóch pomieszczeń w budynku Domu Studenta nr 2 Bliźniak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D1604" w:rsidTr="002566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D1604" w:rsidRDefault="003D1604" w:rsidP="0025668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D1604">
              <w:rPr>
                <w:b/>
                <w:sz w:val="24"/>
              </w:rPr>
              <w:t>PRU "REMŚLUS" Bożena, Zbigniew Łysek S.C.</w:t>
            </w:r>
          </w:p>
          <w:p w:rsidR="003D1604" w:rsidRDefault="003D1604" w:rsidP="0025668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1604">
              <w:rPr>
                <w:b/>
                <w:sz w:val="24"/>
              </w:rPr>
              <w:t>41-303</w:t>
            </w:r>
            <w:r>
              <w:rPr>
                <w:b/>
                <w:sz w:val="24"/>
              </w:rPr>
              <w:t xml:space="preserve"> </w:t>
            </w:r>
            <w:r w:rsidRPr="003D1604">
              <w:rPr>
                <w:b/>
                <w:sz w:val="24"/>
              </w:rPr>
              <w:t>Dąbrowa Górnicza</w:t>
            </w:r>
          </w:p>
          <w:p w:rsidR="003D1604" w:rsidRDefault="003D1604" w:rsidP="0025668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1604">
              <w:rPr>
                <w:b/>
                <w:sz w:val="24"/>
              </w:rPr>
              <w:t>Kasprzaka</w:t>
            </w:r>
            <w:r>
              <w:rPr>
                <w:b/>
                <w:sz w:val="24"/>
              </w:rPr>
              <w:t xml:space="preserve"> </w:t>
            </w:r>
            <w:r w:rsidRPr="003D1604">
              <w:rPr>
                <w:b/>
                <w:sz w:val="24"/>
              </w:rPr>
              <w:t>52/62</w:t>
            </w:r>
          </w:p>
          <w:p w:rsidR="003D1604" w:rsidRDefault="003D1604" w:rsidP="0025668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D1604">
              <w:rPr>
                <w:b/>
                <w:sz w:val="24"/>
              </w:rPr>
              <w:t>8 910.38 zł</w:t>
            </w:r>
          </w:p>
          <w:p w:rsidR="003D1604" w:rsidRPr="00253031" w:rsidRDefault="003D1604" w:rsidP="0025668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D1604" w:rsidRDefault="003D1604" w:rsidP="0025668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D1604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D16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D16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D1604" w:rsidRPr="00C63DA0" w:rsidTr="0025668F">
        <w:tc>
          <w:tcPr>
            <w:tcW w:w="540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PRU "REMŚLUS" Bożena, Zbigniew Łysek S.C.</w:t>
            </w:r>
          </w:p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Kasprzaka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/62</w:t>
            </w:r>
          </w:p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160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D1604" w:rsidRPr="00C63DA0" w:rsidRDefault="003D1604" w:rsidP="002566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1604">
      <w:pPr>
        <w:pStyle w:val="Nagwek"/>
        <w:tabs>
          <w:tab w:val="clear" w:pos="4536"/>
        </w:tabs>
        <w:jc w:val="both"/>
        <w:rPr>
          <w:sz w:val="24"/>
        </w:rPr>
      </w:pPr>
      <w:r w:rsidRPr="003D160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D1604">
        <w:rPr>
          <w:sz w:val="24"/>
        </w:rPr>
        <w:t>2019-04-03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463" w:rsidRDefault="00736463">
      <w:r>
        <w:separator/>
      </w:r>
    </w:p>
  </w:endnote>
  <w:endnote w:type="continuationSeparator" w:id="0">
    <w:p w:rsidR="00736463" w:rsidRDefault="0073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604" w:rsidRDefault="003D16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1FF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1FF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604" w:rsidRDefault="003D1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463" w:rsidRDefault="00736463">
      <w:r>
        <w:separator/>
      </w:r>
    </w:p>
  </w:footnote>
  <w:footnote w:type="continuationSeparator" w:id="0">
    <w:p w:rsidR="00736463" w:rsidRDefault="0073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604" w:rsidRDefault="003D1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604" w:rsidRDefault="003D1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604" w:rsidRDefault="003D1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463"/>
    <w:rsid w:val="00140696"/>
    <w:rsid w:val="00181FF6"/>
    <w:rsid w:val="00253031"/>
    <w:rsid w:val="00377700"/>
    <w:rsid w:val="003D1604"/>
    <w:rsid w:val="005C147E"/>
    <w:rsid w:val="007118AF"/>
    <w:rsid w:val="007124E4"/>
    <w:rsid w:val="00736463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F0803B-5EA0-4EE9-A422-BEEB0BB3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2019-04-03T06:47:00Z</dcterms:created>
  <dcterms:modified xsi:type="dcterms:W3CDTF">2019-04-03T06:47:00Z</dcterms:modified>
</cp:coreProperties>
</file>