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00" w:rsidRDefault="00422400" w:rsidP="00422400">
      <w:pPr>
        <w:jc w:val="right"/>
        <w:rPr>
          <w:b/>
          <w:sz w:val="24"/>
          <w:szCs w:val="24"/>
        </w:rPr>
      </w:pPr>
    </w:p>
    <w:p w:rsidR="00422400" w:rsidRDefault="008B1AA2" w:rsidP="00422400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T6uX5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422400">
        <w:rPr>
          <w:b/>
          <w:sz w:val="24"/>
          <w:szCs w:val="24"/>
        </w:rPr>
        <w:t>Załącznik nr 4</w:t>
      </w:r>
      <w:r>
        <w:rPr>
          <w:b/>
          <w:sz w:val="24"/>
          <w:szCs w:val="24"/>
        </w:rPr>
        <w:t>A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22400" w:rsidRDefault="008B1AA2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2400" w:rsidRDefault="00422400" w:rsidP="0042240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SQwJO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422400" w:rsidRDefault="00422400" w:rsidP="0042240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422400" w:rsidRDefault="00422400" w:rsidP="00422400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400" w:rsidRDefault="008B1AA2" w:rsidP="00422400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NOWY OBOWIĄZUJĄCY </w:t>
      </w:r>
      <w:r w:rsidR="00422400">
        <w:rPr>
          <w:b/>
          <w:color w:val="000000"/>
          <w:sz w:val="28"/>
        </w:rPr>
        <w:t xml:space="preserve">WYKAZ ZREALIZOWANYCH USŁUG </w:t>
      </w:r>
    </w:p>
    <w:p w:rsidR="00422400" w:rsidRDefault="00422400" w:rsidP="00422400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22400" w:rsidRDefault="00422400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422400" w:rsidRDefault="00422400" w:rsidP="00422400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Składając ofertę w postępowaniu o udzielenie zamówienia publicznego prowadzonego na podstawie art. 138 o ustawy Pzp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422400" w:rsidRPr="00EE2A4A" w:rsidRDefault="00422400" w:rsidP="00422400">
      <w:pPr>
        <w:suppressAutoHyphens/>
        <w:spacing w:after="120"/>
        <w:jc w:val="both"/>
        <w:rPr>
          <w:rFonts w:eastAsia="Tahoma"/>
          <w:b/>
          <w:szCs w:val="18"/>
          <w:lang w:eastAsia="ar-SA"/>
        </w:rPr>
      </w:pPr>
      <w:r>
        <w:rPr>
          <w:rFonts w:eastAsia="Tahoma"/>
          <w:b/>
          <w:szCs w:val="18"/>
          <w:lang w:eastAsia="ar-SA"/>
        </w:rPr>
        <w:t>przeprowadzenie szkolenia z egzaminem Audytor (OZC, C.O., H2O)</w:t>
      </w:r>
    </w:p>
    <w:p w:rsidR="00422400" w:rsidRDefault="00422400" w:rsidP="0042240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oświadczamy, że w ciągu ostatnich 3 lat  przed upływem terminu składania ofert zrealizowaliśmy następujące zamówienia:</w:t>
      </w:r>
    </w:p>
    <w:tbl>
      <w:tblPr>
        <w:tblW w:w="975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593"/>
        <w:gridCol w:w="1843"/>
        <w:gridCol w:w="1275"/>
        <w:gridCol w:w="2410"/>
      </w:tblGrid>
      <w:tr w:rsidR="00422400" w:rsidTr="006D24A4">
        <w:trPr>
          <w:cantSplit/>
          <w:trHeight w:val="782"/>
        </w:trPr>
        <w:tc>
          <w:tcPr>
            <w:tcW w:w="63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L.p</w:t>
            </w:r>
          </w:p>
        </w:tc>
        <w:tc>
          <w:tcPr>
            <w:tcW w:w="359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Przedmiot usługi</w:t>
            </w:r>
            <w:r w:rsidRPr="00A40864">
              <w:rPr>
                <w:rStyle w:val="Odwoanieprzypisudolnego"/>
                <w:b/>
              </w:rPr>
              <w:footnoteReference w:id="1"/>
            </w:r>
          </w:p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Data wykonania</w:t>
            </w:r>
          </w:p>
        </w:tc>
        <w:tc>
          <w:tcPr>
            <w:tcW w:w="1275" w:type="dxa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br/>
              <w:t>Wartość usługi</w:t>
            </w:r>
          </w:p>
        </w:tc>
        <w:tc>
          <w:tcPr>
            <w:tcW w:w="2410" w:type="dxa"/>
          </w:tcPr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br/>
              <w:t xml:space="preserve">Odbiorca usługi </w:t>
            </w:r>
          </w:p>
          <w:p w:rsidR="00422400" w:rsidRPr="00A40864" w:rsidRDefault="00422400" w:rsidP="006D24A4">
            <w:pPr>
              <w:tabs>
                <w:tab w:val="left" w:pos="0"/>
              </w:tabs>
              <w:jc w:val="center"/>
              <w:rPr>
                <w:b/>
              </w:rPr>
            </w:pPr>
            <w:r w:rsidRPr="00A40864">
              <w:rPr>
                <w:b/>
              </w:rPr>
              <w:t>(nazwa, adres)</w:t>
            </w:r>
          </w:p>
        </w:tc>
      </w:tr>
      <w:tr w:rsidR="00422400" w:rsidTr="006D24A4">
        <w:trPr>
          <w:cantSplit/>
          <w:trHeight w:hRule="exact" w:val="281"/>
        </w:trPr>
        <w:tc>
          <w:tcPr>
            <w:tcW w:w="63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9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422400" w:rsidTr="006D24A4">
        <w:trPr>
          <w:cantSplit/>
          <w:trHeight w:val="921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400" w:rsidTr="006D24A4">
        <w:trPr>
          <w:cantSplit/>
          <w:trHeight w:val="906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22400" w:rsidTr="006D24A4">
        <w:trPr>
          <w:cantSplit/>
          <w:trHeight w:val="906"/>
        </w:trPr>
        <w:tc>
          <w:tcPr>
            <w:tcW w:w="63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422400" w:rsidRDefault="00422400" w:rsidP="006D24A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422400" w:rsidRPr="00BB5634" w:rsidRDefault="00422400" w:rsidP="00422400">
      <w:pPr>
        <w:spacing w:line="360" w:lineRule="auto"/>
        <w:jc w:val="both"/>
        <w:rPr>
          <w:b/>
        </w:rPr>
      </w:pPr>
      <w:bookmarkStart w:id="0" w:name="_GoBack"/>
      <w:bookmarkEnd w:id="0"/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spacing w:line="360" w:lineRule="auto"/>
        <w:jc w:val="both"/>
      </w:pPr>
      <w:r>
        <w:t>Miejscowość, ……………………., dnia ………………………….. r.</w:t>
      </w:r>
    </w:p>
    <w:p w:rsidR="00422400" w:rsidRDefault="00422400" w:rsidP="00422400">
      <w:pPr>
        <w:spacing w:line="360" w:lineRule="auto"/>
        <w:jc w:val="both"/>
      </w:pPr>
    </w:p>
    <w:p w:rsidR="00422400" w:rsidRDefault="00422400" w:rsidP="0042240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422400" w:rsidRDefault="00422400" w:rsidP="00422400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422400" w:rsidRDefault="00422400" w:rsidP="00422400">
      <w:pPr>
        <w:tabs>
          <w:tab w:val="left" w:pos="5040"/>
        </w:tabs>
        <w:ind w:left="708"/>
      </w:pPr>
      <w:r>
        <w:tab/>
        <w:t>do reprezentowania Wykonawcy</w:t>
      </w:r>
    </w:p>
    <w:p w:rsidR="00422400" w:rsidRPr="00000671" w:rsidRDefault="00422400" w:rsidP="00422400"/>
    <w:p w:rsidR="00422400" w:rsidRPr="00BC58FC" w:rsidRDefault="00422400" w:rsidP="00422400"/>
    <w:p w:rsidR="00422400" w:rsidRPr="008661A4" w:rsidRDefault="00422400" w:rsidP="00422400"/>
    <w:p w:rsidR="007335B2" w:rsidRPr="003705F1" w:rsidRDefault="007335B2" w:rsidP="003705F1"/>
    <w:sectPr w:rsidR="007335B2" w:rsidRPr="003705F1" w:rsidSect="00E93A60">
      <w:headerReference w:type="default" r:id="rId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C52" w:rsidRDefault="00583C52">
      <w:r>
        <w:separator/>
      </w:r>
    </w:p>
  </w:endnote>
  <w:endnote w:type="continuationSeparator" w:id="0">
    <w:p w:rsidR="00583C52" w:rsidRDefault="00583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C52" w:rsidRDefault="00583C52">
      <w:r>
        <w:separator/>
      </w:r>
    </w:p>
  </w:footnote>
  <w:footnote w:type="continuationSeparator" w:id="0">
    <w:p w:rsidR="00583C52" w:rsidRDefault="00583C52">
      <w:r>
        <w:continuationSeparator/>
      </w:r>
    </w:p>
  </w:footnote>
  <w:footnote w:id="1">
    <w:p w:rsidR="00422400" w:rsidRDefault="00422400" w:rsidP="00422400">
      <w:pPr>
        <w:pStyle w:val="Tekstprzypisudolnego"/>
      </w:pPr>
      <w:r>
        <w:t>* należy podać wszystkie informacje, pozwalające jednoznacznie stwierdzić czy wykonawca spełnia warunek określony w pkt. VIII.2 Ogłoszenia o zamówieniu</w:t>
      </w:r>
    </w:p>
    <w:p w:rsidR="00422400" w:rsidRPr="0093457F" w:rsidRDefault="00422400" w:rsidP="00422400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  <w:p w:rsidR="00167583" w:rsidRPr="00167583" w:rsidRDefault="008B1AA2" w:rsidP="00167583">
    <w:pPr>
      <w:rPr>
        <w:sz w:val="22"/>
        <w:szCs w:val="24"/>
      </w:rPr>
    </w:pPr>
    <w:r>
      <w:rPr>
        <w:noProof/>
        <w:sz w:val="18"/>
        <w:szCs w:val="18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583" w:rsidRDefault="001675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32"/>
    <w:rsid w:val="00017ACA"/>
    <w:rsid w:val="00054B56"/>
    <w:rsid w:val="000C4504"/>
    <w:rsid w:val="00167583"/>
    <w:rsid w:val="002355F4"/>
    <w:rsid w:val="002605A3"/>
    <w:rsid w:val="002646BC"/>
    <w:rsid w:val="002F6942"/>
    <w:rsid w:val="00326EA6"/>
    <w:rsid w:val="003705F1"/>
    <w:rsid w:val="003857B7"/>
    <w:rsid w:val="00422400"/>
    <w:rsid w:val="00437D39"/>
    <w:rsid w:val="00583C52"/>
    <w:rsid w:val="00605832"/>
    <w:rsid w:val="006A5B9B"/>
    <w:rsid w:val="006B58EB"/>
    <w:rsid w:val="006F12AA"/>
    <w:rsid w:val="007335B2"/>
    <w:rsid w:val="00750860"/>
    <w:rsid w:val="008B1AA2"/>
    <w:rsid w:val="008D3D57"/>
    <w:rsid w:val="00A1762A"/>
    <w:rsid w:val="00B538A0"/>
    <w:rsid w:val="00C1516B"/>
    <w:rsid w:val="00C57B4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4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4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0DE9A-AF19-4ED4-90AD-2A8F432F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1</cp:revision>
  <cp:lastPrinted>1900-12-31T23:00:00Z</cp:lastPrinted>
  <dcterms:created xsi:type="dcterms:W3CDTF">2019-04-02T09:54:00Z</dcterms:created>
  <dcterms:modified xsi:type="dcterms:W3CDTF">2019-04-02T09:55:00Z</dcterms:modified>
</cp:coreProperties>
</file>