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9D9" w:rsidRPr="00C57C3B" w:rsidRDefault="00BF59D9" w:rsidP="00BF59D9">
      <w:pPr>
        <w:pStyle w:val="Nagwek1"/>
        <w:jc w:val="right"/>
        <w:rPr>
          <w:rFonts w:ascii="Verdana" w:hAnsi="Verdana"/>
          <w:sz w:val="20"/>
        </w:rPr>
      </w:pPr>
      <w:r w:rsidRPr="00C57C3B">
        <w:rPr>
          <w:rFonts w:ascii="Verdana" w:hAnsi="Verdana"/>
          <w:sz w:val="20"/>
        </w:rPr>
        <w:t>Załącznik nr 3</w:t>
      </w:r>
    </w:p>
    <w:p w:rsidR="00BF59D9" w:rsidRPr="00C57C3B" w:rsidRDefault="00BF59D9" w:rsidP="00BF59D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F59D9" w:rsidRPr="00C57C3B" w:rsidRDefault="00BF59D9" w:rsidP="00BF59D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C57C3B">
        <w:rPr>
          <w:rFonts w:ascii="Verdana" w:eastAsia="Arial Unicode MS" w:hAnsi="Verdana"/>
          <w:b/>
          <w:caps/>
        </w:rPr>
        <w:t xml:space="preserve">wzór Umowy </w:t>
      </w:r>
    </w:p>
    <w:p w:rsidR="00BF59D9" w:rsidRPr="00C57C3B" w:rsidRDefault="00BF59D9" w:rsidP="00BF59D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bookmarkStart w:id="0" w:name="_Toc470857623"/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 xml:space="preserve">Umowa zawarta w dniu .................... r. w Krakowie w wyniku przeprowadzonego postępowania o zamówienie publiczne na podstawie art. 138o ustawy </w:t>
      </w:r>
      <w:proofErr w:type="spellStart"/>
      <w:r w:rsidRPr="00C57C3B">
        <w:rPr>
          <w:rFonts w:ascii="Verdana" w:hAnsi="Verdana"/>
        </w:rPr>
        <w:t>Pzp</w:t>
      </w:r>
      <w:proofErr w:type="spellEnd"/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>pomiędzy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  <w:b/>
        </w:rPr>
        <w:t>Akademią Górniczo-Hutniczą im. Stanisława Staszica w Krakowie al. Mickiewicza 30</w:t>
      </w:r>
      <w:r w:rsidRPr="00C57C3B">
        <w:rPr>
          <w:rFonts w:ascii="Verdana" w:hAnsi="Verdana"/>
        </w:rPr>
        <w:t xml:space="preserve">  Wydział / inna jednostka ...............................................................................</w:t>
      </w:r>
      <w:r>
        <w:rPr>
          <w:rFonts w:ascii="Verdana" w:hAnsi="Verdana"/>
        </w:rPr>
        <w:t>.............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>reprezentowana przez: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>1.Dziekana Wydziału /Kierownika Jednostki/..................................................................</w:t>
      </w:r>
    </w:p>
    <w:p w:rsidR="00BF59D9" w:rsidRPr="00C57C3B" w:rsidRDefault="00BF59D9" w:rsidP="00BF59D9">
      <w:pPr>
        <w:ind w:right="-47"/>
        <w:rPr>
          <w:rFonts w:ascii="Verdana" w:hAnsi="Verdana"/>
        </w:rPr>
      </w:pPr>
      <w:r w:rsidRPr="00C57C3B">
        <w:rPr>
          <w:rFonts w:ascii="Verdana" w:hAnsi="Verdana"/>
        </w:rPr>
        <w:t>2.Kwestora / Z-</w:t>
      </w:r>
      <w:proofErr w:type="spellStart"/>
      <w:r w:rsidRPr="00C57C3B">
        <w:rPr>
          <w:rFonts w:ascii="Verdana" w:hAnsi="Verdana"/>
        </w:rPr>
        <w:t>cę</w:t>
      </w:r>
      <w:proofErr w:type="spellEnd"/>
      <w:r w:rsidRPr="00C57C3B">
        <w:rPr>
          <w:rFonts w:ascii="Verdana" w:hAnsi="Verdana"/>
        </w:rPr>
        <w:t xml:space="preserve"> Kwestora/ .............................................................................</w:t>
      </w:r>
      <w:r>
        <w:rPr>
          <w:rFonts w:ascii="Verdana" w:hAnsi="Verdana"/>
        </w:rPr>
        <w:t>...........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>zwaną dalej ZAMAWIAJACYM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 xml:space="preserve">a 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  <w:i/>
        </w:rPr>
      </w:pPr>
      <w:r w:rsidRPr="00C57C3B">
        <w:rPr>
          <w:rFonts w:ascii="Verdana" w:hAnsi="Verdana"/>
          <w:i/>
        </w:rPr>
        <w:t xml:space="preserve">(nazwa i siedziba przedsiębiorcy oraz jego adres). 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>reprezentowanym przez: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BF59D9" w:rsidRPr="00C57C3B" w:rsidRDefault="00BF59D9" w:rsidP="00BF59D9">
      <w:pPr>
        <w:ind w:right="-47"/>
        <w:jc w:val="both"/>
        <w:rPr>
          <w:rFonts w:ascii="Verdana" w:hAnsi="Verdana"/>
        </w:rPr>
      </w:pPr>
      <w:r w:rsidRPr="00C57C3B">
        <w:rPr>
          <w:rFonts w:ascii="Verdana" w:hAnsi="Verdana"/>
        </w:rPr>
        <w:t>zwanym dalej WYKONAWCA</w:t>
      </w:r>
    </w:p>
    <w:p w:rsidR="00BF59D9" w:rsidRPr="00C57C3B" w:rsidRDefault="00BF59D9" w:rsidP="00BF59D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BF59D9" w:rsidRPr="00C57C3B" w:rsidRDefault="00BF59D9" w:rsidP="00BF59D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C57C3B">
        <w:rPr>
          <w:rFonts w:ascii="Verdana" w:hAnsi="Verdana"/>
          <w:b/>
          <w:bCs/>
        </w:rPr>
        <w:t>§ 1 Przedmiot Umowy</w:t>
      </w:r>
      <w:bookmarkEnd w:id="0"/>
    </w:p>
    <w:p w:rsidR="00BF59D9" w:rsidRPr="00C57C3B" w:rsidRDefault="00BF59D9" w:rsidP="00BF59D9">
      <w:pPr>
        <w:pStyle w:val="Tekstpodstawowy"/>
        <w:numPr>
          <w:ilvl w:val="0"/>
          <w:numId w:val="20"/>
        </w:numPr>
        <w:tabs>
          <w:tab w:val="left" w:pos="142"/>
          <w:tab w:val="left" w:pos="284"/>
        </w:tabs>
        <w:jc w:val="both"/>
        <w:rPr>
          <w:rFonts w:ascii="Verdana" w:eastAsia="Tahoma" w:hAnsi="Verdana" w:cs="Lohit Devanagari"/>
          <w:sz w:val="20"/>
          <w:lang w:eastAsia="ar-SA"/>
        </w:rPr>
      </w:pPr>
      <w:r w:rsidRPr="00C57C3B">
        <w:rPr>
          <w:rFonts w:ascii="Verdana" w:eastAsia="Arial Unicode MS" w:hAnsi="Verdana"/>
          <w:sz w:val="20"/>
        </w:rPr>
        <w:t xml:space="preserve">Przedmiotem umowy jest </w:t>
      </w:r>
      <w:r w:rsidRPr="00C57C3B">
        <w:rPr>
          <w:rFonts w:ascii="Verdana" w:hAnsi="Verdana"/>
          <w:sz w:val="20"/>
        </w:rPr>
        <w:t xml:space="preserve">przeprowadzenie szkolenia z egzaminem Audytor (OZC, C.O., </w:t>
      </w:r>
      <w:r>
        <w:rPr>
          <w:rFonts w:ascii="Verdana" w:hAnsi="Verdana"/>
          <w:sz w:val="20"/>
        </w:rPr>
        <w:t xml:space="preserve"> </w:t>
      </w:r>
      <w:r w:rsidRPr="00C57C3B">
        <w:rPr>
          <w:rFonts w:ascii="Verdana" w:hAnsi="Verdana"/>
          <w:sz w:val="20"/>
        </w:rPr>
        <w:t>H2O)</w:t>
      </w:r>
      <w:r w:rsidRPr="00C57C3B">
        <w:rPr>
          <w:rFonts w:ascii="Verdana" w:eastAsia="Tahoma" w:hAnsi="Verdana" w:cs="Lohit Devanagari"/>
          <w:sz w:val="20"/>
          <w:lang w:eastAsia="ar-SA"/>
        </w:rPr>
        <w:t xml:space="preserve">, </w:t>
      </w:r>
      <w:r w:rsidRPr="00C57C3B">
        <w:rPr>
          <w:rFonts w:ascii="Verdana" w:eastAsia="Arial Unicode MS" w:hAnsi="Verdana"/>
          <w:sz w:val="20"/>
        </w:rPr>
        <w:t>zwana dalej przedmiotem umowy.</w:t>
      </w:r>
    </w:p>
    <w:p w:rsidR="00BF59D9" w:rsidRPr="00C57C3B" w:rsidRDefault="00BF59D9" w:rsidP="00BF59D9">
      <w:pPr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BF59D9" w:rsidRPr="00C57C3B" w:rsidRDefault="00BF59D9" w:rsidP="00BF59D9">
      <w:pPr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 xml:space="preserve">Umowa realizowana jest w ramach </w:t>
      </w:r>
      <w:r w:rsidRPr="00C57C3B">
        <w:rPr>
          <w:rFonts w:ascii="Verdana" w:hAnsi="Verdana" w:cs="Verdana"/>
          <w:bCs/>
          <w:color w:val="00000A"/>
          <w:lang w:eastAsia="zh-CN"/>
        </w:rPr>
        <w:t>POWR.03.05.00-00-Z307/17-00</w:t>
      </w:r>
      <w:r w:rsidRPr="00C57C3B">
        <w:rPr>
          <w:rFonts w:ascii="Verdana" w:hAnsi="Verdana" w:cs="Verdana"/>
          <w:color w:val="00000A"/>
          <w:lang w:eastAsia="zh-CN"/>
        </w:rPr>
        <w:t xml:space="preserve"> </w:t>
      </w:r>
      <w:r w:rsidRPr="00C57C3B">
        <w:rPr>
          <w:rFonts w:ascii="Verdana" w:hAnsi="Verdana" w:cs="Verdana"/>
          <w:bCs/>
          <w:color w:val="000000"/>
          <w:lang w:eastAsia="zh-CN"/>
        </w:rPr>
        <w:t xml:space="preserve">na projekty podnoszące kompetencje kadry administracyjnej uczelni. Konkurs jest częścią </w:t>
      </w:r>
      <w:r w:rsidRPr="00C57C3B">
        <w:rPr>
          <w:rFonts w:ascii="Verdana" w:hAnsi="Verdana" w:cs="Verdana"/>
          <w:bCs/>
          <w:lang w:eastAsia="zh-CN"/>
        </w:rPr>
        <w:t>Działania 3.5 Kompleksowe programy szkół wyższych, Oś III Szkolnictwo wyższe dla gospodarki i rozwoju, Program Operacyjny Wiedza Edukacja Rozwój 2014-2020.</w:t>
      </w:r>
    </w:p>
    <w:p w:rsidR="00BF59D9" w:rsidRPr="00C57C3B" w:rsidRDefault="00BF59D9" w:rsidP="00BF59D9">
      <w:pPr>
        <w:ind w:left="426"/>
        <w:rPr>
          <w:rFonts w:ascii="Verdana" w:eastAsia="Arial Unicode MS" w:hAnsi="Verdana"/>
        </w:rPr>
      </w:pPr>
    </w:p>
    <w:p w:rsidR="00BF59D9" w:rsidRPr="00C57C3B" w:rsidRDefault="00BF59D9" w:rsidP="00BF59D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C57C3B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BF59D9" w:rsidRPr="00C57C3B" w:rsidRDefault="00BF59D9" w:rsidP="00BF59D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  <w:bCs/>
        </w:rPr>
        <w:t>Wykonawca zobowiązuje się wykonać usługę  w terminie: …………….</w:t>
      </w:r>
    </w:p>
    <w:p w:rsidR="00BF59D9" w:rsidRPr="00C57C3B" w:rsidRDefault="00BF59D9" w:rsidP="00BF59D9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BF59D9" w:rsidRPr="00C57C3B" w:rsidRDefault="00BF59D9" w:rsidP="00BF59D9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BF59D9" w:rsidRPr="00C57C3B" w:rsidRDefault="00BF59D9" w:rsidP="00BF59D9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BF59D9" w:rsidRPr="00C57C3B" w:rsidRDefault="00BF59D9" w:rsidP="00BF59D9">
      <w:pPr>
        <w:widowControl w:val="0"/>
        <w:numPr>
          <w:ilvl w:val="0"/>
          <w:numId w:val="26"/>
        </w:numPr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 w:rsidRPr="00C57C3B">
        <w:rPr>
          <w:rFonts w:ascii="Verdana" w:eastAsia="Arial Unicode MS" w:hAnsi="Verdana"/>
        </w:rPr>
        <w:t xml:space="preserve"> Za prawidłowe wykonanie przedmiotu Umowy Wykonawca otrzyma wynagrodzenie maksymalne w wysokości brutto …………………….. zł (słownie: ……………………..). </w:t>
      </w:r>
      <w:r w:rsidRPr="00C57C3B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57C3B">
        <w:rPr>
          <w:rFonts w:ascii="Verdana" w:eastAsia="Calibri" w:hAnsi="Verdana"/>
        </w:rPr>
        <w:t>t.j</w:t>
      </w:r>
      <w:proofErr w:type="spellEnd"/>
      <w:r w:rsidRPr="00C57C3B">
        <w:rPr>
          <w:rFonts w:ascii="Verdana" w:eastAsia="Calibri" w:hAnsi="Verdana"/>
        </w:rPr>
        <w:t>. Dz. U. 2018.701 j.t.)</w:t>
      </w:r>
      <w:r w:rsidRPr="00C57C3B">
        <w:rPr>
          <w:rFonts w:ascii="Verdana" w:hAnsi="Verdana"/>
          <w:bCs/>
          <w:iCs/>
          <w:lang w:eastAsia="zh-CN"/>
        </w:rPr>
        <w:t>.</w:t>
      </w:r>
    </w:p>
    <w:p w:rsidR="00BF59D9" w:rsidRPr="00C57C3B" w:rsidRDefault="00BF59D9" w:rsidP="00BF59D9">
      <w:pPr>
        <w:widowControl w:val="0"/>
        <w:numPr>
          <w:ilvl w:val="0"/>
          <w:numId w:val="26"/>
        </w:numPr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 w:rsidRPr="00C57C3B">
        <w:rPr>
          <w:rFonts w:ascii="Verdana" w:hAnsi="Verdana"/>
          <w:b/>
          <w:color w:val="000000"/>
        </w:rPr>
        <w:t xml:space="preserve"> Cena brutto za szkolenie dla 1 osoby </w:t>
      </w:r>
      <w:r w:rsidRPr="00C57C3B">
        <w:rPr>
          <w:rFonts w:ascii="Verdana" w:hAnsi="Verdana"/>
        </w:rPr>
        <w:t xml:space="preserve">wynosi </w:t>
      </w:r>
      <w:r w:rsidRPr="00C57C3B">
        <w:rPr>
          <w:rFonts w:ascii="Verdana" w:hAnsi="Verdana"/>
          <w:b/>
        </w:rPr>
        <w:t xml:space="preserve">...................PLN brutto </w:t>
      </w:r>
      <w:r w:rsidRPr="00C57C3B">
        <w:rPr>
          <w:rFonts w:ascii="Verdana" w:hAnsi="Verdana"/>
        </w:rPr>
        <w:t>(słownie:.........................).</w:t>
      </w:r>
    </w:p>
    <w:p w:rsidR="00BF59D9" w:rsidRPr="00C57C3B" w:rsidRDefault="00BF59D9" w:rsidP="00BF59D9">
      <w:pPr>
        <w:widowControl w:val="0"/>
        <w:numPr>
          <w:ilvl w:val="0"/>
          <w:numId w:val="26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hAnsi="Verdana"/>
          <w:b/>
          <w:color w:val="00000A"/>
        </w:rPr>
        <w:t xml:space="preserve">  </w:t>
      </w:r>
      <w:r w:rsidRPr="00C57C3B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C57C3B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BF59D9" w:rsidRPr="00651109" w:rsidRDefault="00BF59D9" w:rsidP="00BF59D9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C57C3B">
        <w:rPr>
          <w:rFonts w:ascii="Verdana" w:hAnsi="Verdana" w:cs="Verdana"/>
          <w:lang w:eastAsia="zh-CN"/>
        </w:rPr>
        <w:t xml:space="preserve">Płatność nastąpi po zakończeniu szkolenia w terminie do 21 dni od daty otrzymania przez zamawiającego poprawnie wystawionej przez Wykonawcę faktury VAT. </w:t>
      </w:r>
    </w:p>
    <w:p w:rsidR="00651109" w:rsidRPr="00651109" w:rsidRDefault="00651109" w:rsidP="00BF59D9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651109">
        <w:rPr>
          <w:rFonts w:ascii="Verdana" w:hAnsi="Verdana"/>
        </w:rPr>
        <w:t>Płatność nastąpi za faktycznie przeszkoloną liczbę osób.</w:t>
      </w:r>
    </w:p>
    <w:p w:rsidR="00BF59D9" w:rsidRPr="00C57C3B" w:rsidRDefault="00BF59D9" w:rsidP="00BF59D9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  <w:iCs/>
        </w:rPr>
        <w:t>Na fakturze Wykonawca umieści numer niniejszej umowy.</w:t>
      </w:r>
    </w:p>
    <w:p w:rsidR="00BF59D9" w:rsidRPr="00651109" w:rsidRDefault="00BF59D9" w:rsidP="00BF59D9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C57C3B">
        <w:rPr>
          <w:rFonts w:ascii="Verdana" w:eastAsia="Arial Unicode MS" w:hAnsi="Verdana"/>
          <w:b/>
          <w:iCs/>
        </w:rPr>
        <w:t xml:space="preserve">…………… </w:t>
      </w:r>
      <w:r w:rsidRPr="00C57C3B">
        <w:rPr>
          <w:rFonts w:ascii="Verdana" w:eastAsia="Arial Unicode MS" w:hAnsi="Verdana"/>
          <w:iCs/>
        </w:rPr>
        <w:t xml:space="preserve">nr rachunku </w:t>
      </w:r>
      <w:r w:rsidRPr="00C57C3B">
        <w:rPr>
          <w:rFonts w:ascii="Verdana" w:eastAsia="Arial Unicode MS" w:hAnsi="Verdana"/>
          <w:b/>
          <w:iCs/>
        </w:rPr>
        <w:t>…………….</w:t>
      </w:r>
      <w:r w:rsidRPr="00C57C3B">
        <w:rPr>
          <w:rFonts w:ascii="Verdana" w:eastAsia="Arial Unicode MS" w:hAnsi="Verdana"/>
          <w:iCs/>
        </w:rPr>
        <w:t>.</w:t>
      </w:r>
    </w:p>
    <w:p w:rsidR="00651109" w:rsidRPr="00C57C3B" w:rsidRDefault="00651109" w:rsidP="00651109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bookmarkStart w:id="4" w:name="_GoBack"/>
      <w:bookmarkEnd w:id="4"/>
    </w:p>
    <w:p w:rsidR="00BF59D9" w:rsidRPr="00C57C3B" w:rsidRDefault="00BF59D9" w:rsidP="00BF59D9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  <w:iCs/>
        </w:rPr>
        <w:lastRenderedPageBreak/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BF59D9" w:rsidRPr="00C57C3B" w:rsidRDefault="00BF59D9" w:rsidP="00BF59D9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BF59D9" w:rsidRPr="00C57C3B" w:rsidRDefault="00BF59D9" w:rsidP="00BF59D9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C57C3B">
        <w:rPr>
          <w:rFonts w:ascii="Verdana" w:eastAsia="Arial Unicode MS" w:hAnsi="Verdana"/>
          <w:iCs/>
        </w:rPr>
        <w:br/>
        <w:t>w ustawowej wysokości.</w:t>
      </w:r>
    </w:p>
    <w:p w:rsidR="00BF59D9" w:rsidRPr="00C57C3B" w:rsidRDefault="00BF59D9" w:rsidP="00BF59D9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BF59D9" w:rsidRPr="00C57C3B" w:rsidRDefault="00BF59D9" w:rsidP="00BF59D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BF59D9" w:rsidRPr="00C57C3B" w:rsidRDefault="00BF59D9" w:rsidP="00BF59D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C57C3B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BF59D9" w:rsidRPr="00C57C3B" w:rsidRDefault="00BF59D9" w:rsidP="00BF59D9">
      <w:pPr>
        <w:numPr>
          <w:ilvl w:val="0"/>
          <w:numId w:val="2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norm.</w:t>
      </w:r>
    </w:p>
    <w:p w:rsidR="00BF59D9" w:rsidRPr="00C57C3B" w:rsidRDefault="00BF59D9" w:rsidP="00BF59D9">
      <w:pPr>
        <w:pStyle w:val="Akapitzlist"/>
        <w:numPr>
          <w:ilvl w:val="0"/>
          <w:numId w:val="21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C57C3B">
        <w:rPr>
          <w:rFonts w:ascii="Verdana" w:hAnsi="Verdana"/>
          <w:color w:val="auto"/>
          <w:sz w:val="20"/>
          <w:szCs w:val="20"/>
        </w:rPr>
        <w:t xml:space="preserve">  Wykonawca oświadcza, że </w:t>
      </w:r>
      <w:r w:rsidRPr="00C57C3B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BF59D9" w:rsidRPr="00C57C3B" w:rsidRDefault="00BF59D9" w:rsidP="00BF59D9">
      <w:pPr>
        <w:numPr>
          <w:ilvl w:val="0"/>
          <w:numId w:val="2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C57C3B">
        <w:rPr>
          <w:rFonts w:ascii="Verdana" w:hAnsi="Verdana"/>
          <w:color w:val="000000"/>
        </w:rPr>
        <w:t xml:space="preserve"> Wykonawca zapewni kadrę prowadzącą zajęcia, gwarantującą odpowiedni poziom merytoryczny szkolenia.</w:t>
      </w:r>
    </w:p>
    <w:p w:rsidR="00BF59D9" w:rsidRPr="00C57C3B" w:rsidRDefault="00BF59D9" w:rsidP="00BF59D9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:rsidR="00BF59D9" w:rsidRPr="00C57C3B" w:rsidRDefault="00BF59D9" w:rsidP="00BF59D9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C57C3B">
        <w:rPr>
          <w:rFonts w:ascii="Verdana" w:hAnsi="Verdana"/>
          <w:b/>
          <w:bCs/>
        </w:rPr>
        <w:t>§ 5 Dane osobowe</w:t>
      </w:r>
    </w:p>
    <w:p w:rsidR="00BF59D9" w:rsidRPr="00C57C3B" w:rsidRDefault="00BF59D9" w:rsidP="00BF59D9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C57C3B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:rsidR="00BF59D9" w:rsidRPr="00C57C3B" w:rsidRDefault="00BF59D9" w:rsidP="00BF59D9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C57C3B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BF59D9" w:rsidRPr="00C57C3B" w:rsidRDefault="00BF59D9" w:rsidP="00BF59D9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C57C3B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BF59D9" w:rsidRPr="00C57C3B" w:rsidRDefault="00BF59D9" w:rsidP="00BF59D9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BF59D9" w:rsidRPr="00C57C3B" w:rsidRDefault="00BF59D9" w:rsidP="00BF59D9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C57C3B">
        <w:rPr>
          <w:rFonts w:ascii="Verdana" w:hAnsi="Verdana"/>
          <w:b/>
          <w:bCs/>
          <w:sz w:val="20"/>
          <w:szCs w:val="20"/>
        </w:rPr>
        <w:t>§ 6 Klauzula poufności</w:t>
      </w:r>
    </w:p>
    <w:p w:rsidR="00BF59D9" w:rsidRPr="00C57C3B" w:rsidRDefault="00BF59D9" w:rsidP="00BF59D9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C57C3B">
        <w:rPr>
          <w:rFonts w:ascii="Verdana" w:hAnsi="Verdana"/>
          <w:sz w:val="20"/>
          <w:szCs w:val="20"/>
        </w:rPr>
        <w:t xml:space="preserve">1.  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BF59D9" w:rsidRPr="00C57C3B" w:rsidRDefault="00BF59D9" w:rsidP="00BF59D9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C57C3B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BF59D9" w:rsidRPr="00C57C3B" w:rsidRDefault="00BF59D9" w:rsidP="00BF59D9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C57C3B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:rsidR="00BF59D9" w:rsidRPr="00C57C3B" w:rsidRDefault="00BF59D9" w:rsidP="00BF59D9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C57C3B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BF59D9" w:rsidRPr="00C57C3B" w:rsidRDefault="00BF59D9" w:rsidP="00BF59D9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C57C3B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BF59D9" w:rsidRPr="00C57C3B" w:rsidRDefault="00BF59D9" w:rsidP="00BF59D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BF59D9" w:rsidRPr="00C57C3B" w:rsidRDefault="00BF59D9" w:rsidP="00BF59D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BF59D9" w:rsidRPr="00C57C3B" w:rsidRDefault="00BF59D9" w:rsidP="00BF59D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C57C3B">
        <w:rPr>
          <w:rFonts w:ascii="Verdana" w:hAnsi="Verdana"/>
          <w:b/>
          <w:bCs/>
        </w:rPr>
        <w:t>§ 7 Kary umowne</w:t>
      </w:r>
      <w:bookmarkEnd w:id="10"/>
      <w:bookmarkEnd w:id="11"/>
    </w:p>
    <w:p w:rsidR="00BF59D9" w:rsidRPr="00C57C3B" w:rsidRDefault="00BF59D9" w:rsidP="00BF59D9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C57C3B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C57C3B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>szkolenia</w:t>
      </w:r>
      <w:r w:rsidRPr="00C57C3B">
        <w:rPr>
          <w:rFonts w:ascii="Verdana" w:hAnsi="Verdana"/>
          <w:iCs/>
        </w:rPr>
        <w:t xml:space="preserve"> w wysokości 1% całkowitego wynagrodzenia umownego, za każdy rozpoczęty dzień kalendarzowy zwłoki.</w:t>
      </w:r>
    </w:p>
    <w:p w:rsidR="00BF59D9" w:rsidRPr="00C57C3B" w:rsidRDefault="00BF59D9" w:rsidP="00BF59D9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</w:t>
      </w:r>
      <w:r w:rsidRPr="00C57C3B">
        <w:rPr>
          <w:rFonts w:ascii="Verdana" w:eastAsia="Arial Unicode MS" w:hAnsi="Verdana"/>
        </w:rPr>
        <w:lastRenderedPageBreak/>
        <w:t xml:space="preserve">umownej w wysokości 10% (słownie: dziesięć procent) całkowitego </w:t>
      </w:r>
      <w:r w:rsidRPr="00C57C3B">
        <w:rPr>
          <w:rFonts w:ascii="Verdana" w:hAnsi="Verdana"/>
          <w:iCs/>
        </w:rPr>
        <w:t>wynagrodzenia umownego.</w:t>
      </w:r>
    </w:p>
    <w:p w:rsidR="00BF59D9" w:rsidRPr="00C57C3B" w:rsidRDefault="00BF59D9" w:rsidP="00BF59D9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C57C3B">
        <w:rPr>
          <w:rFonts w:ascii="Verdana" w:hAnsi="Verdana"/>
          <w:iCs/>
        </w:rPr>
        <w:t xml:space="preserve"> Wykonawca zapłaci na rzecz Zamawiającego karę umowną w wysokości 10% całkowitego wynagrodzenia, w przypadku odstąpienia od umowy przez Wykonawcę lub  Zamawiającego, z przyczyn leżących po stronie Wykonawcy. </w:t>
      </w:r>
    </w:p>
    <w:p w:rsidR="00BF59D9" w:rsidRPr="00C57C3B" w:rsidRDefault="00BF59D9" w:rsidP="00BF59D9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BF59D9" w:rsidRPr="00C57C3B" w:rsidRDefault="00BF59D9" w:rsidP="00BF59D9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 xml:space="preserve">Jeżeli kary umowne, o których mowa w </w:t>
      </w:r>
      <w:r w:rsidRPr="00C57C3B">
        <w:rPr>
          <w:rFonts w:ascii="Verdana" w:hAnsi="Verdana"/>
          <w:bCs/>
        </w:rPr>
        <w:t>§ 7</w:t>
      </w:r>
      <w:r w:rsidRPr="00C57C3B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BF59D9" w:rsidRPr="00C57C3B" w:rsidRDefault="00BF59D9" w:rsidP="00BF59D9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BF59D9" w:rsidRPr="00C57C3B" w:rsidRDefault="00BF59D9" w:rsidP="00BF59D9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BF59D9" w:rsidRPr="00C57C3B" w:rsidRDefault="00BF59D9" w:rsidP="00BF59D9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C57C3B">
        <w:rPr>
          <w:rFonts w:ascii="Verdana" w:eastAsia="Arial Unicode MS" w:hAnsi="Verdana"/>
          <w:b/>
        </w:rPr>
        <w:t>§ 8</w:t>
      </w:r>
      <w:r w:rsidRPr="00C57C3B">
        <w:rPr>
          <w:rFonts w:ascii="Verdana" w:eastAsia="Arial Unicode MS" w:hAnsi="Verdana"/>
        </w:rPr>
        <w:t xml:space="preserve"> </w:t>
      </w:r>
      <w:r w:rsidRPr="00C57C3B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BF59D9" w:rsidRPr="00C57C3B" w:rsidRDefault="00BF59D9" w:rsidP="00BF59D9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C57C3B">
        <w:rPr>
          <w:rFonts w:ascii="Verdana" w:eastAsia="Arial Unicode MS" w:hAnsi="Verdana"/>
        </w:rPr>
        <w:t>t.j</w:t>
      </w:r>
      <w:proofErr w:type="spellEnd"/>
      <w:r w:rsidRPr="00C57C3B">
        <w:rPr>
          <w:rFonts w:ascii="Verdana" w:eastAsia="Arial Unicode MS" w:hAnsi="Verdana"/>
        </w:rPr>
        <w:t>. Dz. U. z 2018 r. poz. 1986).</w:t>
      </w:r>
    </w:p>
    <w:p w:rsidR="00BF59D9" w:rsidRPr="00C57C3B" w:rsidRDefault="00BF59D9" w:rsidP="00BF59D9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BF59D9" w:rsidRPr="00C57C3B" w:rsidRDefault="00BF59D9" w:rsidP="00BF59D9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BF59D9" w:rsidRPr="00C57C3B" w:rsidRDefault="00BF59D9" w:rsidP="00BF59D9">
      <w:pPr>
        <w:ind w:left="567"/>
        <w:jc w:val="center"/>
        <w:rPr>
          <w:rFonts w:ascii="Verdana" w:hAnsi="Verdana"/>
          <w:b/>
          <w:bCs/>
        </w:rPr>
      </w:pPr>
    </w:p>
    <w:p w:rsidR="00BF59D9" w:rsidRPr="00C57C3B" w:rsidRDefault="00BF59D9" w:rsidP="00BF59D9">
      <w:pPr>
        <w:ind w:left="567"/>
        <w:jc w:val="center"/>
        <w:rPr>
          <w:rFonts w:ascii="Verdana" w:hAnsi="Verdana"/>
          <w:b/>
          <w:bCs/>
        </w:rPr>
      </w:pPr>
      <w:r w:rsidRPr="00C57C3B">
        <w:rPr>
          <w:rFonts w:ascii="Verdana" w:hAnsi="Verdana"/>
          <w:b/>
          <w:bCs/>
        </w:rPr>
        <w:t>§ 9 Zmiany Umowy</w:t>
      </w:r>
    </w:p>
    <w:p w:rsidR="00BF59D9" w:rsidRPr="00C57C3B" w:rsidRDefault="00BF59D9" w:rsidP="00BF59D9">
      <w:pPr>
        <w:numPr>
          <w:ilvl w:val="0"/>
          <w:numId w:val="24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>Wszelkie zmiany umowy wymagają formy pisemnej (aneksu) pod rygorem nieważności.</w:t>
      </w:r>
    </w:p>
    <w:p w:rsidR="00BF59D9" w:rsidRPr="00C57C3B" w:rsidRDefault="00BF59D9" w:rsidP="00BF59D9">
      <w:pPr>
        <w:numPr>
          <w:ilvl w:val="0"/>
          <w:numId w:val="24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 xml:space="preserve">Dopuszcza się następujące zmiany umowy w przypadku: </w:t>
      </w:r>
    </w:p>
    <w:p w:rsidR="00BF59D9" w:rsidRPr="00C57C3B" w:rsidRDefault="00BF59D9" w:rsidP="00BF59D9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C57C3B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BF59D9" w:rsidRPr="00C57C3B" w:rsidRDefault="00BF59D9" w:rsidP="00BF59D9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C57C3B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BF59D9" w:rsidRPr="00C57C3B" w:rsidRDefault="00BF59D9" w:rsidP="00BF59D9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C57C3B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BF59D9" w:rsidRPr="00C57C3B" w:rsidRDefault="00BF59D9" w:rsidP="00BF59D9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C57C3B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BF59D9" w:rsidRPr="00C57C3B" w:rsidRDefault="00BF59D9" w:rsidP="00BF59D9">
      <w:pPr>
        <w:ind w:left="567"/>
        <w:jc w:val="center"/>
        <w:rPr>
          <w:rFonts w:ascii="Verdana" w:hAnsi="Verdana"/>
          <w:b/>
          <w:bCs/>
        </w:rPr>
      </w:pPr>
    </w:p>
    <w:p w:rsidR="00BF59D9" w:rsidRPr="00C57C3B" w:rsidRDefault="00BF59D9" w:rsidP="00BF59D9">
      <w:pPr>
        <w:ind w:left="567"/>
        <w:jc w:val="center"/>
        <w:rPr>
          <w:rFonts w:ascii="Verdana" w:hAnsi="Verdana"/>
          <w:b/>
          <w:bCs/>
        </w:rPr>
      </w:pPr>
      <w:r w:rsidRPr="00C57C3B">
        <w:rPr>
          <w:rFonts w:ascii="Verdana" w:hAnsi="Verdana"/>
          <w:b/>
          <w:bCs/>
        </w:rPr>
        <w:t>§ 10 Postanowienia końcowe</w:t>
      </w:r>
    </w:p>
    <w:p w:rsidR="00BF59D9" w:rsidRPr="00C57C3B" w:rsidRDefault="00BF59D9" w:rsidP="00BF59D9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>W sprawach nieuregulowanych niniejszą umową stosuje się przepisy Kodeksu cywilnego.</w:t>
      </w:r>
    </w:p>
    <w:p w:rsidR="00BF59D9" w:rsidRPr="00C57C3B" w:rsidRDefault="00BF59D9" w:rsidP="00BF59D9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57C3B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BF59D9" w:rsidRPr="00C57C3B" w:rsidRDefault="00BF59D9" w:rsidP="00BF59D9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C57C3B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BF59D9" w:rsidRPr="00C57C3B" w:rsidRDefault="00BF59D9" w:rsidP="00BF59D9">
      <w:pPr>
        <w:rPr>
          <w:rFonts w:ascii="Verdana" w:hAnsi="Verdana"/>
        </w:rPr>
      </w:pPr>
    </w:p>
    <w:p w:rsidR="00BF59D9" w:rsidRPr="00C57C3B" w:rsidRDefault="00BF59D9" w:rsidP="00BF59D9">
      <w:pPr>
        <w:rPr>
          <w:rFonts w:ascii="Verdana" w:hAnsi="Verdana"/>
        </w:rPr>
      </w:pPr>
    </w:p>
    <w:p w:rsidR="00BF59D9" w:rsidRPr="00C57C3B" w:rsidRDefault="00BF59D9" w:rsidP="00BF59D9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C57C3B">
        <w:rPr>
          <w:rFonts w:ascii="Verdana" w:hAnsi="Verdana"/>
        </w:rPr>
        <w:tab/>
        <w:t xml:space="preserve">       </w:t>
      </w:r>
      <w:r w:rsidRPr="00C57C3B">
        <w:rPr>
          <w:rFonts w:ascii="Verdana" w:hAnsi="Verdana"/>
          <w:b/>
          <w:bCs/>
          <w:lang w:eastAsia="zh-CN"/>
        </w:rPr>
        <w:t xml:space="preserve">WYKONAWCA </w:t>
      </w:r>
      <w:r w:rsidRPr="00C57C3B">
        <w:rPr>
          <w:rFonts w:ascii="Verdana" w:hAnsi="Verdana"/>
          <w:b/>
          <w:bCs/>
          <w:lang w:eastAsia="zh-CN"/>
        </w:rPr>
        <w:tab/>
        <w:t xml:space="preserve">          ZAMAWIAJĄCY</w:t>
      </w:r>
    </w:p>
    <w:p w:rsidR="00BF59D9" w:rsidRPr="00C57C3B" w:rsidRDefault="00BF59D9" w:rsidP="00BF59D9">
      <w:pPr>
        <w:suppressAutoHyphens/>
        <w:rPr>
          <w:rFonts w:ascii="Verdana" w:hAnsi="Verdana"/>
          <w:lang w:eastAsia="zh-CN"/>
        </w:rPr>
      </w:pPr>
    </w:p>
    <w:p w:rsidR="00BF59D9" w:rsidRPr="00C57C3B" w:rsidRDefault="00BF59D9" w:rsidP="00BF59D9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:rsidR="00BF59D9" w:rsidRPr="00C57C3B" w:rsidRDefault="00BF59D9" w:rsidP="00BF59D9">
      <w:pPr>
        <w:rPr>
          <w:rFonts w:ascii="Verdana" w:hAnsi="Verdana"/>
        </w:rPr>
      </w:pPr>
      <w:r w:rsidRPr="00C57C3B">
        <w:rPr>
          <w:rFonts w:ascii="Verdana" w:hAnsi="Verdana"/>
        </w:rPr>
        <w:t xml:space="preserve">………………………………..                                       </w:t>
      </w:r>
      <w:r>
        <w:rPr>
          <w:rFonts w:ascii="Verdana" w:hAnsi="Verdana"/>
        </w:rPr>
        <w:t xml:space="preserve">                 </w:t>
      </w:r>
      <w:r w:rsidRPr="00C57C3B">
        <w:rPr>
          <w:rFonts w:ascii="Verdana" w:hAnsi="Verdana"/>
        </w:rPr>
        <w:t xml:space="preserve">  </w:t>
      </w:r>
      <w:r w:rsidRPr="00C57C3B">
        <w:rPr>
          <w:rFonts w:ascii="Verdana" w:hAnsi="Verdana"/>
        </w:rPr>
        <w:tab/>
        <w:t>………………………………..</w:t>
      </w:r>
    </w:p>
    <w:p w:rsidR="00BF59D9" w:rsidRPr="00C57C3B" w:rsidRDefault="00BF59D9" w:rsidP="00BF59D9">
      <w:pPr>
        <w:rPr>
          <w:rFonts w:ascii="Verdana" w:hAnsi="Verdana"/>
          <w:i/>
        </w:rPr>
      </w:pPr>
      <w:r w:rsidRPr="00C57C3B">
        <w:rPr>
          <w:rFonts w:ascii="Verdana" w:hAnsi="Verdana"/>
          <w:i/>
        </w:rPr>
        <w:t xml:space="preserve">          Data i podpis                                          </w:t>
      </w:r>
      <w:r>
        <w:rPr>
          <w:rFonts w:ascii="Verdana" w:hAnsi="Verdana"/>
          <w:i/>
        </w:rPr>
        <w:t xml:space="preserve">                       </w:t>
      </w:r>
      <w:r w:rsidRPr="00C57C3B">
        <w:rPr>
          <w:rFonts w:ascii="Verdana" w:hAnsi="Verdana"/>
          <w:i/>
        </w:rPr>
        <w:t>Data i podpis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E0A" w:rsidRDefault="006B0E0A">
      <w:r>
        <w:separator/>
      </w:r>
    </w:p>
  </w:endnote>
  <w:endnote w:type="continuationSeparator" w:id="0">
    <w:p w:rsidR="006B0E0A" w:rsidRDefault="006B0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E0A" w:rsidRDefault="006B0E0A">
      <w:r>
        <w:separator/>
      </w:r>
    </w:p>
  </w:footnote>
  <w:footnote w:type="continuationSeparator" w:id="0">
    <w:p w:rsidR="006B0E0A" w:rsidRDefault="006B0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  <w:p w:rsidR="008F4148" w:rsidRDefault="00651109">
    <w:pPr>
      <w:pStyle w:val="Nagwek"/>
    </w:pP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7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1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6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3"/>
  </w:num>
  <w:num w:numId="4">
    <w:abstractNumId w:val="17"/>
  </w:num>
  <w:num w:numId="5">
    <w:abstractNumId w:val="21"/>
  </w:num>
  <w:num w:numId="6">
    <w:abstractNumId w:val="15"/>
  </w:num>
  <w:num w:numId="7">
    <w:abstractNumId w:val="24"/>
  </w:num>
  <w:num w:numId="8">
    <w:abstractNumId w:val="18"/>
  </w:num>
  <w:num w:numId="9">
    <w:abstractNumId w:val="2"/>
  </w:num>
  <w:num w:numId="10">
    <w:abstractNumId w:val="11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4"/>
  </w:num>
  <w:num w:numId="16">
    <w:abstractNumId w:val="23"/>
  </w:num>
  <w:num w:numId="17">
    <w:abstractNumId w:val="0"/>
  </w:num>
  <w:num w:numId="18">
    <w:abstractNumId w:val="8"/>
  </w:num>
  <w:num w:numId="19">
    <w:abstractNumId w:val="13"/>
  </w:num>
  <w:num w:numId="20">
    <w:abstractNumId w:val="16"/>
  </w:num>
  <w:num w:numId="21">
    <w:abstractNumId w:val="10"/>
  </w:num>
  <w:num w:numId="22">
    <w:abstractNumId w:val="4"/>
  </w:num>
  <w:num w:numId="23">
    <w:abstractNumId w:val="20"/>
  </w:num>
  <w:num w:numId="24">
    <w:abstractNumId w:val="7"/>
  </w:num>
  <w:num w:numId="25">
    <w:abstractNumId w:val="12"/>
  </w:num>
  <w:num w:numId="26">
    <w:abstractNumId w:val="2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E0A"/>
    <w:rsid w:val="000E6EAF"/>
    <w:rsid w:val="00170846"/>
    <w:rsid w:val="001836C1"/>
    <w:rsid w:val="002D5E0A"/>
    <w:rsid w:val="003C5AB4"/>
    <w:rsid w:val="00446B8D"/>
    <w:rsid w:val="004973AF"/>
    <w:rsid w:val="004A0F0D"/>
    <w:rsid w:val="004C1054"/>
    <w:rsid w:val="0050385D"/>
    <w:rsid w:val="005D69AA"/>
    <w:rsid w:val="00651109"/>
    <w:rsid w:val="00691104"/>
    <w:rsid w:val="006B0E0A"/>
    <w:rsid w:val="006D0F7E"/>
    <w:rsid w:val="007007FD"/>
    <w:rsid w:val="00774622"/>
    <w:rsid w:val="007858A8"/>
    <w:rsid w:val="00892E0C"/>
    <w:rsid w:val="008C634A"/>
    <w:rsid w:val="008F4148"/>
    <w:rsid w:val="00976B68"/>
    <w:rsid w:val="009D554D"/>
    <w:rsid w:val="00A82F98"/>
    <w:rsid w:val="00AE506E"/>
    <w:rsid w:val="00AF42D3"/>
    <w:rsid w:val="00B46AF2"/>
    <w:rsid w:val="00B75500"/>
    <w:rsid w:val="00B8264E"/>
    <w:rsid w:val="00BF59D9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BF59D9"/>
    <w:rPr>
      <w:b/>
      <w:sz w:val="28"/>
    </w:rPr>
  </w:style>
  <w:style w:type="character" w:customStyle="1" w:styleId="TekstpodstawowyZnak">
    <w:name w:val="Tekst podstawowy Znak"/>
    <w:link w:val="Tekstpodstawowy"/>
    <w:rsid w:val="00BF59D9"/>
    <w:rPr>
      <w:sz w:val="24"/>
    </w:rPr>
  </w:style>
  <w:style w:type="paragraph" w:styleId="Akapitzlist">
    <w:name w:val="List Paragraph"/>
    <w:basedOn w:val="Normalny"/>
    <w:qFormat/>
    <w:rsid w:val="00BF59D9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BF59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F56C9-082C-4921-976F-134E570B4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1121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2019-03-13T12:37:00Z</dcterms:created>
  <dcterms:modified xsi:type="dcterms:W3CDTF">2019-03-29T12:39:00Z</dcterms:modified>
</cp:coreProperties>
</file>