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23F" w:rsidRDefault="0027623F" w:rsidP="0027623F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7623F" w:rsidRDefault="0027623F" w:rsidP="0027623F">
      <w:pPr>
        <w:pStyle w:val="Nagwek3"/>
        <w:jc w:val="right"/>
        <w:rPr>
          <w:color w:val="000000"/>
        </w:rPr>
      </w:pPr>
    </w:p>
    <w:p w:rsidR="0027623F" w:rsidRDefault="0027623F" w:rsidP="0027623F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7623F" w:rsidRDefault="0027623F" w:rsidP="000D5E86">
      <w:pPr>
        <w:spacing w:after="0" w:line="240" w:lineRule="auto"/>
        <w:ind w:left="6096"/>
      </w:pPr>
      <w:r>
        <w:t>Akademia Górniczo-Hutnicza</w:t>
      </w:r>
    </w:p>
    <w:p w:rsidR="0027623F" w:rsidRDefault="0027623F" w:rsidP="000D5E86">
      <w:pPr>
        <w:spacing w:after="0" w:line="240" w:lineRule="auto"/>
        <w:ind w:left="6096"/>
      </w:pPr>
      <w:r>
        <w:t xml:space="preserve"> im. St. Staszica w Krakowie</w:t>
      </w:r>
    </w:p>
    <w:p w:rsidR="0027623F" w:rsidRPr="00000027" w:rsidRDefault="0027623F" w:rsidP="000D5E86">
      <w:pPr>
        <w:spacing w:after="0" w:line="240" w:lineRule="auto"/>
        <w:ind w:left="6096"/>
      </w:pPr>
      <w:r>
        <w:t xml:space="preserve">Al. Mickiewicza 30, </w:t>
      </w:r>
      <w:r>
        <w:br/>
        <w:t>30-059 Kraków</w:t>
      </w:r>
    </w:p>
    <w:p w:rsidR="0027623F" w:rsidRPr="00A22DCF" w:rsidRDefault="0027623F" w:rsidP="000D5E86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27623F" w:rsidRPr="00262D61" w:rsidRDefault="0027623F" w:rsidP="000D5E86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7623F" w:rsidRPr="00A22DCF" w:rsidRDefault="0027623F" w:rsidP="000D5E8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7623F" w:rsidRPr="00842991" w:rsidRDefault="0027623F" w:rsidP="000D5E8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7623F" w:rsidRPr="00A22DCF" w:rsidRDefault="0027623F" w:rsidP="0027623F">
      <w:pPr>
        <w:rPr>
          <w:rFonts w:ascii="Arial" w:hAnsi="Arial" w:cs="Arial"/>
          <w:sz w:val="21"/>
          <w:szCs w:val="21"/>
        </w:rPr>
      </w:pPr>
    </w:p>
    <w:p w:rsidR="0027623F" w:rsidRPr="00262D61" w:rsidRDefault="0027623F" w:rsidP="002762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7623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27623F" w:rsidRPr="00A22DCF" w:rsidRDefault="0027623F" w:rsidP="0027623F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27623F" w:rsidRPr="00D332F5" w:rsidRDefault="0027623F" w:rsidP="0027623F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7623F" w:rsidRPr="00D332F5" w:rsidRDefault="0027623F" w:rsidP="0027623F">
      <w:pPr>
        <w:jc w:val="both"/>
        <w:rPr>
          <w:rFonts w:ascii="Arial" w:hAnsi="Arial" w:cs="Arial"/>
          <w:b/>
          <w:sz w:val="21"/>
          <w:szCs w:val="21"/>
        </w:rPr>
      </w:pPr>
      <w:r w:rsidRPr="00D332F5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D332F5">
        <w:rPr>
          <w:rFonts w:ascii="Arial" w:hAnsi="Arial" w:cs="Arial"/>
          <w:sz w:val="21"/>
          <w:szCs w:val="21"/>
        </w:rPr>
        <w:br/>
        <w:t xml:space="preserve">pn. </w:t>
      </w:r>
      <w:r w:rsidR="00345FDE" w:rsidRPr="00345FDE">
        <w:rPr>
          <w:rFonts w:ascii="Arial" w:hAnsi="Arial" w:cs="Arial"/>
          <w:b/>
          <w:sz w:val="21"/>
          <w:szCs w:val="21"/>
        </w:rPr>
        <w:t xml:space="preserve">wynajem autobusu wraz z kierowcą do przewozu studentów </w:t>
      </w:r>
      <w:proofErr w:type="spellStart"/>
      <w:r w:rsidR="00345FDE" w:rsidRPr="00345FDE">
        <w:rPr>
          <w:rFonts w:ascii="Arial" w:hAnsi="Arial" w:cs="Arial"/>
          <w:b/>
          <w:sz w:val="21"/>
          <w:szCs w:val="21"/>
        </w:rPr>
        <w:t>WGGiIŚ</w:t>
      </w:r>
      <w:proofErr w:type="spellEnd"/>
      <w:r w:rsidR="00345FDE" w:rsidRPr="00345FDE">
        <w:rPr>
          <w:rFonts w:ascii="Arial" w:hAnsi="Arial" w:cs="Arial"/>
          <w:b/>
          <w:sz w:val="21"/>
          <w:szCs w:val="21"/>
        </w:rPr>
        <w:t xml:space="preserve"> AGH - KC-zp.272-1</w:t>
      </w:r>
      <w:r w:rsidR="00167B64">
        <w:rPr>
          <w:rFonts w:ascii="Arial" w:hAnsi="Arial" w:cs="Arial"/>
          <w:b/>
          <w:sz w:val="21"/>
          <w:szCs w:val="21"/>
        </w:rPr>
        <w:t>56</w:t>
      </w:r>
      <w:r w:rsidR="00345FDE" w:rsidRPr="00345FDE">
        <w:rPr>
          <w:rFonts w:ascii="Arial" w:hAnsi="Arial" w:cs="Arial"/>
          <w:b/>
          <w:sz w:val="21"/>
          <w:szCs w:val="21"/>
        </w:rPr>
        <w:t>/19</w:t>
      </w:r>
      <w:r w:rsidRPr="00D332F5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D332F5">
        <w:rPr>
          <w:rFonts w:ascii="Arial" w:hAnsi="Arial" w:cs="Arial"/>
          <w:i/>
          <w:sz w:val="21"/>
          <w:szCs w:val="21"/>
        </w:rPr>
        <w:t xml:space="preserve">, </w:t>
      </w:r>
      <w:r w:rsidRPr="00D332F5">
        <w:rPr>
          <w:rFonts w:ascii="Arial" w:hAnsi="Arial" w:cs="Arial"/>
          <w:sz w:val="21"/>
          <w:szCs w:val="21"/>
        </w:rPr>
        <w:t>oświadczam, co następuje:</w:t>
      </w:r>
    </w:p>
    <w:p w:rsidR="0027623F" w:rsidRPr="00E31C06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</w:t>
      </w:r>
      <w:r w:rsidRPr="00BD00FF">
        <w:rPr>
          <w:rFonts w:ascii="Arial" w:hAnsi="Arial" w:cs="Arial"/>
          <w:sz w:val="21"/>
          <w:szCs w:val="21"/>
        </w:rPr>
        <w:t xml:space="preserve">pkt V. </w:t>
      </w:r>
      <w:proofErr w:type="spellStart"/>
      <w:r w:rsidRPr="00BD00FF">
        <w:rPr>
          <w:rFonts w:ascii="Arial" w:hAnsi="Arial" w:cs="Arial"/>
          <w:sz w:val="21"/>
          <w:szCs w:val="21"/>
        </w:rPr>
        <w:t>ppkt</w:t>
      </w:r>
      <w:proofErr w:type="spellEnd"/>
      <w:r w:rsidRPr="00BD00FF">
        <w:rPr>
          <w:rFonts w:ascii="Arial" w:hAnsi="Arial" w:cs="Arial"/>
          <w:sz w:val="21"/>
          <w:szCs w:val="21"/>
        </w:rPr>
        <w:t xml:space="preserve"> 1-3.</w:t>
      </w:r>
      <w:r>
        <w:rPr>
          <w:rFonts w:ascii="Arial" w:hAnsi="Arial" w:cs="Arial"/>
          <w:sz w:val="21"/>
          <w:szCs w:val="21"/>
        </w:rPr>
        <w:t>   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0D5E86" w:rsidRDefault="000D5E86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Default="0027623F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167B64" w:rsidRPr="00A22DCF" w:rsidRDefault="00167B64" w:rsidP="0027623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bookmarkStart w:id="0" w:name="_GoBack"/>
      <w:bookmarkEnd w:id="0"/>
    </w:p>
    <w:p w:rsidR="0027623F" w:rsidRPr="004D7E48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B15FD3" w:rsidRDefault="0027623F" w:rsidP="0027623F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27623F" w:rsidRDefault="0027623F" w:rsidP="0027623F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C47242" w:rsidRDefault="0027623F" w:rsidP="0027623F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C47242">
        <w:rPr>
          <w:rFonts w:ascii="Arial" w:hAnsi="Arial" w:cs="Arial"/>
          <w:b/>
          <w:i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</w:t>
      </w:r>
      <w:r w:rsidRPr="00BD00FF">
        <w:rPr>
          <w:rFonts w:ascii="Arial" w:hAnsi="Arial" w:cs="Arial"/>
          <w:b/>
          <w:i/>
          <w:sz w:val="18"/>
          <w:szCs w:val="21"/>
        </w:rPr>
        <w:t>zał. do SIWZ</w:t>
      </w:r>
      <w:r w:rsidRPr="00C47242">
        <w:rPr>
          <w:rFonts w:ascii="Arial" w:hAnsi="Arial" w:cs="Arial"/>
          <w:b/>
          <w:i/>
          <w:sz w:val="18"/>
          <w:szCs w:val="21"/>
        </w:rPr>
        <w:t>).</w:t>
      </w:r>
    </w:p>
    <w:p w:rsidR="0027623F" w:rsidRPr="007E5D75" w:rsidRDefault="0027623F" w:rsidP="0027623F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27623F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7623F" w:rsidRPr="001D3A19" w:rsidRDefault="0027623F" w:rsidP="0027623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27623F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7623F" w:rsidRPr="003E1710" w:rsidRDefault="0027623F" w:rsidP="002762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7623F" w:rsidRPr="00190D6E" w:rsidRDefault="0027623F" w:rsidP="0027623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7623F" w:rsidRPr="00A22DCF" w:rsidRDefault="0027623F" w:rsidP="002762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7623F" w:rsidRPr="00CA5EF2" w:rsidRDefault="0027623F" w:rsidP="0027623F"/>
    <w:p w:rsidR="0027623F" w:rsidRPr="00ED0DE8" w:rsidRDefault="0027623F" w:rsidP="0027623F"/>
    <w:p w:rsidR="0027623F" w:rsidRPr="007E2C19" w:rsidRDefault="0027623F" w:rsidP="0027623F"/>
    <w:p w:rsidR="0027623F" w:rsidRPr="00E973DB" w:rsidRDefault="0027623F" w:rsidP="0027623F"/>
    <w:p w:rsidR="008429FF" w:rsidRPr="0027623F" w:rsidRDefault="008429FF" w:rsidP="0027623F"/>
    <w:sectPr w:rsidR="008429FF" w:rsidRPr="0027623F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449" w:rsidRDefault="00377449" w:rsidP="0038231F">
      <w:pPr>
        <w:spacing w:after="0" w:line="240" w:lineRule="auto"/>
      </w:pPr>
      <w:r>
        <w:separator/>
      </w:r>
    </w:p>
  </w:endnote>
  <w:endnote w:type="continuationSeparator" w:id="0">
    <w:p w:rsidR="00377449" w:rsidRDefault="003774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7B6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7B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449" w:rsidRDefault="00377449" w:rsidP="0038231F">
      <w:pPr>
        <w:spacing w:after="0" w:line="240" w:lineRule="auto"/>
      </w:pPr>
      <w:r>
        <w:separator/>
      </w:r>
    </w:p>
  </w:footnote>
  <w:footnote w:type="continuationSeparator" w:id="0">
    <w:p w:rsidR="00377449" w:rsidRDefault="003774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E86" w:rsidRDefault="000D5E86" w:rsidP="000D5E86">
    <w:pPr>
      <w:rPr>
        <w:sz w:val="24"/>
        <w:szCs w:val="24"/>
      </w:rPr>
    </w:pPr>
  </w:p>
  <w:p w:rsidR="000D5E86" w:rsidRDefault="000D5E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8C1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5E86"/>
    <w:rsid w:val="000D6F17"/>
    <w:rsid w:val="000D73C4"/>
    <w:rsid w:val="000E4D37"/>
    <w:rsid w:val="00167B64"/>
    <w:rsid w:val="001902D2"/>
    <w:rsid w:val="001B11CF"/>
    <w:rsid w:val="001C6945"/>
    <w:rsid w:val="001F027E"/>
    <w:rsid w:val="00203A40"/>
    <w:rsid w:val="002149BE"/>
    <w:rsid w:val="002168A8"/>
    <w:rsid w:val="002426FF"/>
    <w:rsid w:val="00255142"/>
    <w:rsid w:val="002558C1"/>
    <w:rsid w:val="00256CEC"/>
    <w:rsid w:val="00262D61"/>
    <w:rsid w:val="0027623F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5FDE"/>
    <w:rsid w:val="00350CD9"/>
    <w:rsid w:val="00351F8A"/>
    <w:rsid w:val="00364235"/>
    <w:rsid w:val="00377449"/>
    <w:rsid w:val="0038231F"/>
    <w:rsid w:val="003B2070"/>
    <w:rsid w:val="003B214C"/>
    <w:rsid w:val="003B4F68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7307"/>
    <w:rsid w:val="00634311"/>
    <w:rsid w:val="00641874"/>
    <w:rsid w:val="006676AE"/>
    <w:rsid w:val="006A3A1F"/>
    <w:rsid w:val="006A52B6"/>
    <w:rsid w:val="006F0034"/>
    <w:rsid w:val="006F3D32"/>
    <w:rsid w:val="0070666A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276F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A14FB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3F"/>
    <w:rPr>
      <w:rFonts w:ascii="Cambria" w:eastAsia="Times New Roman" w:hAnsi="Cambria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23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23F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R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1D418-F5F5-49A9-9DBF-CAA485A51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Anna Trybus</cp:lastModifiedBy>
  <cp:revision>2</cp:revision>
  <cp:lastPrinted>2019-03-29T10:37:00Z</cp:lastPrinted>
  <dcterms:created xsi:type="dcterms:W3CDTF">2019-03-29T10:38:00Z</dcterms:created>
  <dcterms:modified xsi:type="dcterms:W3CDTF">2019-03-29T10:38:00Z</dcterms:modified>
</cp:coreProperties>
</file>