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AD" w:rsidRPr="00240E71" w:rsidRDefault="00043F39" w:rsidP="000239A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2.1pt;width:162pt;height:60pt;z-index:251657728" arcsize="10923f"/>
        </w:pict>
      </w:r>
      <w:r w:rsidR="000239AD">
        <w:rPr>
          <w:b w:val="0"/>
          <w:sz w:val="22"/>
          <w:szCs w:val="22"/>
        </w:rPr>
        <w:tab/>
      </w:r>
      <w:r w:rsidR="000239AD">
        <w:rPr>
          <w:b w:val="0"/>
          <w:sz w:val="22"/>
          <w:szCs w:val="22"/>
        </w:rPr>
        <w:tab/>
      </w:r>
      <w:r w:rsidR="000239AD">
        <w:rPr>
          <w:b w:val="0"/>
          <w:sz w:val="22"/>
          <w:szCs w:val="22"/>
        </w:rPr>
        <w:tab/>
      </w:r>
      <w:r w:rsidR="000239AD">
        <w:rPr>
          <w:b w:val="0"/>
          <w:sz w:val="22"/>
          <w:szCs w:val="22"/>
        </w:rPr>
        <w:tab/>
      </w:r>
      <w:r w:rsidR="000239AD">
        <w:rPr>
          <w:b w:val="0"/>
          <w:sz w:val="22"/>
          <w:szCs w:val="22"/>
        </w:rPr>
        <w:tab/>
      </w:r>
      <w:r w:rsidR="000239AD">
        <w:rPr>
          <w:b w:val="0"/>
          <w:sz w:val="22"/>
          <w:szCs w:val="22"/>
        </w:rPr>
        <w:tab/>
      </w:r>
      <w:r w:rsidR="000239AD">
        <w:rPr>
          <w:b w:val="0"/>
          <w:sz w:val="22"/>
          <w:szCs w:val="22"/>
        </w:rPr>
        <w:tab/>
      </w:r>
      <w:r w:rsidR="000239AD" w:rsidRPr="004C278E">
        <w:rPr>
          <w:rFonts w:ascii="Times New Roman" w:hAnsi="Times New Roman"/>
        </w:rPr>
        <w:t xml:space="preserve">Załącznik nr </w:t>
      </w:r>
      <w:r w:rsidR="00316C33" w:rsidRPr="00316C33">
        <w:rPr>
          <w:rFonts w:ascii="Times New Roman" w:hAnsi="Times New Roman"/>
        </w:rPr>
        <w:t>1</w:t>
      </w:r>
    </w:p>
    <w:p w:rsidR="000239AD" w:rsidRDefault="000239AD" w:rsidP="000239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239AD" w:rsidRPr="0022732C" w:rsidRDefault="000239AD" w:rsidP="000239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239AD" w:rsidRDefault="000239AD" w:rsidP="000239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D30EB">
        <w:rPr>
          <w:sz w:val="20"/>
          <w:szCs w:val="20"/>
        </w:rPr>
        <w:t>NAZWA WYKONAWCY:……………………………………………………………………..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D30EB">
        <w:rPr>
          <w:sz w:val="20"/>
          <w:szCs w:val="20"/>
        </w:rPr>
        <w:t>FORMA PROWADZONEJ DZIAŁALNOŚCI: .........................................................................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D30EB">
        <w:rPr>
          <w:sz w:val="20"/>
          <w:szCs w:val="20"/>
        </w:rPr>
        <w:t>ADRES:…………………………………………………………………………………………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D30EB">
        <w:rPr>
          <w:sz w:val="20"/>
          <w:szCs w:val="20"/>
        </w:rPr>
        <w:t>POWIAT:…………………………………WOJEWÓDZTWO …………………………….....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D30EB">
        <w:rPr>
          <w:sz w:val="20"/>
          <w:szCs w:val="20"/>
          <w:lang w:val="de-DE"/>
        </w:rPr>
        <w:t>TEL.</w:t>
      </w:r>
      <w:r w:rsidRPr="00043F39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D30EB">
        <w:rPr>
          <w:sz w:val="20"/>
          <w:szCs w:val="20"/>
          <w:lang w:val="de-DE"/>
        </w:rPr>
        <w:t xml:space="preserve">FAX </w:t>
      </w:r>
      <w:r w:rsidRPr="00043F39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2D30EB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D30EB">
        <w:rPr>
          <w:sz w:val="20"/>
          <w:szCs w:val="20"/>
          <w:lang w:val="de-DE"/>
        </w:rPr>
        <w:t xml:space="preserve">NIP…………………………………. </w:t>
      </w:r>
      <w:r w:rsidRPr="002D30EB">
        <w:rPr>
          <w:sz w:val="20"/>
          <w:szCs w:val="20"/>
        </w:rPr>
        <w:t>REGON:………………………………………………...</w:t>
      </w:r>
    </w:p>
    <w:p w:rsidR="000239AD" w:rsidRPr="002D30EB" w:rsidRDefault="000239AD" w:rsidP="000239A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2D30EB">
        <w:rPr>
          <w:sz w:val="20"/>
          <w:szCs w:val="20"/>
        </w:rPr>
        <w:t>BANK/ NR KONTA ……………………………………………………………………………</w:t>
      </w:r>
    </w:p>
    <w:p w:rsidR="000239AD" w:rsidRPr="002D30EB" w:rsidRDefault="000239AD" w:rsidP="000239AD">
      <w:pPr>
        <w:spacing w:line="360" w:lineRule="auto"/>
        <w:rPr>
          <w:sz w:val="20"/>
          <w:szCs w:val="20"/>
        </w:rPr>
      </w:pPr>
      <w:r w:rsidRPr="002D30EB">
        <w:rPr>
          <w:sz w:val="20"/>
          <w:szCs w:val="20"/>
        </w:rPr>
        <w:t>Do: Nazwa i siedziba Zamawiającego:</w:t>
      </w:r>
    </w:p>
    <w:p w:rsidR="00316C33" w:rsidRPr="002D30EB" w:rsidRDefault="00316C33" w:rsidP="000239AD">
      <w:pPr>
        <w:ind w:right="-110"/>
        <w:rPr>
          <w:b/>
          <w:sz w:val="20"/>
          <w:szCs w:val="20"/>
        </w:rPr>
      </w:pPr>
      <w:r w:rsidRPr="002D30EB">
        <w:rPr>
          <w:b/>
          <w:sz w:val="20"/>
          <w:szCs w:val="20"/>
        </w:rPr>
        <w:t>Akademia Górniczo - Hutnicza</w:t>
      </w:r>
    </w:p>
    <w:p w:rsidR="00316C33" w:rsidRPr="002D30EB" w:rsidRDefault="00316C33" w:rsidP="000239AD">
      <w:pPr>
        <w:ind w:right="-110"/>
        <w:rPr>
          <w:b/>
          <w:sz w:val="20"/>
          <w:szCs w:val="20"/>
        </w:rPr>
      </w:pPr>
      <w:r w:rsidRPr="002D30EB">
        <w:rPr>
          <w:b/>
          <w:sz w:val="20"/>
          <w:szCs w:val="20"/>
        </w:rPr>
        <w:t>im. Stanisława Staszica w Krakowie</w:t>
      </w:r>
    </w:p>
    <w:p w:rsidR="000239AD" w:rsidRPr="002D30EB" w:rsidRDefault="00316C33" w:rsidP="000239AD">
      <w:pPr>
        <w:ind w:right="-110"/>
        <w:rPr>
          <w:b/>
          <w:sz w:val="20"/>
          <w:szCs w:val="20"/>
        </w:rPr>
      </w:pPr>
      <w:r w:rsidRPr="002D30EB">
        <w:rPr>
          <w:b/>
          <w:sz w:val="20"/>
          <w:szCs w:val="20"/>
        </w:rPr>
        <w:t>Dział Zamówień Publicznych</w:t>
      </w:r>
      <w:r w:rsidR="000239AD" w:rsidRPr="002D30EB">
        <w:rPr>
          <w:b/>
          <w:sz w:val="20"/>
          <w:szCs w:val="20"/>
        </w:rPr>
        <w:t xml:space="preserve">  </w:t>
      </w:r>
    </w:p>
    <w:p w:rsidR="000239AD" w:rsidRPr="002D30EB" w:rsidRDefault="00316C33" w:rsidP="000239AD">
      <w:pPr>
        <w:ind w:right="-110"/>
        <w:rPr>
          <w:b/>
          <w:sz w:val="20"/>
          <w:szCs w:val="20"/>
        </w:rPr>
      </w:pPr>
      <w:r w:rsidRPr="002D30EB">
        <w:rPr>
          <w:b/>
          <w:sz w:val="20"/>
          <w:szCs w:val="20"/>
        </w:rPr>
        <w:t>Al. Mickiewicza</w:t>
      </w:r>
      <w:r w:rsidR="000239AD" w:rsidRPr="002D30EB">
        <w:rPr>
          <w:b/>
          <w:sz w:val="20"/>
          <w:szCs w:val="20"/>
        </w:rPr>
        <w:t xml:space="preserve"> </w:t>
      </w:r>
      <w:r w:rsidRPr="002D30EB">
        <w:rPr>
          <w:b/>
          <w:sz w:val="20"/>
          <w:szCs w:val="20"/>
        </w:rPr>
        <w:t>30</w:t>
      </w:r>
      <w:r w:rsidR="000239AD" w:rsidRPr="002D30EB">
        <w:rPr>
          <w:b/>
          <w:sz w:val="20"/>
          <w:szCs w:val="20"/>
        </w:rPr>
        <w:t xml:space="preserve"> </w:t>
      </w:r>
    </w:p>
    <w:p w:rsidR="000239AD" w:rsidRPr="002D30EB" w:rsidRDefault="00316C33" w:rsidP="000239AD">
      <w:pPr>
        <w:rPr>
          <w:b/>
          <w:sz w:val="20"/>
          <w:szCs w:val="20"/>
        </w:rPr>
      </w:pPr>
      <w:r w:rsidRPr="002D30EB">
        <w:rPr>
          <w:b/>
          <w:sz w:val="20"/>
          <w:szCs w:val="20"/>
        </w:rPr>
        <w:t>30-059</w:t>
      </w:r>
      <w:r w:rsidR="000239AD" w:rsidRPr="002D30EB">
        <w:rPr>
          <w:b/>
          <w:sz w:val="20"/>
          <w:szCs w:val="20"/>
        </w:rPr>
        <w:t xml:space="preserve"> </w:t>
      </w:r>
      <w:r w:rsidRPr="002D30EB">
        <w:rPr>
          <w:b/>
          <w:sz w:val="20"/>
          <w:szCs w:val="20"/>
        </w:rPr>
        <w:t>Kraków</w:t>
      </w:r>
      <w:r w:rsidR="000239AD" w:rsidRPr="002D30EB">
        <w:rPr>
          <w:b/>
          <w:sz w:val="20"/>
          <w:szCs w:val="20"/>
        </w:rPr>
        <w:t xml:space="preserve">,  </w:t>
      </w:r>
    </w:p>
    <w:p w:rsidR="000239AD" w:rsidRPr="002D30EB" w:rsidRDefault="000239AD" w:rsidP="000239AD">
      <w:pPr>
        <w:ind w:firstLine="3969"/>
        <w:rPr>
          <w:b/>
          <w:sz w:val="20"/>
          <w:szCs w:val="20"/>
        </w:rPr>
      </w:pPr>
    </w:p>
    <w:p w:rsidR="000239AD" w:rsidRPr="002D30EB" w:rsidRDefault="000239AD" w:rsidP="000239AD">
      <w:pPr>
        <w:widowControl w:val="0"/>
        <w:ind w:right="1"/>
        <w:jc w:val="both"/>
        <w:rPr>
          <w:sz w:val="20"/>
          <w:szCs w:val="20"/>
        </w:rPr>
      </w:pPr>
      <w:r w:rsidRPr="002D30EB">
        <w:rPr>
          <w:sz w:val="20"/>
          <w:szCs w:val="20"/>
        </w:rPr>
        <w:t xml:space="preserve">Przystępując do postępowania o udzielenie zamówienia publicznego, którego przedmiotem jest </w:t>
      </w:r>
      <w:r w:rsidR="00316C33" w:rsidRPr="002D30EB">
        <w:rPr>
          <w:b/>
          <w:sz w:val="20"/>
          <w:szCs w:val="20"/>
        </w:rPr>
        <w:t>Usługa szkolenia dla pracowników AGH z zakresu programowania w języku Java - KC-zp.272-160/19</w:t>
      </w:r>
      <w:r w:rsidRPr="002D30EB">
        <w:rPr>
          <w:b/>
          <w:sz w:val="20"/>
          <w:szCs w:val="20"/>
        </w:rPr>
        <w:t xml:space="preserve">, </w:t>
      </w:r>
      <w:r w:rsidRPr="002D30EB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0239AD" w:rsidRDefault="000239AD" w:rsidP="000239AD">
      <w:pPr>
        <w:tabs>
          <w:tab w:val="right" w:pos="9000"/>
        </w:tabs>
      </w:pPr>
    </w:p>
    <w:p w:rsidR="000239AD" w:rsidRDefault="000239AD" w:rsidP="000239AD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</w:t>
      </w:r>
      <w:r w:rsidR="002D30EB">
        <w:rPr>
          <w:b/>
        </w:rPr>
        <w:t>bru</w:t>
      </w:r>
      <w:r>
        <w:rPr>
          <w:b/>
        </w:rPr>
        <w:t>tto</w:t>
      </w:r>
      <w:r w:rsidR="002D30EB">
        <w:rPr>
          <w:b/>
        </w:rPr>
        <w:t xml:space="preserve">* </w:t>
      </w:r>
      <w:r w:rsidR="002D30EB" w:rsidRPr="002D30EB">
        <w:rPr>
          <w:b/>
        </w:rPr>
        <w:t>za usługę dla 3 osób</w:t>
      </w:r>
      <w:r>
        <w:rPr>
          <w:b/>
        </w:rPr>
        <w:t>:   .........................................................................PLN</w:t>
      </w:r>
    </w:p>
    <w:p w:rsidR="002D30EB" w:rsidRPr="00FB1B4F" w:rsidRDefault="002D30EB" w:rsidP="002D30E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0239AD" w:rsidRDefault="000239AD" w:rsidP="000239AD">
      <w:pPr>
        <w:widowControl w:val="0"/>
        <w:spacing w:line="264" w:lineRule="auto"/>
        <w:ind w:right="1"/>
        <w:rPr>
          <w:b/>
        </w:rPr>
      </w:pPr>
    </w:p>
    <w:p w:rsidR="000239AD" w:rsidRDefault="000239AD" w:rsidP="000239A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2D30EB">
        <w:rPr>
          <w:b/>
        </w:rPr>
        <w:t>*</w:t>
      </w:r>
      <w:r w:rsidR="002D30EB" w:rsidRPr="002D30EB">
        <w:rPr>
          <w:b/>
        </w:rPr>
        <w:t xml:space="preserve"> za usługę dla </w:t>
      </w:r>
      <w:r w:rsidR="002D30EB">
        <w:rPr>
          <w:b/>
        </w:rPr>
        <w:t>1</w:t>
      </w:r>
      <w:r w:rsidR="002D30EB" w:rsidRPr="002D30EB">
        <w:rPr>
          <w:b/>
        </w:rPr>
        <w:t xml:space="preserve"> os</w:t>
      </w:r>
      <w:r w:rsidR="002D30EB">
        <w:rPr>
          <w:b/>
        </w:rPr>
        <w:t>oby</w:t>
      </w:r>
      <w:r>
        <w:rPr>
          <w:b/>
        </w:rPr>
        <w:t>: .........................................................................PLN</w:t>
      </w:r>
    </w:p>
    <w:p w:rsidR="000239AD" w:rsidRDefault="002D30EB" w:rsidP="002D30EB">
      <w:pPr>
        <w:widowControl w:val="0"/>
        <w:jc w:val="both"/>
        <w:rPr>
          <w:sz w:val="18"/>
          <w:szCs w:val="18"/>
        </w:rPr>
      </w:pPr>
      <w:r>
        <w:rPr>
          <w:sz w:val="18"/>
          <w:szCs w:val="18"/>
        </w:rPr>
        <w:t>*</w:t>
      </w:r>
      <w:r w:rsidRPr="002D30EB">
        <w:rPr>
          <w:sz w:val="18"/>
          <w:szCs w:val="18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D30EB">
        <w:rPr>
          <w:sz w:val="18"/>
          <w:szCs w:val="18"/>
        </w:rPr>
        <w:t>t.j</w:t>
      </w:r>
      <w:proofErr w:type="spellEnd"/>
      <w:r w:rsidRPr="002D30EB">
        <w:rPr>
          <w:sz w:val="18"/>
          <w:szCs w:val="18"/>
        </w:rPr>
        <w:t>. Dz. U. 2018.701 j.t.)</w:t>
      </w:r>
    </w:p>
    <w:p w:rsidR="002D30EB" w:rsidRPr="002D30EB" w:rsidRDefault="002D30EB" w:rsidP="002D30EB">
      <w:pPr>
        <w:widowControl w:val="0"/>
        <w:jc w:val="both"/>
        <w:rPr>
          <w:sz w:val="18"/>
          <w:szCs w:val="18"/>
        </w:rPr>
      </w:pPr>
    </w:p>
    <w:p w:rsidR="000239AD" w:rsidRDefault="000239AD" w:rsidP="000239A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D30EB">
        <w:t>zgodnie z Ogłoszeniem o zamówieniu.</w:t>
      </w:r>
    </w:p>
    <w:p w:rsidR="0035074F" w:rsidRPr="00FE545C" w:rsidRDefault="0035074F" w:rsidP="0035074F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  <w:r w:rsidR="002D30EB">
        <w:rPr>
          <w:b/>
          <w:sz w:val="22"/>
        </w:rPr>
        <w:t>*</w:t>
      </w:r>
      <w:r w:rsidR="00043F39">
        <w:rPr>
          <w:b/>
          <w:sz w:val="22"/>
        </w:rPr>
        <w:t>*</w:t>
      </w:r>
    </w:p>
    <w:p w:rsidR="000239AD" w:rsidRPr="00FE545C" w:rsidRDefault="000239AD" w:rsidP="000239A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0239AD" w:rsidRDefault="000239AD" w:rsidP="000239AD">
      <w:pPr>
        <w:jc w:val="both"/>
        <w:rPr>
          <w:sz w:val="18"/>
          <w:szCs w:val="18"/>
        </w:rPr>
      </w:pPr>
    </w:p>
    <w:p w:rsidR="002D30EB" w:rsidRDefault="002D30EB" w:rsidP="000239AD">
      <w:pPr>
        <w:jc w:val="both"/>
        <w:rPr>
          <w:sz w:val="18"/>
          <w:szCs w:val="18"/>
        </w:rPr>
      </w:pPr>
    </w:p>
    <w:p w:rsidR="000239AD" w:rsidRDefault="000239AD" w:rsidP="000239A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0239AD" w:rsidRDefault="000239AD" w:rsidP="000239AD">
      <w:pPr>
        <w:spacing w:line="360" w:lineRule="auto"/>
        <w:jc w:val="both"/>
        <w:rPr>
          <w:sz w:val="18"/>
          <w:szCs w:val="18"/>
        </w:rPr>
      </w:pPr>
    </w:p>
    <w:p w:rsidR="002D30EB" w:rsidRDefault="002D30EB" w:rsidP="000239AD">
      <w:pPr>
        <w:spacing w:line="360" w:lineRule="auto"/>
        <w:jc w:val="both"/>
        <w:rPr>
          <w:sz w:val="18"/>
          <w:szCs w:val="18"/>
        </w:rPr>
      </w:pPr>
    </w:p>
    <w:p w:rsidR="000239AD" w:rsidRDefault="000239AD" w:rsidP="000239A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239AD" w:rsidRDefault="000239AD" w:rsidP="000239A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239AD" w:rsidRDefault="000239AD" w:rsidP="000239A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043F39" w:rsidRDefault="000239AD" w:rsidP="000239A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239AD" w:rsidRDefault="000239AD" w:rsidP="000239AD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0239AD" w:rsidRPr="002D30EB" w:rsidRDefault="000239AD" w:rsidP="000239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2D30EB">
        <w:rPr>
          <w:color w:val="000000"/>
          <w:sz w:val="22"/>
          <w:szCs w:val="22"/>
          <w:lang w:eastAsia="ar-SA"/>
        </w:rPr>
        <w:t>okres 30 dni od dnia upływu terminu składania ofert.</w:t>
      </w:r>
    </w:p>
    <w:p w:rsidR="000239AD" w:rsidRPr="001D671E" w:rsidRDefault="000239AD" w:rsidP="000239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 w:rsidR="00043F39">
        <w:rPr>
          <w:color w:val="000000"/>
          <w:sz w:val="22"/>
          <w:szCs w:val="22"/>
          <w:lang w:eastAsia="ar-SA"/>
        </w:rPr>
        <w:t xml:space="preserve">Ogłoszeniu o zamówieniu </w:t>
      </w:r>
      <w:r w:rsidRPr="001D671E">
        <w:rPr>
          <w:color w:val="000000"/>
          <w:sz w:val="22"/>
          <w:szCs w:val="22"/>
          <w:lang w:eastAsia="ar-SA"/>
        </w:rPr>
        <w:t xml:space="preserve">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</w:t>
      </w:r>
      <w:r w:rsidR="00043F39">
        <w:rPr>
          <w:color w:val="000000"/>
          <w:sz w:val="22"/>
          <w:szCs w:val="22"/>
          <w:lang w:eastAsia="ar-SA"/>
        </w:rPr>
        <w:t>Ogłoszeniu o zamówieniu</w:t>
      </w:r>
      <w:bookmarkStart w:id="0" w:name="_GoBack"/>
      <w:bookmarkEnd w:id="0"/>
      <w:r w:rsidRPr="001D671E">
        <w:rPr>
          <w:color w:val="000000"/>
          <w:sz w:val="22"/>
          <w:szCs w:val="22"/>
          <w:lang w:eastAsia="ar-SA"/>
        </w:rPr>
        <w:t>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0239AD" w:rsidRDefault="000239AD" w:rsidP="000239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2D30EB" w:rsidRPr="002D30EB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</w:t>
      </w:r>
      <w:r w:rsidR="002D30EB">
        <w:rPr>
          <w:sz w:val="22"/>
          <w:szCs w:val="22"/>
        </w:rPr>
        <w:t>nego w niniejszym postępowaniu.</w:t>
      </w:r>
      <w:r w:rsidR="002D30EB" w:rsidRPr="002D30EB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239AD" w:rsidRDefault="002D30EB" w:rsidP="000239AD">
      <w:pPr>
        <w:ind w:left="360"/>
        <w:jc w:val="both"/>
        <w:rPr>
          <w:i/>
          <w:sz w:val="22"/>
          <w:szCs w:val="22"/>
        </w:rPr>
      </w:pPr>
      <w:r w:rsidRPr="002D30EB">
        <w:rPr>
          <w:i/>
          <w:sz w:val="22"/>
          <w:szCs w:val="22"/>
          <w:vertAlign w:val="superscript"/>
        </w:rPr>
        <w:t>1</w:t>
      </w:r>
      <w:r w:rsidR="000239A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239AD" w:rsidRDefault="002D30EB" w:rsidP="000239AD">
      <w:pPr>
        <w:ind w:left="360"/>
        <w:jc w:val="both"/>
        <w:rPr>
          <w:i/>
          <w:sz w:val="22"/>
          <w:szCs w:val="22"/>
        </w:rPr>
      </w:pPr>
      <w:r w:rsidRPr="002D30EB">
        <w:rPr>
          <w:i/>
          <w:sz w:val="22"/>
          <w:szCs w:val="22"/>
          <w:vertAlign w:val="superscript"/>
        </w:rPr>
        <w:t>2</w:t>
      </w:r>
      <w:r w:rsidR="000239A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39AD" w:rsidRPr="001D671E" w:rsidRDefault="000239AD" w:rsidP="000239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</w:t>
      </w:r>
      <w:r w:rsidR="00043F39">
        <w:rPr>
          <w:sz w:val="22"/>
          <w:szCs w:val="22"/>
        </w:rPr>
        <w:t>**</w:t>
      </w:r>
      <w:r w:rsidRPr="001D671E">
        <w:rPr>
          <w:sz w:val="22"/>
          <w:szCs w:val="22"/>
        </w:rPr>
        <w:t xml:space="preserve"> powierzyć realizację następujących </w:t>
      </w:r>
      <w:r w:rsidR="00043F39">
        <w:rPr>
          <w:sz w:val="22"/>
          <w:szCs w:val="22"/>
        </w:rPr>
        <w:t>części zamówienia podwykonawcom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39AD" w:rsidRPr="00FE545C" w:rsidTr="0053767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239AD" w:rsidRPr="00FE545C" w:rsidRDefault="000239AD" w:rsidP="005376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239AD" w:rsidRPr="00FE545C" w:rsidTr="005376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239AD" w:rsidRPr="00FE545C" w:rsidTr="005376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39AD" w:rsidRPr="00FE545C" w:rsidRDefault="000239AD" w:rsidP="0053767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239AD" w:rsidRDefault="000239AD" w:rsidP="000239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239AD" w:rsidRPr="00D638CC" w:rsidRDefault="000239AD" w:rsidP="000239A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0239AD" w:rsidRPr="002F276A" w:rsidRDefault="000239AD" w:rsidP="000239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239AD" w:rsidRPr="002F276A" w:rsidRDefault="000239AD" w:rsidP="000239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0239AD" w:rsidRPr="002F276A" w:rsidRDefault="000239AD" w:rsidP="000239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239AD" w:rsidRPr="002F276A" w:rsidRDefault="000239AD" w:rsidP="000239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0239AD" w:rsidRPr="002F276A" w:rsidRDefault="000239AD" w:rsidP="000239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239AD" w:rsidRDefault="000239AD" w:rsidP="000239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239AD" w:rsidRDefault="000239AD" w:rsidP="000239A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239AD" w:rsidRDefault="000239AD" w:rsidP="000239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239AD" w:rsidRDefault="000239AD" w:rsidP="000239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239AD" w:rsidRDefault="000239AD" w:rsidP="000239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239AD" w:rsidRDefault="000239AD" w:rsidP="000239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239AD" w:rsidRDefault="000239AD" w:rsidP="000239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239AD" w:rsidRPr="000B45FE" w:rsidRDefault="000239AD" w:rsidP="000239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239AD" w:rsidRDefault="000239AD" w:rsidP="000239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0239AD" w:rsidRDefault="000239AD" w:rsidP="000239AD">
      <w:pPr>
        <w:jc w:val="both"/>
        <w:rPr>
          <w:sz w:val="22"/>
          <w:szCs w:val="22"/>
        </w:rPr>
      </w:pPr>
    </w:p>
    <w:p w:rsidR="000239AD" w:rsidRDefault="000239AD" w:rsidP="000239AD">
      <w:pPr>
        <w:jc w:val="both"/>
        <w:rPr>
          <w:sz w:val="22"/>
          <w:szCs w:val="22"/>
        </w:rPr>
      </w:pPr>
    </w:p>
    <w:p w:rsidR="000239AD" w:rsidRDefault="000239AD" w:rsidP="000239AD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0239AD" w:rsidRDefault="000239AD" w:rsidP="000239A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239AD" w:rsidRDefault="000239AD" w:rsidP="000239AD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0239AD" w:rsidRDefault="000239AD" w:rsidP="000239A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0239AD" w:rsidRDefault="000239AD" w:rsidP="000239AD">
      <w:pPr>
        <w:jc w:val="right"/>
        <w:rPr>
          <w:sz w:val="20"/>
          <w:szCs w:val="20"/>
        </w:rPr>
      </w:pPr>
    </w:p>
    <w:p w:rsidR="005B68C6" w:rsidRPr="000239AD" w:rsidRDefault="00043F39" w:rsidP="000239AD">
      <w:r>
        <w:t>**</w:t>
      </w:r>
      <w:r w:rsidR="002D30EB">
        <w:t xml:space="preserve"> niepotrzebne skreślić</w:t>
      </w:r>
    </w:p>
    <w:sectPr w:rsidR="005B68C6" w:rsidRPr="000239AD" w:rsidSect="00043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FB6" w:rsidRDefault="001E1FB6">
      <w:r>
        <w:separator/>
      </w:r>
    </w:p>
  </w:endnote>
  <w:endnote w:type="continuationSeparator" w:id="0">
    <w:p w:rsidR="001E1FB6" w:rsidRDefault="001E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33" w:rsidRDefault="00316C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33" w:rsidRDefault="00316C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FB6" w:rsidRDefault="001E1FB6">
      <w:r>
        <w:separator/>
      </w:r>
    </w:p>
  </w:footnote>
  <w:footnote w:type="continuationSeparator" w:id="0">
    <w:p w:rsidR="001E1FB6" w:rsidRDefault="001E1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33" w:rsidRDefault="00316C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Pr="002D30EB" w:rsidRDefault="00043F39" w:rsidP="002D30E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4.25pt;height:39.7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33" w:rsidRDefault="00316C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FB6"/>
    <w:rsid w:val="000239AD"/>
    <w:rsid w:val="00043F39"/>
    <w:rsid w:val="001E1FB6"/>
    <w:rsid w:val="002D30EB"/>
    <w:rsid w:val="002E4F2F"/>
    <w:rsid w:val="00303AD4"/>
    <w:rsid w:val="00316C33"/>
    <w:rsid w:val="0035074F"/>
    <w:rsid w:val="005168A0"/>
    <w:rsid w:val="00532B8B"/>
    <w:rsid w:val="0053767F"/>
    <w:rsid w:val="005B68C6"/>
    <w:rsid w:val="006F2A86"/>
    <w:rsid w:val="00701678"/>
    <w:rsid w:val="008424F2"/>
    <w:rsid w:val="008E7FCD"/>
    <w:rsid w:val="00937E31"/>
    <w:rsid w:val="00B34256"/>
    <w:rsid w:val="00BE2DF1"/>
    <w:rsid w:val="00C67F16"/>
    <w:rsid w:val="00DE1A76"/>
    <w:rsid w:val="00F2452F"/>
    <w:rsid w:val="00FC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semiHidden/>
    <w:rsid w:val="000239A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239AD"/>
  </w:style>
  <w:style w:type="character" w:styleId="Odwoanieprzypisudolnego">
    <w:name w:val="footnote reference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16C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C3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497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2019-03-28T11:17:00Z</cp:lastPrinted>
  <dcterms:created xsi:type="dcterms:W3CDTF">2019-03-28T11:17:00Z</dcterms:created>
  <dcterms:modified xsi:type="dcterms:W3CDTF">2019-03-28T11:17:00Z</dcterms:modified>
</cp:coreProperties>
</file>