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A6D3D" w:rsidRPr="00BA6D3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A6D3D" w:rsidRPr="00BA6D3D">
        <w:rPr>
          <w:rFonts w:ascii="Times New Roman" w:hAnsi="Times New Roman"/>
          <w:b/>
        </w:rPr>
        <w:t>ZP/U-08/19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6D3D" w:rsidRPr="00BA6D3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6D3D" w:rsidRPr="00BA6D3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A6D3D" w:rsidRPr="00BA6D3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6D3D" w:rsidRPr="00BA6D3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A6D3D" w:rsidRPr="00BA6D3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A6D3D" w:rsidRPr="00BA6D3D">
        <w:rPr>
          <w:rFonts w:ascii="Times New Roman" w:hAnsi="Times New Roman"/>
        </w:rPr>
        <w:t>(</w:t>
      </w:r>
      <w:proofErr w:type="spellStart"/>
      <w:r w:rsidR="00BA6D3D" w:rsidRPr="00BA6D3D">
        <w:rPr>
          <w:rFonts w:ascii="Times New Roman" w:hAnsi="Times New Roman"/>
        </w:rPr>
        <w:t>t.j</w:t>
      </w:r>
      <w:proofErr w:type="spellEnd"/>
      <w:r w:rsidR="00BA6D3D" w:rsidRPr="00BA6D3D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A6D3D" w:rsidRPr="00BA6D3D">
        <w:rPr>
          <w:rFonts w:ascii="Times New Roman" w:hAnsi="Times New Roman"/>
          <w:b/>
        </w:rPr>
        <w:t>Rezerwacja, wystawianie, sprzedaż i sukcesywna dostawa biletów lotniczych 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A6D3D" w:rsidRPr="00BA6D3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A6D3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A1E7A" w:rsidRDefault="00CA1E7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A1E7A" w:rsidRDefault="00CA1E7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E6F" w:rsidRDefault="00D46E6F" w:rsidP="0038231F">
      <w:pPr>
        <w:spacing w:after="0" w:line="240" w:lineRule="auto"/>
      </w:pPr>
      <w:r>
        <w:separator/>
      </w:r>
    </w:p>
  </w:endnote>
  <w:endnote w:type="continuationSeparator" w:id="0">
    <w:p w:rsidR="00D46E6F" w:rsidRDefault="00D46E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D3D" w:rsidRDefault="00BA6D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1E7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1E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D3D" w:rsidRDefault="00BA6D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E6F" w:rsidRDefault="00D46E6F" w:rsidP="0038231F">
      <w:pPr>
        <w:spacing w:after="0" w:line="240" w:lineRule="auto"/>
      </w:pPr>
      <w:r>
        <w:separator/>
      </w:r>
    </w:p>
  </w:footnote>
  <w:footnote w:type="continuationSeparator" w:id="0">
    <w:p w:rsidR="00D46E6F" w:rsidRDefault="00D46E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D3D" w:rsidRDefault="00BA6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D3D" w:rsidRDefault="00BA6D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D3D" w:rsidRDefault="00BA6D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6E6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6D3D"/>
    <w:rsid w:val="00BB0C3C"/>
    <w:rsid w:val="00C014B5"/>
    <w:rsid w:val="00C113BF"/>
    <w:rsid w:val="00C4103F"/>
    <w:rsid w:val="00C57DEB"/>
    <w:rsid w:val="00C737A7"/>
    <w:rsid w:val="00C81012"/>
    <w:rsid w:val="00C909B9"/>
    <w:rsid w:val="00CA1E7A"/>
    <w:rsid w:val="00CD0851"/>
    <w:rsid w:val="00D23F3D"/>
    <w:rsid w:val="00D34D9A"/>
    <w:rsid w:val="00D409DE"/>
    <w:rsid w:val="00D42C9B"/>
    <w:rsid w:val="00D46E6F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EDC7AB"/>
  <w15:docId w15:val="{95C6D26C-7D82-4971-9D3F-5030E1D3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2DC41-F45E-4E0B-BD1C-1BDDB52F8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2019-03-27T11:06:00Z</dcterms:created>
  <dcterms:modified xsi:type="dcterms:W3CDTF">2019-03-27T11:06:00Z</dcterms:modified>
</cp:coreProperties>
</file>