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6A3F6B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9D1608" w:rsidRPr="009D1608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9D1608" w:rsidRPr="009D1608">
        <w:rPr>
          <w:rFonts w:ascii="Times New Roman" w:hAnsi="Times New Roman"/>
          <w:b/>
          <w:sz w:val="24"/>
          <w:szCs w:val="24"/>
        </w:rPr>
        <w:t>wykonywanie usług ślusarskich na terenie uczelni AGH w Krakowie - KC-zp.272-194/19</w:t>
      </w:r>
    </w:p>
    <w:p w:rsidR="006A3F6B" w:rsidRDefault="006A3F6B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BD3" w:rsidRDefault="00B91BD3">
      <w:pPr>
        <w:spacing w:after="0" w:line="240" w:lineRule="auto"/>
      </w:pPr>
      <w:r>
        <w:separator/>
      </w:r>
    </w:p>
  </w:endnote>
  <w:endnote w:type="continuationSeparator" w:id="0">
    <w:p w:rsidR="00B91BD3" w:rsidRDefault="00B91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A3F6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6A3F6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A3F6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F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F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A3F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BD3" w:rsidRDefault="00B91BD3">
      <w:pPr>
        <w:spacing w:after="0" w:line="240" w:lineRule="auto"/>
      </w:pPr>
      <w:r>
        <w:separator/>
      </w:r>
    </w:p>
  </w:footnote>
  <w:footnote w:type="continuationSeparator" w:id="0">
    <w:p w:rsidR="00B91BD3" w:rsidRDefault="00B91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A3F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A3F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A3F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BD3"/>
    <w:rsid w:val="000563B7"/>
    <w:rsid w:val="000E6C60"/>
    <w:rsid w:val="001F4E82"/>
    <w:rsid w:val="003855AC"/>
    <w:rsid w:val="003D1274"/>
    <w:rsid w:val="00430A9F"/>
    <w:rsid w:val="005E5BD1"/>
    <w:rsid w:val="00623F70"/>
    <w:rsid w:val="006A3F6B"/>
    <w:rsid w:val="00927537"/>
    <w:rsid w:val="009D1608"/>
    <w:rsid w:val="00B91BD3"/>
    <w:rsid w:val="00BC579B"/>
    <w:rsid w:val="00D137A1"/>
    <w:rsid w:val="00D70839"/>
    <w:rsid w:val="00E6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2019-03-21T09:32:00Z</cp:lastPrinted>
  <dcterms:created xsi:type="dcterms:W3CDTF">2019-03-21T09:51:00Z</dcterms:created>
  <dcterms:modified xsi:type="dcterms:W3CDTF">2019-03-21T09:51:00Z</dcterms:modified>
</cp:coreProperties>
</file>