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D68D9" w:rsidRPr="002D68D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D68D9" w:rsidRPr="002D68D9">
        <w:rPr>
          <w:rFonts w:ascii="Times New Roman" w:hAnsi="Times New Roman"/>
          <w:b/>
        </w:rPr>
        <w:t>ZP/D-06/19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D68D9" w:rsidRPr="002D68D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D68D9" w:rsidRPr="002D68D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D68D9" w:rsidRPr="002D68D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D68D9" w:rsidRPr="002D68D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D68D9" w:rsidRPr="002D68D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D68D9" w:rsidRPr="002D68D9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D68D9" w:rsidRPr="002D68D9">
        <w:rPr>
          <w:rFonts w:ascii="Times New Roman" w:hAnsi="Times New Roman"/>
          <w:b/>
        </w:rPr>
        <w:t>Dostawa miału węglowego typu M II w ilości 1850 ton na sezon grzewczy 2019/2020 wraz z rozładunkiem dla Ciepłowni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D68D9" w:rsidRPr="002D68D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2D68D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1F4" w:rsidRDefault="004201F4" w:rsidP="0038231F">
      <w:pPr>
        <w:spacing w:after="0" w:line="240" w:lineRule="auto"/>
      </w:pPr>
      <w:r>
        <w:separator/>
      </w:r>
    </w:p>
  </w:endnote>
  <w:endnote w:type="continuationSeparator" w:id="0">
    <w:p w:rsidR="004201F4" w:rsidRDefault="004201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8D9" w:rsidRDefault="002D68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20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20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8D9" w:rsidRDefault="002D68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1F4" w:rsidRDefault="004201F4" w:rsidP="0038231F">
      <w:pPr>
        <w:spacing w:after="0" w:line="240" w:lineRule="auto"/>
      </w:pPr>
      <w:r>
        <w:separator/>
      </w:r>
    </w:p>
  </w:footnote>
  <w:footnote w:type="continuationSeparator" w:id="0">
    <w:p w:rsidR="004201F4" w:rsidRDefault="004201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8D9" w:rsidRDefault="002D6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8D9" w:rsidRDefault="002D6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8D9" w:rsidRDefault="002D6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1F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68D9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01F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20C6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E79654-871D-4996-9DCF-C91458A7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A20BE-AC32-4FA3-ACEB-930FAF78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2019-03-22T12:04:00Z</dcterms:created>
  <dcterms:modified xsi:type="dcterms:W3CDTF">2019-03-22T12:04:00Z</dcterms:modified>
</cp:coreProperties>
</file>