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9A4EB4">
        <w:rPr>
          <w:rFonts w:ascii="Verdana" w:hAnsi="Verdana"/>
          <w:sz w:val="16"/>
          <w:szCs w:val="16"/>
        </w:rPr>
        <w:t>KC-zp.272-76/19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92014F" w:rsidRPr="0092014F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92014F" w:rsidRPr="0092014F">
        <w:rPr>
          <w:rFonts w:ascii="Verdana" w:hAnsi="Verdana"/>
          <w:sz w:val="16"/>
          <w:szCs w:val="16"/>
        </w:rPr>
        <w:t>2019-03-</w:t>
      </w:r>
      <w:r w:rsidR="00433819">
        <w:rPr>
          <w:rFonts w:ascii="Verdana" w:hAnsi="Verdana"/>
          <w:sz w:val="16"/>
          <w:szCs w:val="16"/>
        </w:rPr>
        <w:t>19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DD23D9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92014F" w:rsidRPr="0092014F">
        <w:rPr>
          <w:rFonts w:ascii="Verdana" w:hAnsi="Verdana"/>
          <w:b/>
          <w:sz w:val="20"/>
        </w:rPr>
        <w:t>2019-03-0</w:t>
      </w:r>
      <w:r w:rsidR="00F023B4">
        <w:rPr>
          <w:rFonts w:ascii="Verdana" w:hAnsi="Verdana"/>
          <w:b/>
          <w:sz w:val="20"/>
        </w:rPr>
        <w:t>1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D90657">
        <w:rPr>
          <w:rFonts w:ascii="Verdana" w:hAnsi="Verdana"/>
          <w:sz w:val="20"/>
        </w:rPr>
        <w:t>8</w:t>
      </w:r>
      <w:r w:rsidR="00775A72" w:rsidRPr="00775A72">
        <w:rPr>
          <w:rFonts w:ascii="Verdana" w:hAnsi="Verdana"/>
          <w:sz w:val="20"/>
        </w:rPr>
        <w:t xml:space="preserve"> r. poz. </w:t>
      </w:r>
      <w:r w:rsidR="00D90657">
        <w:rPr>
          <w:rFonts w:ascii="Verdana" w:hAnsi="Verdana"/>
          <w:sz w:val="20"/>
        </w:rPr>
        <w:t>1986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92014F" w:rsidRPr="0092014F">
        <w:rPr>
          <w:rFonts w:ascii="Verdana" w:hAnsi="Verdana"/>
          <w:b/>
          <w:sz w:val="20"/>
        </w:rPr>
        <w:t>przetarg nieograniczony</w:t>
      </w:r>
      <w:r w:rsidRPr="00A17896">
        <w:rPr>
          <w:rFonts w:ascii="Verdana" w:hAnsi="Verdana"/>
          <w:b/>
          <w:sz w:val="20"/>
        </w:rPr>
        <w:t>”</w:t>
      </w:r>
      <w:r w:rsidR="009A4EB4">
        <w:rPr>
          <w:rFonts w:ascii="Verdana" w:hAnsi="Verdana"/>
          <w:sz w:val="20"/>
        </w:rPr>
        <w:t>,</w:t>
      </w:r>
      <w:r w:rsidRPr="00A17896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92014F" w:rsidRPr="0092014F">
        <w:rPr>
          <w:rFonts w:ascii="Verdana" w:hAnsi="Verdana"/>
          <w:b/>
          <w:sz w:val="20"/>
        </w:rPr>
        <w:t>Sukcesywna dostawa komputerów przenośnych dla wszystkich jednostek AGH - KC-zp.272-76/19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 w:rsidP="00DD23D9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 w:rsidP="00DD23D9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</w:t>
      </w:r>
      <w:r w:rsidR="006E24B8">
        <w:rPr>
          <w:rFonts w:ascii="Verdana" w:hAnsi="Verdana"/>
          <w:b/>
          <w:sz w:val="20"/>
          <w:u w:val="single"/>
        </w:rPr>
        <w:t>ń i odpowiedzi</w:t>
      </w:r>
      <w:r w:rsidRPr="00315D72">
        <w:rPr>
          <w:rFonts w:ascii="Verdana" w:hAnsi="Verdana"/>
          <w:b/>
          <w:sz w:val="20"/>
          <w:u w:val="single"/>
        </w:rPr>
        <w:t xml:space="preserve"> brzmi następująco:</w:t>
      </w:r>
    </w:p>
    <w:p w:rsidR="00CC12E2" w:rsidRPr="00DD23D9" w:rsidRDefault="00CC12E2" w:rsidP="00DD23D9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DD23D9">
        <w:rPr>
          <w:rFonts w:ascii="Verdana" w:hAnsi="Verdana"/>
          <w:b/>
          <w:sz w:val="20"/>
        </w:rPr>
        <w:t>Pytanie 1</w:t>
      </w:r>
    </w:p>
    <w:p w:rsidR="00CC12E2" w:rsidRPr="00CC12E2" w:rsidRDefault="00CC12E2" w:rsidP="00DD23D9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CC12E2">
        <w:rPr>
          <w:rFonts w:ascii="Verdana" w:hAnsi="Verdana"/>
          <w:sz w:val="20"/>
        </w:rPr>
        <w:t>Dotyczy: Opis przedmiotu zamówienia</w:t>
      </w:r>
    </w:p>
    <w:p w:rsidR="00CC12E2" w:rsidRPr="00CC12E2" w:rsidRDefault="00CC12E2" w:rsidP="00DD23D9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CC12E2">
        <w:rPr>
          <w:rFonts w:ascii="Verdana" w:hAnsi="Verdana"/>
          <w:sz w:val="20"/>
        </w:rPr>
        <w:t>Konfiguracja 1</w:t>
      </w:r>
    </w:p>
    <w:p w:rsidR="00CC12E2" w:rsidRPr="00CC12E2" w:rsidRDefault="00CC12E2" w:rsidP="00DD23D9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CC12E2">
        <w:rPr>
          <w:rFonts w:ascii="Verdana" w:hAnsi="Verdana"/>
          <w:sz w:val="20"/>
        </w:rPr>
        <w:t>Czy Zamawiający dopuści komputer który jest wyposażony w pamięć 16GB DDR4 2400Mhz 1 moduł?</w:t>
      </w:r>
    </w:p>
    <w:p w:rsidR="00CC12E2" w:rsidRDefault="00CC12E2" w:rsidP="00DD23D9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CC12E2">
        <w:rPr>
          <w:rFonts w:ascii="Verdana" w:hAnsi="Verdana"/>
          <w:sz w:val="20"/>
        </w:rPr>
        <w:t xml:space="preserve">Czy Zamawiający dopuści komputer który posiada złącze dokowania poprzez port USB-C poprzez który to port realizowane jest zasilanie oraz </w:t>
      </w:r>
      <w:proofErr w:type="spellStart"/>
      <w:r w:rsidRPr="00CC12E2">
        <w:rPr>
          <w:rFonts w:ascii="Verdana" w:hAnsi="Verdana"/>
          <w:sz w:val="20"/>
        </w:rPr>
        <w:t>przesył</w:t>
      </w:r>
      <w:proofErr w:type="spellEnd"/>
      <w:r w:rsidRPr="00CC12E2">
        <w:rPr>
          <w:rFonts w:ascii="Verdana" w:hAnsi="Verdana"/>
          <w:sz w:val="20"/>
        </w:rPr>
        <w:t xml:space="preserve"> danych?</w:t>
      </w:r>
    </w:p>
    <w:p w:rsidR="006E24B8" w:rsidRDefault="006E24B8" w:rsidP="00DD23D9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6E24B8">
        <w:rPr>
          <w:rFonts w:ascii="Verdana" w:hAnsi="Verdana"/>
          <w:b/>
          <w:sz w:val="20"/>
        </w:rPr>
        <w:t xml:space="preserve">Odp.: </w:t>
      </w:r>
    </w:p>
    <w:p w:rsidR="006E24B8" w:rsidRDefault="006E24B8" w:rsidP="00DD23D9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6E24B8">
        <w:rPr>
          <w:rFonts w:ascii="Verdana" w:hAnsi="Verdana"/>
          <w:b/>
          <w:sz w:val="20"/>
        </w:rPr>
        <w:t xml:space="preserve"> Ad.1a) Tak, Zamawiający dopuści komputer wyposażony w pamięć 16GB DDR4 2400MHz 1 moduł. </w:t>
      </w:r>
    </w:p>
    <w:p w:rsidR="006E24B8" w:rsidRDefault="006E24B8" w:rsidP="00DD23D9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6E24B8">
        <w:rPr>
          <w:rFonts w:ascii="Verdana" w:hAnsi="Verdana"/>
          <w:b/>
          <w:sz w:val="20"/>
        </w:rPr>
        <w:t>Ad.1b) Nie, Zamawiający nie dopuszcza</w:t>
      </w:r>
      <w:r w:rsidR="00433819">
        <w:rPr>
          <w:rFonts w:ascii="Verdana" w:hAnsi="Verdana"/>
          <w:b/>
          <w:sz w:val="20"/>
        </w:rPr>
        <w:t xml:space="preserve"> dostawy</w:t>
      </w:r>
      <w:r w:rsidRPr="006E24B8">
        <w:rPr>
          <w:rFonts w:ascii="Verdana" w:hAnsi="Verdana"/>
          <w:b/>
          <w:sz w:val="20"/>
        </w:rPr>
        <w:t xml:space="preserve"> komputera bez osobnego, dedykowanego złącza dokowania.</w:t>
      </w:r>
    </w:p>
    <w:p w:rsidR="006E24B8" w:rsidRPr="006E24B8" w:rsidRDefault="006E24B8" w:rsidP="00DD23D9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</w:p>
    <w:p w:rsidR="00CC12E2" w:rsidRPr="00DD23D9" w:rsidRDefault="00CC12E2" w:rsidP="00DD23D9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DD23D9">
        <w:rPr>
          <w:rFonts w:ascii="Verdana" w:hAnsi="Verdana"/>
          <w:b/>
          <w:sz w:val="20"/>
        </w:rPr>
        <w:t>Pytanie 2</w:t>
      </w:r>
    </w:p>
    <w:p w:rsidR="00CC12E2" w:rsidRPr="00CC12E2" w:rsidRDefault="00CC12E2" w:rsidP="00DD23D9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CC12E2">
        <w:rPr>
          <w:rFonts w:ascii="Verdana" w:hAnsi="Verdana"/>
          <w:sz w:val="20"/>
        </w:rPr>
        <w:t>Dotyczy: Opis przedmiotu zamówienia</w:t>
      </w:r>
    </w:p>
    <w:p w:rsidR="00CC12E2" w:rsidRPr="00CC12E2" w:rsidRDefault="00CC12E2" w:rsidP="00DD23D9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CC12E2">
        <w:rPr>
          <w:rFonts w:ascii="Verdana" w:hAnsi="Verdana"/>
          <w:sz w:val="20"/>
        </w:rPr>
        <w:t>Konfiguracja 2</w:t>
      </w:r>
    </w:p>
    <w:p w:rsidR="00CC12E2" w:rsidRPr="00CC12E2" w:rsidRDefault="00CC12E2" w:rsidP="00DD23D9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CC12E2">
        <w:rPr>
          <w:rFonts w:ascii="Verdana" w:hAnsi="Verdana"/>
          <w:sz w:val="20"/>
        </w:rPr>
        <w:t>Czy Zamawiający dopuści komputer który jest wyposażony w pamięć 2x16GB DDR4 2400Mhz?</w:t>
      </w:r>
    </w:p>
    <w:p w:rsidR="00CC12E2" w:rsidRDefault="00CC12E2" w:rsidP="00DD23D9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CC12E2">
        <w:rPr>
          <w:rFonts w:ascii="Verdana" w:hAnsi="Verdana"/>
          <w:sz w:val="20"/>
        </w:rPr>
        <w:t xml:space="preserve">Czy Zamawiający dopuści komputer który posiada złącze dokowania poprzez port USB-C poprzez który to port realizowane jest zasilanie oraz </w:t>
      </w:r>
      <w:proofErr w:type="spellStart"/>
      <w:r w:rsidRPr="00CC12E2">
        <w:rPr>
          <w:rFonts w:ascii="Verdana" w:hAnsi="Verdana"/>
          <w:sz w:val="20"/>
        </w:rPr>
        <w:t>przesył</w:t>
      </w:r>
      <w:proofErr w:type="spellEnd"/>
      <w:r w:rsidRPr="00CC12E2">
        <w:rPr>
          <w:rFonts w:ascii="Verdana" w:hAnsi="Verdana"/>
          <w:sz w:val="20"/>
        </w:rPr>
        <w:t xml:space="preserve"> danych?</w:t>
      </w:r>
    </w:p>
    <w:p w:rsidR="006E24B8" w:rsidRDefault="006E24B8" w:rsidP="006E24B8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6E24B8">
        <w:rPr>
          <w:rFonts w:ascii="Verdana" w:hAnsi="Verdana"/>
          <w:b/>
          <w:sz w:val="20"/>
        </w:rPr>
        <w:t xml:space="preserve">Odp.: </w:t>
      </w:r>
    </w:p>
    <w:p w:rsidR="00433819" w:rsidRDefault="006E24B8" w:rsidP="00DD23D9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6E24B8">
        <w:rPr>
          <w:rFonts w:ascii="Verdana" w:hAnsi="Verdana"/>
          <w:b/>
          <w:sz w:val="20"/>
        </w:rPr>
        <w:lastRenderedPageBreak/>
        <w:t xml:space="preserve">Ad.2a) Tak, Zamawiający dopuści komputer wyposażony w pamięć 2x16GB DDR4 2400MHz. </w:t>
      </w:r>
    </w:p>
    <w:p w:rsidR="006E24B8" w:rsidRPr="006E24B8" w:rsidRDefault="006E24B8" w:rsidP="00DD23D9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6E24B8">
        <w:rPr>
          <w:rFonts w:ascii="Verdana" w:hAnsi="Verdana"/>
          <w:b/>
          <w:sz w:val="20"/>
        </w:rPr>
        <w:t xml:space="preserve">Ad.2b) Nie, Zamawiający nie dopuszcza </w:t>
      </w:r>
      <w:r w:rsidR="00433819">
        <w:rPr>
          <w:rFonts w:ascii="Verdana" w:hAnsi="Verdana"/>
          <w:b/>
          <w:sz w:val="20"/>
        </w:rPr>
        <w:t xml:space="preserve">dostawy </w:t>
      </w:r>
      <w:r w:rsidRPr="006E24B8">
        <w:rPr>
          <w:rFonts w:ascii="Verdana" w:hAnsi="Verdana"/>
          <w:b/>
          <w:sz w:val="20"/>
        </w:rPr>
        <w:t>komputera bez osobnego, dedykowanego złącza dokowania.</w:t>
      </w:r>
    </w:p>
    <w:p w:rsidR="006E24B8" w:rsidRDefault="006E24B8" w:rsidP="00DD23D9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</w:p>
    <w:p w:rsidR="00CC12E2" w:rsidRPr="00DD23D9" w:rsidRDefault="00CC12E2" w:rsidP="00DD23D9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DD23D9">
        <w:rPr>
          <w:rFonts w:ascii="Verdana" w:hAnsi="Verdana"/>
          <w:b/>
          <w:sz w:val="20"/>
        </w:rPr>
        <w:t>Pytanie 3</w:t>
      </w:r>
    </w:p>
    <w:p w:rsidR="00CC12E2" w:rsidRPr="00CC12E2" w:rsidRDefault="00CC12E2" w:rsidP="00DD23D9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CC12E2">
        <w:rPr>
          <w:rFonts w:ascii="Verdana" w:hAnsi="Verdana"/>
          <w:sz w:val="20"/>
        </w:rPr>
        <w:t>Dotyczy: Opis przedmiotu zamówienia</w:t>
      </w:r>
    </w:p>
    <w:p w:rsidR="00CC12E2" w:rsidRPr="00CC12E2" w:rsidRDefault="00CC12E2" w:rsidP="00DD23D9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CC12E2">
        <w:rPr>
          <w:rFonts w:ascii="Verdana" w:hAnsi="Verdana"/>
          <w:sz w:val="20"/>
        </w:rPr>
        <w:t>Konfiguracja 3</w:t>
      </w:r>
    </w:p>
    <w:p w:rsidR="00CC12E2" w:rsidRPr="00CC12E2" w:rsidRDefault="00CC12E2" w:rsidP="00DD23D9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CC12E2">
        <w:rPr>
          <w:rFonts w:ascii="Verdana" w:hAnsi="Verdana"/>
          <w:sz w:val="20"/>
        </w:rPr>
        <w:t>Czy Zamawiający dopuści komputer który jest wyposażony w pamięć 16GB DDR4 2400Mhz 1 moduł?</w:t>
      </w:r>
    </w:p>
    <w:p w:rsidR="00CC12E2" w:rsidRPr="00CC12E2" w:rsidRDefault="00CC12E2" w:rsidP="00DD23D9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CC12E2">
        <w:rPr>
          <w:rFonts w:ascii="Verdana" w:hAnsi="Verdana"/>
          <w:sz w:val="20"/>
        </w:rPr>
        <w:t>Czy Zamawiający dopuści komputer który posiada złącze port szeregowy VGA (D-</w:t>
      </w:r>
      <w:proofErr w:type="spellStart"/>
      <w:r w:rsidRPr="00CC12E2">
        <w:rPr>
          <w:rFonts w:ascii="Verdana" w:hAnsi="Verdana"/>
          <w:sz w:val="20"/>
        </w:rPr>
        <w:t>sub</w:t>
      </w:r>
      <w:proofErr w:type="spellEnd"/>
      <w:r w:rsidRPr="00CC12E2">
        <w:rPr>
          <w:rFonts w:ascii="Verdana" w:hAnsi="Verdana"/>
          <w:sz w:val="20"/>
        </w:rPr>
        <w:t>) realizowane po</w:t>
      </w:r>
      <w:r w:rsidR="00DD23D9">
        <w:rPr>
          <w:rFonts w:ascii="Verdana" w:hAnsi="Verdana"/>
          <w:sz w:val="20"/>
        </w:rPr>
        <w:t>p</w:t>
      </w:r>
      <w:r w:rsidRPr="00CC12E2">
        <w:rPr>
          <w:rFonts w:ascii="Verdana" w:hAnsi="Verdana"/>
          <w:sz w:val="20"/>
        </w:rPr>
        <w:t>rzez adapter z HDMI-VGA?</w:t>
      </w:r>
    </w:p>
    <w:p w:rsidR="00CC12E2" w:rsidRDefault="00CC12E2" w:rsidP="00DD23D9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CC12E2">
        <w:rPr>
          <w:rFonts w:ascii="Verdana" w:hAnsi="Verdana"/>
          <w:sz w:val="20"/>
        </w:rPr>
        <w:t>Czy Zamawiający dopuści komputer którego waga wynosi 3,2kg?</w:t>
      </w:r>
    </w:p>
    <w:p w:rsidR="006E24B8" w:rsidRPr="006E24B8" w:rsidRDefault="006E24B8" w:rsidP="00DD23D9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6E24B8">
        <w:rPr>
          <w:rFonts w:ascii="Verdana" w:hAnsi="Verdana"/>
          <w:b/>
          <w:sz w:val="20"/>
        </w:rPr>
        <w:t xml:space="preserve">Odp.: </w:t>
      </w:r>
    </w:p>
    <w:p w:rsidR="006E24B8" w:rsidRDefault="006E24B8" w:rsidP="00DD23D9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6E24B8">
        <w:rPr>
          <w:rFonts w:ascii="Verdana" w:hAnsi="Verdana"/>
          <w:b/>
          <w:sz w:val="20"/>
        </w:rPr>
        <w:t xml:space="preserve">Ad.3a) Tak, Zamawiający dopuści komputer wyposażony w pamięć 16GB DDR4 2400MHz 1 moduł. </w:t>
      </w:r>
    </w:p>
    <w:p w:rsidR="006E24B8" w:rsidRDefault="006E24B8" w:rsidP="00DD23D9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6E24B8">
        <w:rPr>
          <w:rFonts w:ascii="Verdana" w:hAnsi="Verdana"/>
          <w:b/>
          <w:sz w:val="20"/>
        </w:rPr>
        <w:t>Ad.3b) Nie, Zamawiający nie dopuszcza</w:t>
      </w:r>
      <w:r w:rsidR="00433819">
        <w:rPr>
          <w:rFonts w:ascii="Verdana" w:hAnsi="Verdana"/>
          <w:b/>
          <w:sz w:val="20"/>
        </w:rPr>
        <w:t xml:space="preserve"> dostawy</w:t>
      </w:r>
      <w:r w:rsidRPr="006E24B8">
        <w:rPr>
          <w:rFonts w:ascii="Verdana" w:hAnsi="Verdana"/>
          <w:b/>
          <w:sz w:val="20"/>
        </w:rPr>
        <w:t xml:space="preserve"> komputera, w którym złącze portu szeregowego VGA (D-</w:t>
      </w:r>
      <w:proofErr w:type="spellStart"/>
      <w:r w:rsidRPr="006E24B8">
        <w:rPr>
          <w:rFonts w:ascii="Verdana" w:hAnsi="Verdana"/>
          <w:b/>
          <w:sz w:val="20"/>
        </w:rPr>
        <w:t>Sub</w:t>
      </w:r>
      <w:proofErr w:type="spellEnd"/>
      <w:r w:rsidRPr="006E24B8">
        <w:rPr>
          <w:rFonts w:ascii="Verdana" w:hAnsi="Verdana"/>
          <w:b/>
          <w:sz w:val="20"/>
        </w:rPr>
        <w:t xml:space="preserve">) realizowane będzie poprzez adapter HDMI-VGA (konieczne jest bezpośrednie wyjście karty graficznej o wymaganym złączu). </w:t>
      </w:r>
    </w:p>
    <w:p w:rsidR="006E24B8" w:rsidRPr="006E24B8" w:rsidRDefault="006E24B8" w:rsidP="00DD23D9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6E24B8">
        <w:rPr>
          <w:rFonts w:ascii="Verdana" w:hAnsi="Verdana"/>
          <w:b/>
          <w:sz w:val="20"/>
        </w:rPr>
        <w:t>Ad.3c) Nie, Zamawiający nie dopuszcza komputera o wadze wyższej niż wskazana w SIWZ (komputery przenośne muszą charakteryzować się jak najniższą masą własną).</w:t>
      </w:r>
    </w:p>
    <w:p w:rsidR="006E24B8" w:rsidRPr="00CC12E2" w:rsidRDefault="006E24B8" w:rsidP="00DD23D9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CC12E2" w:rsidRPr="00DD23D9" w:rsidRDefault="00CC12E2" w:rsidP="00DD23D9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DD23D9">
        <w:rPr>
          <w:rFonts w:ascii="Verdana" w:hAnsi="Verdana"/>
          <w:b/>
          <w:sz w:val="20"/>
        </w:rPr>
        <w:t>Pytanie 4</w:t>
      </w:r>
    </w:p>
    <w:p w:rsidR="00CC12E2" w:rsidRPr="00CC12E2" w:rsidRDefault="00CC12E2" w:rsidP="00DD23D9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CC12E2">
        <w:rPr>
          <w:rFonts w:ascii="Verdana" w:hAnsi="Verdana"/>
          <w:sz w:val="20"/>
        </w:rPr>
        <w:t>Dotyczy: Opis przedmiotu zamówienia</w:t>
      </w:r>
    </w:p>
    <w:p w:rsidR="0021206B" w:rsidRDefault="00CC12E2" w:rsidP="00DD23D9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CC12E2">
        <w:rPr>
          <w:rFonts w:ascii="Verdana" w:hAnsi="Verdana"/>
          <w:sz w:val="20"/>
        </w:rPr>
        <w:t>Konfiguracja 4</w:t>
      </w:r>
    </w:p>
    <w:p w:rsidR="00CC12E2" w:rsidRPr="00CC12E2" w:rsidRDefault="00CC12E2" w:rsidP="00DD23D9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CC12E2">
        <w:rPr>
          <w:rFonts w:ascii="Verdana" w:hAnsi="Verdana"/>
          <w:sz w:val="20"/>
        </w:rPr>
        <w:t>Czy Zamawiający dopuści komputer który jest wyposażony w pamięć 32GB DDR4 2400Mhz?</w:t>
      </w:r>
    </w:p>
    <w:p w:rsidR="00CC12E2" w:rsidRPr="00CC12E2" w:rsidRDefault="00CC12E2" w:rsidP="00DD23D9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CC12E2">
        <w:rPr>
          <w:rFonts w:ascii="Verdana" w:hAnsi="Verdana"/>
          <w:sz w:val="20"/>
        </w:rPr>
        <w:t>Czy Zamawiający dopuści komputer który posiada złącze port szeregowy VGA (D-</w:t>
      </w:r>
      <w:proofErr w:type="spellStart"/>
      <w:r w:rsidRPr="00CC12E2">
        <w:rPr>
          <w:rFonts w:ascii="Verdana" w:hAnsi="Verdana"/>
          <w:sz w:val="20"/>
        </w:rPr>
        <w:t>sub</w:t>
      </w:r>
      <w:proofErr w:type="spellEnd"/>
      <w:r w:rsidRPr="00CC12E2">
        <w:rPr>
          <w:rFonts w:ascii="Verdana" w:hAnsi="Verdana"/>
          <w:sz w:val="20"/>
        </w:rPr>
        <w:t>) realizowane po</w:t>
      </w:r>
      <w:r w:rsidR="00F023B4">
        <w:rPr>
          <w:rFonts w:ascii="Verdana" w:hAnsi="Verdana"/>
          <w:sz w:val="20"/>
        </w:rPr>
        <w:t>p</w:t>
      </w:r>
      <w:r w:rsidRPr="00CC12E2">
        <w:rPr>
          <w:rFonts w:ascii="Verdana" w:hAnsi="Verdana"/>
          <w:sz w:val="20"/>
        </w:rPr>
        <w:t>rzez adapter z HDMI-VGA?</w:t>
      </w:r>
    </w:p>
    <w:p w:rsidR="00CC12E2" w:rsidRDefault="00CC12E2" w:rsidP="00DD23D9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CC12E2">
        <w:rPr>
          <w:rFonts w:ascii="Verdana" w:hAnsi="Verdana"/>
          <w:sz w:val="20"/>
        </w:rPr>
        <w:t>Czy Zamawiający dopuści komputer którego waga wynosi 3,2kg?</w:t>
      </w:r>
    </w:p>
    <w:p w:rsidR="006E24B8" w:rsidRPr="006E24B8" w:rsidRDefault="006E24B8" w:rsidP="00DD23D9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6E24B8">
        <w:rPr>
          <w:rFonts w:ascii="Verdana" w:hAnsi="Verdana"/>
          <w:b/>
          <w:sz w:val="20"/>
        </w:rPr>
        <w:t>Odp.:</w:t>
      </w:r>
    </w:p>
    <w:p w:rsidR="006E24B8" w:rsidRDefault="006E24B8" w:rsidP="00DD23D9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6E24B8">
        <w:rPr>
          <w:rFonts w:ascii="Verdana" w:hAnsi="Verdana"/>
          <w:b/>
          <w:sz w:val="20"/>
        </w:rPr>
        <w:t>Ad.4a) Tak, Zamawiający dopuści komputer wyposażony w pamięć 32GB DDR4 2400MHz.</w:t>
      </w:r>
    </w:p>
    <w:p w:rsidR="006E24B8" w:rsidRDefault="006E24B8" w:rsidP="00DD23D9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 xml:space="preserve"> </w:t>
      </w:r>
      <w:r w:rsidRPr="006E24B8">
        <w:rPr>
          <w:rFonts w:ascii="Verdana" w:hAnsi="Verdana"/>
          <w:b/>
          <w:sz w:val="20"/>
        </w:rPr>
        <w:t xml:space="preserve">Ad.4b) Nie, Zamawiający nie dopuszcza </w:t>
      </w:r>
      <w:r w:rsidR="00433819">
        <w:rPr>
          <w:rFonts w:ascii="Verdana" w:hAnsi="Verdana"/>
          <w:b/>
          <w:sz w:val="20"/>
        </w:rPr>
        <w:t xml:space="preserve">dostawy </w:t>
      </w:r>
      <w:r w:rsidRPr="006E24B8">
        <w:rPr>
          <w:rFonts w:ascii="Verdana" w:hAnsi="Verdana"/>
          <w:b/>
          <w:sz w:val="20"/>
        </w:rPr>
        <w:t>komputera, w którym złącze portu szeregowego VGA (D-</w:t>
      </w:r>
      <w:proofErr w:type="spellStart"/>
      <w:r w:rsidRPr="006E24B8">
        <w:rPr>
          <w:rFonts w:ascii="Verdana" w:hAnsi="Verdana"/>
          <w:b/>
          <w:sz w:val="20"/>
        </w:rPr>
        <w:t>Sub</w:t>
      </w:r>
      <w:proofErr w:type="spellEnd"/>
      <w:r w:rsidRPr="006E24B8">
        <w:rPr>
          <w:rFonts w:ascii="Verdana" w:hAnsi="Verdana"/>
          <w:b/>
          <w:sz w:val="20"/>
        </w:rPr>
        <w:t xml:space="preserve">) realizowane będzie poprzez adapter HDMI-VGA (konieczne jest bezpośrednie wyjście karty graficznej o wymaganym złączu). </w:t>
      </w:r>
    </w:p>
    <w:p w:rsidR="006E24B8" w:rsidRPr="006E24B8" w:rsidRDefault="006E24B8" w:rsidP="00DD23D9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6E24B8">
        <w:rPr>
          <w:rFonts w:ascii="Verdana" w:hAnsi="Verdana"/>
          <w:b/>
          <w:sz w:val="20"/>
        </w:rPr>
        <w:t>Ad.4c) Nie, Zamawiający nie dopuszcza komputera o wadze wyższej niż wskazana w SIWZ (komputery przenośne muszą charakteryzować się jak najniższą masą własną).</w:t>
      </w:r>
    </w:p>
    <w:p w:rsidR="006E24B8" w:rsidRPr="00CC12E2" w:rsidRDefault="006E24B8" w:rsidP="00DD23D9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CC12E2" w:rsidRPr="00DD23D9" w:rsidRDefault="00CC12E2" w:rsidP="00DD23D9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DD23D9">
        <w:rPr>
          <w:rFonts w:ascii="Verdana" w:hAnsi="Verdana"/>
          <w:b/>
          <w:sz w:val="20"/>
        </w:rPr>
        <w:t>Pytanie 5</w:t>
      </w:r>
    </w:p>
    <w:p w:rsidR="00CC12E2" w:rsidRPr="00CC12E2" w:rsidRDefault="00CC12E2" w:rsidP="00DD23D9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CC12E2">
        <w:rPr>
          <w:rFonts w:ascii="Verdana" w:hAnsi="Verdana"/>
          <w:sz w:val="20"/>
        </w:rPr>
        <w:t>Dotyczy: Opis przedmiotu zamówienia</w:t>
      </w:r>
    </w:p>
    <w:p w:rsidR="00CC12E2" w:rsidRPr="00CC12E2" w:rsidRDefault="00CC12E2" w:rsidP="00DD23D9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CC12E2">
        <w:rPr>
          <w:rFonts w:ascii="Verdana" w:hAnsi="Verdana"/>
          <w:sz w:val="20"/>
        </w:rPr>
        <w:t>Konfiguracja 5</w:t>
      </w:r>
    </w:p>
    <w:p w:rsidR="00CC12E2" w:rsidRPr="00CC12E2" w:rsidRDefault="00CC12E2" w:rsidP="00DD23D9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CC12E2">
        <w:rPr>
          <w:rFonts w:ascii="Verdana" w:hAnsi="Verdana"/>
          <w:sz w:val="20"/>
        </w:rPr>
        <w:t>Czy Zamawiający dopuści komputer który jest wyposażony w pamięć 16GB DDR4 2400Mhz 1 moduł?</w:t>
      </w:r>
    </w:p>
    <w:p w:rsidR="00CC12E2" w:rsidRPr="00CC12E2" w:rsidRDefault="00CC12E2" w:rsidP="00DD23D9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CC12E2">
        <w:rPr>
          <w:rFonts w:ascii="Verdana" w:hAnsi="Verdana"/>
          <w:sz w:val="20"/>
        </w:rPr>
        <w:lastRenderedPageBreak/>
        <w:t xml:space="preserve">Czy Zamawiający dopuści komputer który posiada złącze dokowania poprzez port USB-C poprzez który to port realizowane jest zasilanie oraz </w:t>
      </w:r>
      <w:proofErr w:type="spellStart"/>
      <w:r w:rsidRPr="00CC12E2">
        <w:rPr>
          <w:rFonts w:ascii="Verdana" w:hAnsi="Verdana"/>
          <w:sz w:val="20"/>
        </w:rPr>
        <w:t>przesył</w:t>
      </w:r>
      <w:proofErr w:type="spellEnd"/>
      <w:r w:rsidRPr="00CC12E2">
        <w:rPr>
          <w:rFonts w:ascii="Verdana" w:hAnsi="Verdana"/>
          <w:sz w:val="20"/>
        </w:rPr>
        <w:t xml:space="preserve"> danych?</w:t>
      </w:r>
    </w:p>
    <w:p w:rsidR="00CC12E2" w:rsidRDefault="00CC12E2" w:rsidP="00DD23D9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CC12E2">
        <w:rPr>
          <w:rFonts w:ascii="Verdana" w:hAnsi="Verdana"/>
          <w:sz w:val="20"/>
        </w:rPr>
        <w:t xml:space="preserve">Czy </w:t>
      </w:r>
      <w:r w:rsidR="00DD23D9" w:rsidRPr="00CC12E2">
        <w:rPr>
          <w:rFonts w:ascii="Verdana" w:hAnsi="Verdana"/>
          <w:sz w:val="20"/>
        </w:rPr>
        <w:t>zamawiający</w:t>
      </w:r>
      <w:r w:rsidRPr="00CC12E2">
        <w:rPr>
          <w:rFonts w:ascii="Verdana" w:hAnsi="Verdana"/>
          <w:sz w:val="20"/>
        </w:rPr>
        <w:t xml:space="preserve"> dopuści komputer który posiada zintegrowaną </w:t>
      </w:r>
      <w:proofErr w:type="spellStart"/>
      <w:r w:rsidRPr="00CC12E2">
        <w:rPr>
          <w:rFonts w:ascii="Verdana" w:hAnsi="Verdana"/>
          <w:sz w:val="20"/>
        </w:rPr>
        <w:t>karte</w:t>
      </w:r>
      <w:proofErr w:type="spellEnd"/>
      <w:r w:rsidRPr="00CC12E2">
        <w:rPr>
          <w:rFonts w:ascii="Verdana" w:hAnsi="Verdana"/>
          <w:sz w:val="20"/>
        </w:rPr>
        <w:t xml:space="preserve"> graficzną w procesorze Intel UHD 620?</w:t>
      </w:r>
    </w:p>
    <w:p w:rsidR="00F46BDA" w:rsidRPr="00F46BDA" w:rsidRDefault="00F46BDA" w:rsidP="00DD23D9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F46BDA">
        <w:rPr>
          <w:rFonts w:ascii="Verdana" w:hAnsi="Verdana"/>
          <w:b/>
          <w:sz w:val="20"/>
        </w:rPr>
        <w:t>Odp.:</w:t>
      </w:r>
    </w:p>
    <w:p w:rsidR="00F46BDA" w:rsidRDefault="00F46BDA" w:rsidP="00DD23D9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F46BDA">
        <w:rPr>
          <w:rFonts w:ascii="Verdana" w:hAnsi="Verdana"/>
          <w:b/>
          <w:sz w:val="20"/>
        </w:rPr>
        <w:t xml:space="preserve">Ad.5a) Tak, Zamawiający dopuści komputer wyposażony w pamięć 16GB DDR4 2400MHz 1 moduł. </w:t>
      </w:r>
    </w:p>
    <w:p w:rsidR="00F46BDA" w:rsidRDefault="00F46BDA" w:rsidP="00DD23D9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F46BDA">
        <w:rPr>
          <w:rFonts w:ascii="Verdana" w:hAnsi="Verdana"/>
          <w:b/>
          <w:sz w:val="20"/>
        </w:rPr>
        <w:t xml:space="preserve">Ad.5b) Nie, Zamawiający nie dopuszcza </w:t>
      </w:r>
      <w:r w:rsidR="00433819">
        <w:rPr>
          <w:rFonts w:ascii="Verdana" w:hAnsi="Verdana"/>
          <w:b/>
          <w:sz w:val="20"/>
        </w:rPr>
        <w:t xml:space="preserve">dostawy </w:t>
      </w:r>
      <w:bookmarkStart w:id="0" w:name="_GoBack"/>
      <w:bookmarkEnd w:id="0"/>
      <w:r w:rsidRPr="00F46BDA">
        <w:rPr>
          <w:rFonts w:ascii="Verdana" w:hAnsi="Verdana"/>
          <w:b/>
          <w:sz w:val="20"/>
        </w:rPr>
        <w:t xml:space="preserve">komputera bez osobnego, dedykowanego złącza dokowania. </w:t>
      </w:r>
    </w:p>
    <w:p w:rsidR="00F46BDA" w:rsidRPr="00F46BDA" w:rsidRDefault="00F46BDA" w:rsidP="00DD23D9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F46BDA">
        <w:rPr>
          <w:rFonts w:ascii="Verdana" w:hAnsi="Verdana"/>
          <w:b/>
          <w:sz w:val="20"/>
        </w:rPr>
        <w:t>Ad.5c) Nie, Zamawiający nie dopuszcza komputera z kartą graficzną zintegrowaną z procesorem (w SIWZ sprecyzowano, że w tej konfiguracji komputer ma charakteryzować się niezintegrowaną kartą graficzną z dedykowaną pamięcią).</w:t>
      </w:r>
    </w:p>
    <w:p w:rsidR="00F46BDA" w:rsidRPr="00CC12E2" w:rsidRDefault="00F46BDA" w:rsidP="00DD23D9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CC12E2" w:rsidRPr="00DD23D9" w:rsidRDefault="00CC12E2" w:rsidP="00DD23D9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DD23D9">
        <w:rPr>
          <w:rFonts w:ascii="Verdana" w:hAnsi="Verdana"/>
          <w:b/>
          <w:sz w:val="20"/>
        </w:rPr>
        <w:t>Pytanie 6</w:t>
      </w:r>
    </w:p>
    <w:p w:rsidR="00CC12E2" w:rsidRPr="00CC12E2" w:rsidRDefault="00CC12E2" w:rsidP="00DD23D9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CC12E2">
        <w:rPr>
          <w:rFonts w:ascii="Verdana" w:hAnsi="Verdana"/>
          <w:sz w:val="20"/>
        </w:rPr>
        <w:t>Dotyczy: Opis przedmiotu zamówienia</w:t>
      </w:r>
    </w:p>
    <w:p w:rsidR="00CC12E2" w:rsidRPr="00CC12E2" w:rsidRDefault="00CC12E2" w:rsidP="00DD23D9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CC12E2">
        <w:rPr>
          <w:rFonts w:ascii="Verdana" w:hAnsi="Verdana"/>
          <w:sz w:val="20"/>
        </w:rPr>
        <w:t>Konfiguracja 6</w:t>
      </w:r>
    </w:p>
    <w:p w:rsidR="00CC12E2" w:rsidRPr="00CC12E2" w:rsidRDefault="00CC12E2" w:rsidP="00DD23D9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CC12E2">
        <w:rPr>
          <w:rFonts w:ascii="Verdana" w:hAnsi="Verdana"/>
          <w:sz w:val="20"/>
        </w:rPr>
        <w:t>Czy Zamawiający dopuści komputer który jest wyposażony w pamięć 32GB DDR4 2400Mhz?</w:t>
      </w:r>
    </w:p>
    <w:p w:rsidR="00CC12E2" w:rsidRPr="00CC12E2" w:rsidRDefault="00CC12E2" w:rsidP="00DD23D9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CC12E2">
        <w:rPr>
          <w:rFonts w:ascii="Verdana" w:hAnsi="Verdana"/>
          <w:sz w:val="20"/>
        </w:rPr>
        <w:t xml:space="preserve">Czy Zamawiający dopuści komputer który posiada złącze dokowania poprzez port USB-C poprzez który to port realizowane jest zasilanie oraz </w:t>
      </w:r>
      <w:proofErr w:type="spellStart"/>
      <w:r w:rsidRPr="00CC12E2">
        <w:rPr>
          <w:rFonts w:ascii="Verdana" w:hAnsi="Verdana"/>
          <w:sz w:val="20"/>
        </w:rPr>
        <w:t>przesył</w:t>
      </w:r>
      <w:proofErr w:type="spellEnd"/>
      <w:r w:rsidRPr="00CC12E2">
        <w:rPr>
          <w:rFonts w:ascii="Verdana" w:hAnsi="Verdana"/>
          <w:sz w:val="20"/>
        </w:rPr>
        <w:t xml:space="preserve"> danych?</w:t>
      </w:r>
    </w:p>
    <w:p w:rsidR="00CC12E2" w:rsidRDefault="00CC12E2" w:rsidP="00DD23D9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CC12E2">
        <w:rPr>
          <w:rFonts w:ascii="Verdana" w:hAnsi="Verdana"/>
          <w:sz w:val="20"/>
        </w:rPr>
        <w:t xml:space="preserve">Czy </w:t>
      </w:r>
      <w:r w:rsidR="00DD23D9" w:rsidRPr="00CC12E2">
        <w:rPr>
          <w:rFonts w:ascii="Verdana" w:hAnsi="Verdana"/>
          <w:sz w:val="20"/>
        </w:rPr>
        <w:t>Zamawiający</w:t>
      </w:r>
      <w:r w:rsidRPr="00CC12E2">
        <w:rPr>
          <w:rFonts w:ascii="Verdana" w:hAnsi="Verdana"/>
          <w:sz w:val="20"/>
        </w:rPr>
        <w:t xml:space="preserve"> dopuści komputer </w:t>
      </w:r>
      <w:r w:rsidR="00F023B4">
        <w:rPr>
          <w:rFonts w:ascii="Verdana" w:hAnsi="Verdana"/>
          <w:sz w:val="20"/>
        </w:rPr>
        <w:t>który posiada zintegrowaną kartę</w:t>
      </w:r>
      <w:r w:rsidRPr="00CC12E2">
        <w:rPr>
          <w:rFonts w:ascii="Verdana" w:hAnsi="Verdana"/>
          <w:sz w:val="20"/>
        </w:rPr>
        <w:t xml:space="preserve"> graficzną w procesorze Intel UHD 620?</w:t>
      </w:r>
    </w:p>
    <w:p w:rsidR="0021206B" w:rsidRPr="00F46BDA" w:rsidRDefault="00F46BDA" w:rsidP="00DD23D9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F46BDA">
        <w:rPr>
          <w:rFonts w:ascii="Verdana" w:hAnsi="Verdana"/>
          <w:b/>
          <w:sz w:val="20"/>
        </w:rPr>
        <w:t>Odp.:</w:t>
      </w:r>
    </w:p>
    <w:p w:rsidR="00F46BDA" w:rsidRDefault="00F46BDA" w:rsidP="00F46BDA">
      <w:pPr>
        <w:jc w:val="both"/>
        <w:rPr>
          <w:rFonts w:ascii="Verdana" w:hAnsi="Verdana"/>
          <w:b/>
        </w:rPr>
      </w:pPr>
      <w:r w:rsidRPr="00F46BDA">
        <w:rPr>
          <w:rFonts w:ascii="Verdana" w:hAnsi="Verdana"/>
          <w:b/>
        </w:rPr>
        <w:t xml:space="preserve">Ad.6a) Tak, Zamawiający dopuści komputer wyposażony w pamięć 32GB DDR4 2400MHz. </w:t>
      </w:r>
    </w:p>
    <w:p w:rsidR="00F46BDA" w:rsidRDefault="00F46BDA" w:rsidP="00F46BDA">
      <w:pPr>
        <w:jc w:val="both"/>
        <w:rPr>
          <w:rFonts w:ascii="Verdana" w:hAnsi="Verdana"/>
          <w:b/>
        </w:rPr>
      </w:pPr>
      <w:r w:rsidRPr="00F46BDA">
        <w:rPr>
          <w:rFonts w:ascii="Verdana" w:hAnsi="Verdana"/>
          <w:b/>
        </w:rPr>
        <w:t xml:space="preserve">Ad.6b) Nie, Zamawiający nie dopuszcza komputera bez osobnego, dedykowanego złącza dokowania. </w:t>
      </w:r>
    </w:p>
    <w:p w:rsidR="0021206B" w:rsidRPr="00F46BDA" w:rsidRDefault="00F46BDA" w:rsidP="00F46BDA">
      <w:pPr>
        <w:jc w:val="both"/>
        <w:rPr>
          <w:rFonts w:ascii="Verdana" w:hAnsi="Verdana"/>
          <w:b/>
        </w:rPr>
      </w:pPr>
      <w:r w:rsidRPr="00F46BDA">
        <w:rPr>
          <w:rFonts w:ascii="Verdana" w:hAnsi="Verdana"/>
          <w:b/>
        </w:rPr>
        <w:t>Ad.6c) Nie, Zamawiający nie dopuszcza komputera z kartą graficzną zintegrowaną z procesorem (w SIWZ sprecyzowano, że w tej konfiguracji komputer ma charakteryzować się niezintegrowaną kartą graficzną z dedykowaną pamięcią).</w:t>
      </w:r>
    </w:p>
    <w:p w:rsidR="0021206B" w:rsidRPr="00315D72" w:rsidRDefault="0021206B" w:rsidP="00DD23D9">
      <w:pPr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6862" w:rsidRDefault="00F96862">
      <w:r>
        <w:separator/>
      </w:r>
    </w:p>
  </w:endnote>
  <w:endnote w:type="continuationSeparator" w:id="0">
    <w:p w:rsidR="00F96862" w:rsidRDefault="00F968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433819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6862" w:rsidRDefault="00F96862">
      <w:r>
        <w:separator/>
      </w:r>
    </w:p>
  </w:footnote>
  <w:footnote w:type="continuationSeparator" w:id="0">
    <w:p w:rsidR="00F96862" w:rsidRDefault="00F968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014F" w:rsidRDefault="0092014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433819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433819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96862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33819"/>
    <w:rsid w:val="00476899"/>
    <w:rsid w:val="00542F2E"/>
    <w:rsid w:val="005A7BE4"/>
    <w:rsid w:val="0061472E"/>
    <w:rsid w:val="006E24B8"/>
    <w:rsid w:val="00721200"/>
    <w:rsid w:val="00775A72"/>
    <w:rsid w:val="007B12A7"/>
    <w:rsid w:val="00825F26"/>
    <w:rsid w:val="0083033C"/>
    <w:rsid w:val="0092014F"/>
    <w:rsid w:val="00943AEF"/>
    <w:rsid w:val="009A4EB4"/>
    <w:rsid w:val="009B3CE0"/>
    <w:rsid w:val="009F4EC1"/>
    <w:rsid w:val="00A17896"/>
    <w:rsid w:val="00A27DDB"/>
    <w:rsid w:val="00A45032"/>
    <w:rsid w:val="00C529DB"/>
    <w:rsid w:val="00C914F4"/>
    <w:rsid w:val="00CA338E"/>
    <w:rsid w:val="00CB1285"/>
    <w:rsid w:val="00CC12E2"/>
    <w:rsid w:val="00D108D9"/>
    <w:rsid w:val="00D74780"/>
    <w:rsid w:val="00D90657"/>
    <w:rsid w:val="00DD218F"/>
    <w:rsid w:val="00DD23D9"/>
    <w:rsid w:val="00DD2AB3"/>
    <w:rsid w:val="00DF0345"/>
    <w:rsid w:val="00E5026B"/>
    <w:rsid w:val="00F023B4"/>
    <w:rsid w:val="00F255EB"/>
    <w:rsid w:val="00F46BDA"/>
    <w:rsid w:val="00F47BC4"/>
    <w:rsid w:val="00F96862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17</TotalTime>
  <Pages>3</Pages>
  <Words>646</Words>
  <Characters>4202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4839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9</cp:revision>
  <cp:lastPrinted>1900-12-31T23:00:00Z</cp:lastPrinted>
  <dcterms:created xsi:type="dcterms:W3CDTF">2019-03-04T05:08:00Z</dcterms:created>
  <dcterms:modified xsi:type="dcterms:W3CDTF">2019-03-19T12:12:00Z</dcterms:modified>
</cp:coreProperties>
</file>