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3C3018" w:rsidRPr="008D737E" w:rsidRDefault="003C3018" w:rsidP="003C3018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2019</w:t>
      </w:r>
      <w:r w:rsidRPr="008D737E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03</w:t>
      </w:r>
      <w:r w:rsidRPr="008D737E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19</w:t>
      </w:r>
    </w:p>
    <w:p w:rsidR="003C3018" w:rsidRPr="008D737E" w:rsidRDefault="003C3018" w:rsidP="003C3018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76/19</w:t>
      </w:r>
      <w:r w:rsidRPr="008D737E">
        <w:rPr>
          <w:rFonts w:ascii="Verdana" w:hAnsi="Verdana"/>
          <w:sz w:val="16"/>
          <w:szCs w:val="16"/>
        </w:rPr>
        <w:tab/>
      </w:r>
    </w:p>
    <w:p w:rsidR="003C3018" w:rsidRPr="008D737E" w:rsidRDefault="003C3018" w:rsidP="003C3018">
      <w:pPr>
        <w:ind w:left="4536"/>
      </w:pPr>
    </w:p>
    <w:p w:rsidR="003C3018" w:rsidRPr="008D737E" w:rsidRDefault="003C3018" w:rsidP="003C3018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3C3018" w:rsidRPr="008D737E" w:rsidRDefault="003C3018" w:rsidP="003C3018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3C3018" w:rsidRPr="008D737E" w:rsidRDefault="003C3018" w:rsidP="003C301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3C3018" w:rsidRPr="008D737E" w:rsidRDefault="003C3018" w:rsidP="003C301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385FCB">
        <w:rPr>
          <w:rFonts w:ascii="Verdana" w:hAnsi="Verdana"/>
          <w:b/>
          <w:kern w:val="28"/>
          <w:sz w:val="20"/>
          <w:szCs w:val="20"/>
        </w:rPr>
        <w:t xml:space="preserve"> 4</w:t>
      </w:r>
      <w:bookmarkStart w:id="0" w:name="_GoBack"/>
      <w:bookmarkEnd w:id="0"/>
    </w:p>
    <w:p w:rsidR="003C3018" w:rsidRPr="008D737E" w:rsidRDefault="003C3018" w:rsidP="003C3018">
      <w:pPr>
        <w:rPr>
          <w:rFonts w:ascii="Verdana" w:hAnsi="Verdana"/>
          <w:sz w:val="20"/>
          <w:szCs w:val="20"/>
        </w:rPr>
      </w:pPr>
    </w:p>
    <w:p w:rsidR="003C3018" w:rsidRPr="008D737E" w:rsidRDefault="003C3018" w:rsidP="003C301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Pr="005019A8">
        <w:rPr>
          <w:rFonts w:ascii="Verdana" w:hAnsi="Verdana"/>
          <w:b/>
          <w:sz w:val="20"/>
          <w:szCs w:val="20"/>
        </w:rPr>
        <w:t>sukcesywną dostawę komputerów przenośnych dla wszystkich jednostek AGH - KC-zp.272-76/19</w:t>
      </w:r>
    </w:p>
    <w:p w:rsidR="003C3018" w:rsidRPr="008D737E" w:rsidRDefault="003C3018" w:rsidP="003C301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3C3018" w:rsidRPr="008D737E" w:rsidRDefault="003C3018" w:rsidP="003C3018">
      <w:pPr>
        <w:jc w:val="both"/>
        <w:rPr>
          <w:rFonts w:ascii="Verdana" w:hAnsi="Verdana"/>
          <w:sz w:val="20"/>
          <w:szCs w:val="20"/>
        </w:rPr>
      </w:pPr>
    </w:p>
    <w:p w:rsidR="003C3018" w:rsidRPr="008D737E" w:rsidRDefault="003C3018" w:rsidP="003C3018">
      <w:pPr>
        <w:jc w:val="both"/>
        <w:rPr>
          <w:rFonts w:ascii="Verdana" w:hAnsi="Verdana"/>
          <w:bCs/>
          <w:sz w:val="20"/>
          <w:szCs w:val="20"/>
        </w:rPr>
      </w:pPr>
    </w:p>
    <w:p w:rsidR="003C3018" w:rsidRPr="008D737E" w:rsidRDefault="003C3018" w:rsidP="003C3018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19</w:t>
      </w:r>
      <w:r>
        <w:rPr>
          <w:rFonts w:ascii="Verdana" w:hAnsi="Verdana"/>
          <w:bCs/>
          <w:sz w:val="20"/>
          <w:szCs w:val="20"/>
        </w:rPr>
        <w:t>/03/2019</w:t>
      </w:r>
      <w:r w:rsidRPr="008D737E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3C3018" w:rsidRPr="008D737E" w:rsidRDefault="003C3018" w:rsidP="003C3018">
      <w:pPr>
        <w:jc w:val="both"/>
        <w:rPr>
          <w:rFonts w:ascii="Verdana" w:hAnsi="Verdana"/>
          <w:sz w:val="20"/>
          <w:szCs w:val="20"/>
        </w:rPr>
      </w:pPr>
    </w:p>
    <w:p w:rsidR="003C3018" w:rsidRPr="008D737E" w:rsidRDefault="003C3018" w:rsidP="003C3018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3C3018" w:rsidRDefault="003C3018" w:rsidP="003C3018"/>
    <w:p w:rsidR="003C3018" w:rsidRDefault="003C3018" w:rsidP="003C3018"/>
    <w:p w:rsidR="003C3018" w:rsidRDefault="003C3018" w:rsidP="003C3018"/>
    <w:p w:rsidR="003C3018" w:rsidRDefault="003C3018" w:rsidP="003C3018"/>
    <w:sectPr w:rsidR="003C3018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6C2" w:rsidRDefault="00EB16C2">
      <w:r>
        <w:separator/>
      </w:r>
    </w:p>
  </w:endnote>
  <w:endnote w:type="continuationSeparator" w:id="0">
    <w:p w:rsidR="00EB16C2" w:rsidRDefault="00EB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385FC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6C2" w:rsidRDefault="00EB16C2">
      <w:r>
        <w:separator/>
      </w:r>
    </w:p>
  </w:footnote>
  <w:footnote w:type="continuationSeparator" w:id="0">
    <w:p w:rsidR="00EB16C2" w:rsidRDefault="00EB1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3C301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385FC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6C2"/>
    <w:rsid w:val="002319A6"/>
    <w:rsid w:val="00292C4D"/>
    <w:rsid w:val="00385FCB"/>
    <w:rsid w:val="00392574"/>
    <w:rsid w:val="003C3018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35302"/>
    <w:rsid w:val="00EB16C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01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2019-03-19T10:55:00Z</dcterms:created>
  <dcterms:modified xsi:type="dcterms:W3CDTF">2019-03-19T10:56:00Z</dcterms:modified>
</cp:coreProperties>
</file>