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139E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77A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="00CD77AE">
        <w:rPr>
          <w:sz w:val="24"/>
        </w:rPr>
        <w:t>s</w:t>
      </w:r>
      <w:r>
        <w:rPr>
          <w:sz w:val="24"/>
        </w:rPr>
        <w:t xml:space="preserve">prawy: </w:t>
      </w:r>
      <w:r w:rsidR="00DB60DE" w:rsidRPr="00DB60DE">
        <w:rPr>
          <w:b/>
          <w:sz w:val="24"/>
        </w:rPr>
        <w:t>KA-2/021/2019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D77AE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CD77AE">
        <w:t xml:space="preserve">trybie </w:t>
      </w:r>
      <w:r w:rsidR="00DB60DE" w:rsidRPr="00CD77AE">
        <w:t>przetarg</w:t>
      </w:r>
      <w:r w:rsidR="00CD77AE" w:rsidRPr="00CD77AE">
        <w:t>u</w:t>
      </w:r>
      <w:r w:rsidR="00DB60DE" w:rsidRPr="00CD77AE">
        <w:t xml:space="preserve"> nieograniczon</w:t>
      </w:r>
      <w:r w:rsidR="00CD77AE" w:rsidRPr="00CD77AE">
        <w:t xml:space="preserve">ego pn. </w:t>
      </w:r>
    </w:p>
    <w:p w:rsidR="0000184A" w:rsidRDefault="00DB60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B60DE">
        <w:rPr>
          <w:b/>
          <w:sz w:val="24"/>
          <w:szCs w:val="24"/>
        </w:rPr>
        <w:t>Dostawa modułów oprogramowania finansowo - księgowego, gospodarki materiałowej, magazynowego, obsługi pracowniczej kasy zapomogowo - pożyczkowej.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60DE" w:rsidRPr="00DB60DE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60DE" w:rsidRPr="00DB60DE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B60DE" w:rsidRPr="00DB60DE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sectPr w:rsidR="0000184A" w:rsidRPr="0000184A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508" w:rsidRDefault="00C73508">
      <w:r>
        <w:separator/>
      </w:r>
    </w:p>
  </w:endnote>
  <w:endnote w:type="continuationSeparator" w:id="0">
    <w:p w:rsidR="00C73508" w:rsidRDefault="00C7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139E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9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9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0DE" w:rsidRDefault="00DB60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508" w:rsidRDefault="00C73508">
      <w:r>
        <w:separator/>
      </w:r>
    </w:p>
  </w:footnote>
  <w:footnote w:type="continuationSeparator" w:id="0">
    <w:p w:rsidR="00C73508" w:rsidRDefault="00C7350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0DE" w:rsidRDefault="00DB60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0DE" w:rsidRDefault="00DB60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0DE" w:rsidRDefault="00DB60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50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39E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3508"/>
    <w:rsid w:val="00CB6204"/>
    <w:rsid w:val="00CC527A"/>
    <w:rsid w:val="00CD77AE"/>
    <w:rsid w:val="00D74F94"/>
    <w:rsid w:val="00DB60DE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6333F-4F7C-4699-BC32-7DBC685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2019-03-04T09:28:00Z</cp:lastPrinted>
  <dcterms:created xsi:type="dcterms:W3CDTF">2019-02-26T12:10:00Z</dcterms:created>
  <dcterms:modified xsi:type="dcterms:W3CDTF">2019-03-04T09:28:00Z</dcterms:modified>
</cp:coreProperties>
</file>