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476B0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476B0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700C39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700C39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F83A79" w:rsidRPr="00F83A79" w:rsidRDefault="00F83A79" w:rsidP="008D2AB8">
      <w:pPr>
        <w:ind w:right="-110"/>
        <w:rPr>
          <w:b/>
        </w:rPr>
      </w:pPr>
      <w:r w:rsidRPr="00F83A79">
        <w:rPr>
          <w:b/>
        </w:rPr>
        <w:t>Akademia Górniczo - Hutnicza</w:t>
      </w:r>
    </w:p>
    <w:p w:rsidR="00F83A79" w:rsidRPr="00F83A79" w:rsidRDefault="00F83A79" w:rsidP="008D2AB8">
      <w:pPr>
        <w:ind w:right="-110"/>
        <w:rPr>
          <w:b/>
        </w:rPr>
      </w:pPr>
      <w:r w:rsidRPr="00F83A79">
        <w:rPr>
          <w:b/>
        </w:rPr>
        <w:t>im. Stanisława Staszica w Krakowie</w:t>
      </w:r>
    </w:p>
    <w:p w:rsidR="008D2AB8" w:rsidRDefault="00F83A79" w:rsidP="008D2AB8">
      <w:pPr>
        <w:ind w:right="-110"/>
        <w:rPr>
          <w:b/>
        </w:rPr>
      </w:pPr>
      <w:r w:rsidRPr="00F83A7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F83A79" w:rsidP="008D2AB8">
      <w:pPr>
        <w:ind w:right="-110"/>
        <w:rPr>
          <w:b/>
        </w:rPr>
      </w:pPr>
      <w:r w:rsidRPr="00F83A79">
        <w:rPr>
          <w:b/>
        </w:rPr>
        <w:t>Al. Mickiewicza</w:t>
      </w:r>
      <w:r w:rsidR="008D2AB8">
        <w:rPr>
          <w:b/>
        </w:rPr>
        <w:t xml:space="preserve"> </w:t>
      </w:r>
      <w:r w:rsidRPr="00F83A7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F83A79" w:rsidP="008D2AB8">
      <w:pPr>
        <w:rPr>
          <w:b/>
        </w:rPr>
      </w:pPr>
      <w:r w:rsidRPr="00F83A79">
        <w:rPr>
          <w:b/>
        </w:rPr>
        <w:t>30-059</w:t>
      </w:r>
      <w:r w:rsidR="008D2AB8">
        <w:rPr>
          <w:b/>
        </w:rPr>
        <w:t xml:space="preserve"> </w:t>
      </w:r>
      <w:r w:rsidRPr="00F83A7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232F1">
        <w:rPr>
          <w:b/>
        </w:rPr>
        <w:t>sukcesyw</w:t>
      </w:r>
      <w:r w:rsidR="00F83A79" w:rsidRPr="00F83A79">
        <w:rPr>
          <w:b/>
        </w:rPr>
        <w:t>na dostawa komputerów przenośnych dla wszystkich jednostek AGH - KC-zp.272-76/19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890F33">
        <w:t>ealizację przedmiotu zamówienia</w:t>
      </w:r>
      <w:r>
        <w:t>, zgodnie z zasadami określonymi w specyfikacji istotnych warunków zamówienia.</w:t>
      </w:r>
    </w:p>
    <w:p w:rsidR="00700C39" w:rsidRDefault="00700C39" w:rsidP="00700C39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25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7"/>
        <w:gridCol w:w="2269"/>
        <w:gridCol w:w="2128"/>
        <w:gridCol w:w="1132"/>
        <w:gridCol w:w="1136"/>
        <w:gridCol w:w="1843"/>
      </w:tblGrid>
      <w:tr w:rsidR="00700C39" w:rsidTr="00C476B0">
        <w:trPr>
          <w:trHeight w:val="645"/>
        </w:trPr>
        <w:tc>
          <w:tcPr>
            <w:tcW w:w="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00C39" w:rsidRDefault="00700C39">
            <w:pPr>
              <w:jc w:val="center"/>
              <w:rPr>
                <w:sz w:val="20"/>
              </w:rPr>
            </w:pPr>
          </w:p>
          <w:p w:rsidR="00700C39" w:rsidRDefault="00700C39">
            <w:pPr>
              <w:rPr>
                <w:sz w:val="2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00C39" w:rsidRDefault="00700C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Przedmiot zamówienia</w:t>
            </w:r>
          </w:p>
          <w:p w:rsidR="00700C39" w:rsidRDefault="00700C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(zadania częściowe 1 -6)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00C39" w:rsidRDefault="00700C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</w:t>
            </w:r>
            <w:r w:rsidRPr="00A24F35">
              <w:rPr>
                <w:b/>
                <w:sz w:val="20"/>
              </w:rPr>
              <w:t>, typ,</w:t>
            </w:r>
            <w:r>
              <w:rPr>
                <w:b/>
                <w:sz w:val="20"/>
              </w:rPr>
              <w:t xml:space="preserve"> model</w:t>
            </w:r>
          </w:p>
        </w:tc>
        <w:tc>
          <w:tcPr>
            <w:tcW w:w="11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00C39" w:rsidRDefault="00700C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00C39" w:rsidRDefault="00700C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00C39" w:rsidRDefault="00700C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700C39" w:rsidRDefault="00700C3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</w:tc>
      </w:tr>
      <w:tr w:rsidR="00700C39" w:rsidTr="00C476B0">
        <w:trPr>
          <w:trHeight w:val="234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00C39" w:rsidRDefault="00700C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00C39" w:rsidRDefault="00700C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00C39" w:rsidRDefault="00700C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00C39" w:rsidRDefault="00700C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00C39" w:rsidRDefault="00700C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0C39" w:rsidRDefault="00700C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</w:tr>
      <w:tr w:rsidR="00700C39" w:rsidTr="00C476B0">
        <w:trPr>
          <w:trHeight w:val="163"/>
        </w:trPr>
        <w:tc>
          <w:tcPr>
            <w:tcW w:w="7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Zadanie częściowe nr 1 Laptop standardowy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C476B0" w:rsidP="00C476B0">
            <w:pPr>
              <w:ind w:right="21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 </w:t>
            </w:r>
            <w:r w:rsidR="00700C39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700C39" w:rsidTr="00700C39">
        <w:trPr>
          <w:trHeight w:val="163"/>
        </w:trPr>
        <w:tc>
          <w:tcPr>
            <w:tcW w:w="925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                                                   Zad. nr 1 słownie  wartość netto :    </w:t>
            </w:r>
          </w:p>
        </w:tc>
      </w:tr>
      <w:tr w:rsidR="00700C39" w:rsidTr="00C476B0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Zadanie częściowe nr 2 Laptop standardowy wersja rozszerzona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C476B0" w:rsidP="00C476B0">
            <w:pPr>
              <w:ind w:right="214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 </w:t>
            </w:r>
            <w:r w:rsidR="00700C39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0C39" w:rsidRDefault="00700C39"/>
        </w:tc>
      </w:tr>
      <w:tr w:rsidR="00700C39" w:rsidTr="00700C39">
        <w:trPr>
          <w:trHeight w:val="163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C39" w:rsidRDefault="00700C39">
            <w:pPr>
              <w:rPr>
                <w:b/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                                                     Zad. nr 2 słownie  wartość netto :</w:t>
            </w:r>
          </w:p>
        </w:tc>
      </w:tr>
      <w:tr w:rsidR="00700C39" w:rsidTr="00C476B0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Zadanie częściowe nr 3</w:t>
            </w:r>
          </w:p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 do zastosowań ogólnych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C476B0" w:rsidP="00C476B0">
            <w:pPr>
              <w:tabs>
                <w:tab w:val="left" w:pos="636"/>
              </w:tabs>
              <w:ind w:right="7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="00700C39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0C39" w:rsidRDefault="00700C39"/>
        </w:tc>
      </w:tr>
      <w:tr w:rsidR="00700C39" w:rsidTr="00700C39">
        <w:trPr>
          <w:trHeight w:val="163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C39" w:rsidRDefault="00700C39">
            <w:pPr>
              <w:rPr>
                <w:b/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                                                    Zad. nr 3 słownie  wartość netto :</w:t>
            </w:r>
          </w:p>
        </w:tc>
      </w:tr>
      <w:tr w:rsidR="00700C39" w:rsidTr="00C476B0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700C39" w:rsidP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Zadanie częściowe nr 4</w:t>
            </w:r>
          </w:p>
          <w:p w:rsidR="00700C39" w:rsidRDefault="00700C39" w:rsidP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 do zastosowań ogólnych wersja rozszerzona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C476B0" w:rsidP="00C476B0">
            <w:pPr>
              <w:tabs>
                <w:tab w:val="left" w:pos="778"/>
              </w:tabs>
              <w:ind w:right="425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 </w:t>
            </w:r>
            <w:r w:rsidR="00700C39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0C39" w:rsidRDefault="00700C39"/>
        </w:tc>
      </w:tr>
      <w:tr w:rsidR="00700C39" w:rsidTr="00700C39">
        <w:trPr>
          <w:trHeight w:val="163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C39" w:rsidRDefault="00700C39">
            <w:pPr>
              <w:rPr>
                <w:b/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                                                   Zad. nr 4 słownie  wartość netto :</w:t>
            </w:r>
          </w:p>
        </w:tc>
      </w:tr>
      <w:tr w:rsidR="00700C39" w:rsidTr="00C476B0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700C39" w:rsidP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Zadanie częściowe nr 5</w:t>
            </w:r>
          </w:p>
          <w:p w:rsidR="00700C39" w:rsidRDefault="00700C39" w:rsidP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 lekki/ przenośny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C476B0" w:rsidP="00C476B0">
            <w:pPr>
              <w:ind w:right="425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 </w:t>
            </w:r>
            <w:r w:rsidR="00700C39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0C39" w:rsidRDefault="00700C39"/>
        </w:tc>
      </w:tr>
      <w:tr w:rsidR="00700C39" w:rsidTr="00700C39">
        <w:trPr>
          <w:trHeight w:val="163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C39" w:rsidRDefault="00700C39">
            <w:pPr>
              <w:rPr>
                <w:b/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                                                   Zad. nr 5 słownie  wartość netto :</w:t>
            </w:r>
          </w:p>
        </w:tc>
      </w:tr>
      <w:tr w:rsidR="00700C39" w:rsidTr="00C476B0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</w:p>
          <w:p w:rsidR="00700C39" w:rsidRDefault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700C39" w:rsidP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Zadanie częściowe nr 6</w:t>
            </w:r>
          </w:p>
          <w:p w:rsidR="00700C39" w:rsidRDefault="00700C39" w:rsidP="00700C3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Laptop lekki/ przenośny wersja rozszerzona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C39" w:rsidRDefault="00C476B0" w:rsidP="00C476B0">
            <w:pPr>
              <w:tabs>
                <w:tab w:val="left" w:pos="636"/>
                <w:tab w:val="left" w:pos="778"/>
              </w:tabs>
              <w:ind w:right="425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 </w:t>
            </w:r>
            <w:r w:rsidR="00700C39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39" w:rsidRDefault="00700C3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0C39" w:rsidRDefault="00700C39"/>
        </w:tc>
      </w:tr>
      <w:tr w:rsidR="00700C39" w:rsidTr="00700C39">
        <w:trPr>
          <w:trHeight w:val="163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C39" w:rsidRDefault="00700C39">
            <w:pPr>
              <w:rPr>
                <w:b/>
                <w:sz w:val="16"/>
                <w:szCs w:val="16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Zad. nr 6 słownie  wartość netto :</w:t>
            </w:r>
          </w:p>
        </w:tc>
      </w:tr>
    </w:tbl>
    <w:p w:rsidR="00700C39" w:rsidRDefault="00700C39" w:rsidP="00700C3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VAT: odwrotne obciążenie VAT</w:t>
      </w:r>
    </w:p>
    <w:p w:rsidR="00700C39" w:rsidRDefault="00700C39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</w:t>
      </w:r>
      <w:r w:rsidR="00700C39">
        <w:rPr>
          <w:b/>
        </w:rPr>
        <w:t xml:space="preserve"> dla </w:t>
      </w:r>
      <w:r w:rsidR="00700C39">
        <w:rPr>
          <w:b/>
          <w:sz w:val="22"/>
          <w:szCs w:val="22"/>
        </w:rPr>
        <w:t xml:space="preserve">zadań </w:t>
      </w:r>
      <w:r w:rsidR="00F219A7">
        <w:rPr>
          <w:b/>
          <w:sz w:val="22"/>
          <w:szCs w:val="22"/>
        </w:rPr>
        <w:t xml:space="preserve">od </w:t>
      </w:r>
      <w:r w:rsidR="00700C39">
        <w:rPr>
          <w:b/>
          <w:sz w:val="22"/>
          <w:szCs w:val="22"/>
        </w:rPr>
        <w:t>1÷ 6: sukcesywnie w okresie 18 miesięcy od daty podpisania umowy</w:t>
      </w:r>
    </w:p>
    <w:p w:rsidR="008D2AB8" w:rsidRPr="00C476B0" w:rsidRDefault="008D2AB8" w:rsidP="00700C39">
      <w:pPr>
        <w:widowControl w:val="0"/>
        <w:jc w:val="both"/>
        <w:rPr>
          <w:i/>
        </w:rPr>
      </w:pPr>
      <w:r w:rsidRPr="00C476B0">
        <w:rPr>
          <w:b/>
        </w:rPr>
        <w:t>Okres udzielonej gwarancji wynosi</w:t>
      </w:r>
      <w:r w:rsidR="00700C39" w:rsidRPr="00C476B0">
        <w:rPr>
          <w:b/>
        </w:rPr>
        <w:t xml:space="preserve"> – zadanie częściowe nr 1</w:t>
      </w:r>
      <w:r w:rsidRPr="00C476B0">
        <w:rPr>
          <w:b/>
        </w:rPr>
        <w:t>:</w:t>
      </w:r>
      <w:r w:rsidR="00700C39" w:rsidRPr="00C476B0">
        <w:t xml:space="preserve"> ……</w:t>
      </w:r>
      <w:r w:rsidRPr="00C476B0">
        <w:t>…...</w:t>
      </w:r>
      <w:r w:rsidR="00700C39" w:rsidRPr="00C476B0">
        <w:rPr>
          <w:b/>
          <w:sz w:val="22"/>
          <w:szCs w:val="22"/>
        </w:rPr>
        <w:t xml:space="preserve"> miesięcy</w:t>
      </w:r>
      <w:r w:rsidR="00700C39" w:rsidRPr="00C476B0">
        <w:rPr>
          <w:sz w:val="22"/>
          <w:szCs w:val="22"/>
        </w:rPr>
        <w:t>, liczony od daty odbioru przedmiotu zamówienia.</w:t>
      </w:r>
      <w:r w:rsidR="00700C39" w:rsidRPr="00C476B0">
        <w:t xml:space="preserve"> </w:t>
      </w:r>
      <w:r w:rsidRPr="00C476B0">
        <w:t>(</w:t>
      </w:r>
      <w:r w:rsidRPr="00C476B0">
        <w:rPr>
          <w:i/>
        </w:rPr>
        <w:t>kryterium oceny ofert)</w:t>
      </w:r>
    </w:p>
    <w:p w:rsidR="00700C39" w:rsidRPr="00C476B0" w:rsidRDefault="00700C39" w:rsidP="00700C39">
      <w:pPr>
        <w:widowControl w:val="0"/>
        <w:jc w:val="both"/>
        <w:rPr>
          <w:b/>
        </w:rPr>
      </w:pPr>
      <w:r w:rsidRPr="00C476B0">
        <w:rPr>
          <w:b/>
        </w:rPr>
        <w:t>Okres udzielonej gwarancji wynosi – zadanie częściowe nr 2:</w:t>
      </w:r>
      <w:r w:rsidRPr="00C476B0">
        <w:t xml:space="preserve"> ………...</w:t>
      </w:r>
      <w:r w:rsidRPr="00C476B0">
        <w:rPr>
          <w:b/>
          <w:sz w:val="22"/>
          <w:szCs w:val="22"/>
        </w:rPr>
        <w:t xml:space="preserve"> miesięcy</w:t>
      </w:r>
      <w:r w:rsidRPr="00C476B0">
        <w:rPr>
          <w:sz w:val="22"/>
          <w:szCs w:val="22"/>
        </w:rPr>
        <w:t>, liczony od daty odbioru przedmiotu zamówienia.</w:t>
      </w:r>
      <w:r w:rsidRPr="00C476B0">
        <w:t xml:space="preserve"> (</w:t>
      </w:r>
      <w:r w:rsidRPr="00C476B0">
        <w:rPr>
          <w:i/>
        </w:rPr>
        <w:t>kryterium oceny ofert)</w:t>
      </w:r>
    </w:p>
    <w:p w:rsidR="00700C39" w:rsidRPr="00C476B0" w:rsidRDefault="00700C39" w:rsidP="00700C39">
      <w:pPr>
        <w:widowControl w:val="0"/>
        <w:jc w:val="both"/>
        <w:rPr>
          <w:b/>
        </w:rPr>
      </w:pPr>
      <w:r w:rsidRPr="00C476B0">
        <w:rPr>
          <w:b/>
        </w:rPr>
        <w:t>Okres udzielonej gwarancji wynosi – zadanie częściowe nr 3:</w:t>
      </w:r>
      <w:r w:rsidRPr="00C476B0">
        <w:t xml:space="preserve"> ………...</w:t>
      </w:r>
      <w:r w:rsidRPr="00C476B0">
        <w:rPr>
          <w:b/>
          <w:sz w:val="22"/>
          <w:szCs w:val="22"/>
        </w:rPr>
        <w:t xml:space="preserve"> miesięcy</w:t>
      </w:r>
      <w:r w:rsidRPr="00C476B0">
        <w:rPr>
          <w:sz w:val="22"/>
          <w:szCs w:val="22"/>
        </w:rPr>
        <w:t>, liczony od daty odbioru przedmiotu zamówienia.</w:t>
      </w:r>
      <w:r w:rsidRPr="00C476B0">
        <w:t xml:space="preserve"> (</w:t>
      </w:r>
      <w:r w:rsidRPr="00C476B0">
        <w:rPr>
          <w:i/>
        </w:rPr>
        <w:t>kryterium oceny ofert)</w:t>
      </w:r>
    </w:p>
    <w:p w:rsidR="00700C39" w:rsidRPr="00C476B0" w:rsidRDefault="00700C39" w:rsidP="00700C39">
      <w:pPr>
        <w:widowControl w:val="0"/>
        <w:jc w:val="both"/>
        <w:rPr>
          <w:b/>
        </w:rPr>
      </w:pPr>
      <w:r w:rsidRPr="00C476B0">
        <w:rPr>
          <w:b/>
        </w:rPr>
        <w:t>Okres udzielonej gwarancji wynosi – zadanie częściowe nr 4:</w:t>
      </w:r>
      <w:r w:rsidRPr="00C476B0">
        <w:t xml:space="preserve"> ………...</w:t>
      </w:r>
      <w:r w:rsidRPr="00C476B0">
        <w:rPr>
          <w:b/>
          <w:sz w:val="22"/>
          <w:szCs w:val="22"/>
        </w:rPr>
        <w:t xml:space="preserve"> miesięcy</w:t>
      </w:r>
      <w:r w:rsidRPr="00C476B0">
        <w:rPr>
          <w:sz w:val="22"/>
          <w:szCs w:val="22"/>
        </w:rPr>
        <w:t>, liczony od daty odbioru przedmiotu zamówienia.</w:t>
      </w:r>
      <w:r w:rsidRPr="00C476B0">
        <w:t xml:space="preserve"> (</w:t>
      </w:r>
      <w:r w:rsidRPr="00C476B0">
        <w:rPr>
          <w:i/>
        </w:rPr>
        <w:t>kryterium oceny ofert)</w:t>
      </w:r>
    </w:p>
    <w:p w:rsidR="00700C39" w:rsidRPr="00C476B0" w:rsidRDefault="00700C39" w:rsidP="00700C39">
      <w:pPr>
        <w:widowControl w:val="0"/>
        <w:jc w:val="both"/>
        <w:rPr>
          <w:b/>
        </w:rPr>
      </w:pPr>
      <w:r w:rsidRPr="00C476B0">
        <w:rPr>
          <w:b/>
        </w:rPr>
        <w:t>Okres udzielonej gwarancji wynosi – zadanie częściowe nr 5:</w:t>
      </w:r>
      <w:r w:rsidRPr="00C476B0">
        <w:t xml:space="preserve"> ………...</w:t>
      </w:r>
      <w:r w:rsidRPr="00C476B0">
        <w:rPr>
          <w:b/>
          <w:sz w:val="22"/>
          <w:szCs w:val="22"/>
        </w:rPr>
        <w:t xml:space="preserve"> miesięcy</w:t>
      </w:r>
      <w:r w:rsidRPr="00C476B0">
        <w:rPr>
          <w:sz w:val="22"/>
          <w:szCs w:val="22"/>
        </w:rPr>
        <w:t>, liczony od daty odbioru przedmiotu zamówienia.</w:t>
      </w:r>
      <w:r w:rsidRPr="00C476B0">
        <w:t xml:space="preserve"> (</w:t>
      </w:r>
      <w:r w:rsidRPr="00C476B0">
        <w:rPr>
          <w:i/>
        </w:rPr>
        <w:t>kryterium oceny ofert)</w:t>
      </w:r>
    </w:p>
    <w:p w:rsidR="00700C39" w:rsidRPr="00C476B0" w:rsidRDefault="00700C39" w:rsidP="00700C39">
      <w:pPr>
        <w:widowControl w:val="0"/>
        <w:jc w:val="both"/>
        <w:rPr>
          <w:b/>
        </w:rPr>
      </w:pPr>
      <w:r w:rsidRPr="00C476B0">
        <w:rPr>
          <w:b/>
        </w:rPr>
        <w:t>Okres udzielonej gwarancji wynosi – zadanie częściowe nr 6:</w:t>
      </w:r>
      <w:r w:rsidRPr="00C476B0">
        <w:t xml:space="preserve"> ………...</w:t>
      </w:r>
      <w:r w:rsidRPr="00C476B0">
        <w:rPr>
          <w:b/>
          <w:sz w:val="22"/>
          <w:szCs w:val="22"/>
        </w:rPr>
        <w:t xml:space="preserve"> miesięcy</w:t>
      </w:r>
      <w:r w:rsidRPr="00C476B0">
        <w:rPr>
          <w:sz w:val="22"/>
          <w:szCs w:val="22"/>
        </w:rPr>
        <w:t>, liczony od daty odbioru przedmiotu zamówienia.</w:t>
      </w:r>
      <w:r w:rsidRPr="00C476B0">
        <w:t xml:space="preserve"> (</w:t>
      </w:r>
      <w:r w:rsidRPr="00C476B0">
        <w:rPr>
          <w:i/>
        </w:rPr>
        <w:t>kryterium oceny ofert)</w:t>
      </w:r>
    </w:p>
    <w:p w:rsidR="00700C39" w:rsidRPr="00C476B0" w:rsidRDefault="00700C39" w:rsidP="00700C39">
      <w:pPr>
        <w:jc w:val="both"/>
        <w:rPr>
          <w:b/>
          <w:sz w:val="22"/>
          <w:szCs w:val="22"/>
        </w:rPr>
      </w:pPr>
    </w:p>
    <w:p w:rsidR="00700C39" w:rsidRPr="00C476B0" w:rsidRDefault="00700C39" w:rsidP="00700C39">
      <w:pPr>
        <w:jc w:val="both"/>
        <w:rPr>
          <w:b/>
          <w:sz w:val="22"/>
          <w:szCs w:val="22"/>
        </w:rPr>
      </w:pPr>
      <w:r w:rsidRPr="00C476B0">
        <w:rPr>
          <w:b/>
          <w:sz w:val="22"/>
          <w:szCs w:val="22"/>
        </w:rPr>
        <w:t xml:space="preserve">Termin dostawy zamówień cząstkowych </w:t>
      </w:r>
      <w:r w:rsidR="00F219A7" w:rsidRPr="00C476B0">
        <w:t>(</w:t>
      </w:r>
      <w:r w:rsidR="00F219A7" w:rsidRPr="00C476B0">
        <w:rPr>
          <w:i/>
        </w:rPr>
        <w:t>kryterium oceny ofert)</w:t>
      </w:r>
      <w:r w:rsidRPr="00C476B0">
        <w:rPr>
          <w:b/>
          <w:sz w:val="22"/>
          <w:szCs w:val="22"/>
        </w:rPr>
        <w:t>:</w:t>
      </w:r>
      <w:r w:rsidRPr="00C476B0">
        <w:rPr>
          <w:b/>
        </w:rPr>
        <w:t xml:space="preserve"> – zadanie częściowe nr 1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do ……… dni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licząc od momentu złożenia zamówienia</w:t>
      </w:r>
      <w:r w:rsidRPr="00C476B0">
        <w:rPr>
          <w:b/>
          <w:sz w:val="22"/>
          <w:szCs w:val="22"/>
        </w:rPr>
        <w:t xml:space="preserve">. </w:t>
      </w:r>
    </w:p>
    <w:p w:rsidR="00F219A7" w:rsidRPr="00C476B0" w:rsidRDefault="00F219A7" w:rsidP="00F219A7">
      <w:pPr>
        <w:jc w:val="both"/>
        <w:rPr>
          <w:b/>
          <w:sz w:val="22"/>
          <w:szCs w:val="22"/>
        </w:rPr>
      </w:pPr>
      <w:r w:rsidRPr="00C476B0">
        <w:rPr>
          <w:b/>
          <w:sz w:val="22"/>
          <w:szCs w:val="22"/>
        </w:rPr>
        <w:t xml:space="preserve">Termin dostawy zamówień cząstkowych </w:t>
      </w:r>
      <w:r w:rsidRPr="00C476B0">
        <w:t>(</w:t>
      </w:r>
      <w:r w:rsidRPr="00C476B0">
        <w:rPr>
          <w:i/>
        </w:rPr>
        <w:t>kryterium oceny ofert)</w:t>
      </w:r>
      <w:r w:rsidRPr="00C476B0">
        <w:rPr>
          <w:b/>
          <w:sz w:val="22"/>
          <w:szCs w:val="22"/>
        </w:rPr>
        <w:t>:</w:t>
      </w:r>
      <w:r w:rsidRPr="00C476B0">
        <w:rPr>
          <w:b/>
        </w:rPr>
        <w:t xml:space="preserve"> – zadanie częściowe nr 2 </w:t>
      </w:r>
      <w:r w:rsidRPr="00C476B0">
        <w:rPr>
          <w:sz w:val="22"/>
          <w:szCs w:val="22"/>
        </w:rPr>
        <w:t>do ……… dni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licząc od momentu złożenia zamówienia</w:t>
      </w:r>
      <w:r w:rsidRPr="00C476B0">
        <w:rPr>
          <w:b/>
          <w:sz w:val="22"/>
          <w:szCs w:val="22"/>
        </w:rPr>
        <w:t xml:space="preserve">. </w:t>
      </w:r>
    </w:p>
    <w:p w:rsidR="00F219A7" w:rsidRPr="00C476B0" w:rsidRDefault="00F219A7" w:rsidP="00F219A7">
      <w:pPr>
        <w:jc w:val="both"/>
        <w:rPr>
          <w:b/>
          <w:sz w:val="22"/>
          <w:szCs w:val="22"/>
        </w:rPr>
      </w:pPr>
      <w:r w:rsidRPr="00C476B0">
        <w:rPr>
          <w:b/>
          <w:sz w:val="22"/>
          <w:szCs w:val="22"/>
        </w:rPr>
        <w:t xml:space="preserve">Termin dostawy zamówień cząstkowych </w:t>
      </w:r>
      <w:r w:rsidRPr="00C476B0">
        <w:t>(</w:t>
      </w:r>
      <w:r w:rsidRPr="00C476B0">
        <w:rPr>
          <w:i/>
        </w:rPr>
        <w:t>kryterium oceny ofert)</w:t>
      </w:r>
      <w:r w:rsidRPr="00C476B0">
        <w:rPr>
          <w:b/>
          <w:sz w:val="22"/>
          <w:szCs w:val="22"/>
        </w:rPr>
        <w:t>:</w:t>
      </w:r>
      <w:r w:rsidRPr="00C476B0">
        <w:rPr>
          <w:b/>
        </w:rPr>
        <w:t xml:space="preserve"> – zadanie częściowe nr 3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do ……… dni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licząc od momentu złożenia zamówienia</w:t>
      </w:r>
      <w:r w:rsidRPr="00C476B0">
        <w:rPr>
          <w:b/>
          <w:sz w:val="22"/>
          <w:szCs w:val="22"/>
        </w:rPr>
        <w:t xml:space="preserve">. </w:t>
      </w:r>
    </w:p>
    <w:p w:rsidR="00F219A7" w:rsidRPr="00C476B0" w:rsidRDefault="00F219A7" w:rsidP="00F219A7">
      <w:pPr>
        <w:jc w:val="both"/>
        <w:rPr>
          <w:b/>
          <w:sz w:val="22"/>
          <w:szCs w:val="22"/>
        </w:rPr>
      </w:pPr>
      <w:r w:rsidRPr="00C476B0">
        <w:rPr>
          <w:b/>
          <w:sz w:val="22"/>
          <w:szCs w:val="22"/>
        </w:rPr>
        <w:t xml:space="preserve">Termin dostawy zamówień cząstkowych </w:t>
      </w:r>
      <w:r w:rsidRPr="00C476B0">
        <w:t>(</w:t>
      </w:r>
      <w:r w:rsidRPr="00C476B0">
        <w:rPr>
          <w:i/>
        </w:rPr>
        <w:t>kryterium oceny ofert)</w:t>
      </w:r>
      <w:r w:rsidRPr="00C476B0">
        <w:rPr>
          <w:b/>
          <w:sz w:val="22"/>
          <w:szCs w:val="22"/>
        </w:rPr>
        <w:t>:</w:t>
      </w:r>
      <w:r w:rsidRPr="00C476B0">
        <w:rPr>
          <w:b/>
        </w:rPr>
        <w:t xml:space="preserve"> – zadanie częściowe nr 4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do ……… dni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licząc od momentu złożenia zamówienia</w:t>
      </w:r>
      <w:r w:rsidRPr="00C476B0">
        <w:rPr>
          <w:b/>
          <w:sz w:val="22"/>
          <w:szCs w:val="22"/>
        </w:rPr>
        <w:t xml:space="preserve">. </w:t>
      </w:r>
    </w:p>
    <w:p w:rsidR="00F219A7" w:rsidRPr="00C476B0" w:rsidRDefault="00F219A7" w:rsidP="00F219A7">
      <w:pPr>
        <w:jc w:val="both"/>
        <w:rPr>
          <w:b/>
          <w:sz w:val="22"/>
          <w:szCs w:val="22"/>
        </w:rPr>
      </w:pPr>
      <w:r w:rsidRPr="00C476B0">
        <w:rPr>
          <w:b/>
          <w:sz w:val="22"/>
          <w:szCs w:val="22"/>
        </w:rPr>
        <w:t xml:space="preserve">Termin dostawy zamówień cząstkowych </w:t>
      </w:r>
      <w:r w:rsidRPr="00C476B0">
        <w:t>(</w:t>
      </w:r>
      <w:r w:rsidRPr="00C476B0">
        <w:rPr>
          <w:i/>
        </w:rPr>
        <w:t>kryterium oceny ofert)</w:t>
      </w:r>
      <w:r w:rsidRPr="00C476B0">
        <w:rPr>
          <w:b/>
          <w:sz w:val="22"/>
          <w:szCs w:val="22"/>
        </w:rPr>
        <w:t>:</w:t>
      </w:r>
      <w:r w:rsidRPr="00C476B0">
        <w:rPr>
          <w:b/>
        </w:rPr>
        <w:t xml:space="preserve"> – zadanie częściowe nr 5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do ……… dni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licząc od momentu złożenia zamówienia</w:t>
      </w:r>
      <w:r w:rsidRPr="00C476B0">
        <w:rPr>
          <w:b/>
          <w:sz w:val="22"/>
          <w:szCs w:val="22"/>
        </w:rPr>
        <w:t xml:space="preserve">. </w:t>
      </w:r>
    </w:p>
    <w:p w:rsidR="00F219A7" w:rsidRPr="00C476B0" w:rsidRDefault="00F219A7" w:rsidP="00F219A7">
      <w:pPr>
        <w:jc w:val="both"/>
        <w:rPr>
          <w:b/>
          <w:sz w:val="22"/>
          <w:szCs w:val="22"/>
        </w:rPr>
      </w:pPr>
      <w:r w:rsidRPr="00C476B0">
        <w:rPr>
          <w:b/>
          <w:sz w:val="22"/>
          <w:szCs w:val="22"/>
        </w:rPr>
        <w:t xml:space="preserve">Termin dostawy zamówień cząstkowych </w:t>
      </w:r>
      <w:r w:rsidRPr="00C476B0">
        <w:t>(</w:t>
      </w:r>
      <w:r w:rsidRPr="00C476B0">
        <w:rPr>
          <w:i/>
        </w:rPr>
        <w:t>kryterium oceny ofert)</w:t>
      </w:r>
      <w:r w:rsidRPr="00C476B0">
        <w:rPr>
          <w:b/>
          <w:sz w:val="22"/>
          <w:szCs w:val="22"/>
        </w:rPr>
        <w:t>:</w:t>
      </w:r>
      <w:r w:rsidRPr="00C476B0">
        <w:rPr>
          <w:b/>
        </w:rPr>
        <w:t xml:space="preserve"> – zadanie częściowe nr 6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do ……… dni</w:t>
      </w:r>
      <w:r w:rsidRPr="00C476B0">
        <w:rPr>
          <w:b/>
          <w:sz w:val="22"/>
          <w:szCs w:val="22"/>
        </w:rPr>
        <w:t xml:space="preserve"> </w:t>
      </w:r>
      <w:r w:rsidRPr="00C476B0">
        <w:rPr>
          <w:sz w:val="22"/>
          <w:szCs w:val="22"/>
        </w:rPr>
        <w:t>licząc od momentu złożenia zamówienia</w:t>
      </w:r>
      <w:r w:rsidRPr="00C476B0">
        <w:rPr>
          <w:b/>
          <w:sz w:val="22"/>
          <w:szCs w:val="22"/>
        </w:rPr>
        <w:t xml:space="preserve">. </w:t>
      </w:r>
    </w:p>
    <w:p w:rsidR="00700C39" w:rsidRPr="00C476B0" w:rsidRDefault="00700C39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C476B0">
        <w:rPr>
          <w:sz w:val="22"/>
        </w:rPr>
        <w:t xml:space="preserve">Oświadczamy, że zgodnie z ustawą z dnia </w:t>
      </w:r>
      <w:r w:rsidR="00A0022B" w:rsidRPr="00C476B0">
        <w:rPr>
          <w:sz w:val="22"/>
        </w:rPr>
        <w:t>6 marca 2018 r</w:t>
      </w:r>
      <w:r w:rsidRPr="00C476B0">
        <w:rPr>
          <w:sz w:val="22"/>
        </w:rPr>
        <w:t>.</w:t>
      </w:r>
      <w:r w:rsidR="00A0022B" w:rsidRPr="00C476B0">
        <w:rPr>
          <w:sz w:val="22"/>
        </w:rPr>
        <w:t xml:space="preserve"> Prawo przedsiębiorców, </w:t>
      </w:r>
      <w:r w:rsidRPr="00C476B0">
        <w:rPr>
          <w:sz w:val="22"/>
        </w:rPr>
        <w:t>należymy do małych lub średnich przedsiębiorców:</w:t>
      </w:r>
      <w:r w:rsidRPr="00C476B0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219A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F219A7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3B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</w:t>
      </w:r>
      <w:r w:rsidRPr="001D3B44">
        <w:rPr>
          <w:color w:val="000000"/>
          <w:sz w:val="22"/>
          <w:szCs w:val="22"/>
        </w:rPr>
        <w:t>nich żadnych zastrzeżeń.</w:t>
      </w:r>
    </w:p>
    <w:p w:rsidR="00F219A7" w:rsidRPr="001D3B44" w:rsidRDefault="00F219A7" w:rsidP="00F219A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lang w:eastAsia="ar-SA"/>
        </w:rPr>
      </w:pPr>
      <w:r w:rsidRPr="001D3B44">
        <w:rPr>
          <w:b/>
          <w:sz w:val="22"/>
          <w:szCs w:val="22"/>
          <w:lang w:eastAsia="ar-SA"/>
        </w:rPr>
        <w:t xml:space="preserve">Oświadczamy, że wybór naszej oferty, której przedmiotem jest towar o nazwie/rodzaju ……………………… *, stanowiąc czynność podlegającą opodatkowaniu podatkiem VAT BĘDZIE powodował u Zamawiającego obowiązek podatkowy na podstawie ustawy o </w:t>
      </w:r>
      <w:r w:rsidRPr="001D3B44">
        <w:rPr>
          <w:b/>
          <w:sz w:val="22"/>
          <w:szCs w:val="22"/>
          <w:lang w:eastAsia="ar-SA"/>
        </w:rPr>
        <w:lastRenderedPageBreak/>
        <w:t>podatku od towarów i usług VAT</w:t>
      </w:r>
      <w:r w:rsidRPr="001D3B44">
        <w:rPr>
          <w:rStyle w:val="Odwoanieprzypisudolnego"/>
          <w:b/>
          <w:sz w:val="22"/>
          <w:szCs w:val="22"/>
          <w:lang w:eastAsia="ar-SA"/>
        </w:rPr>
        <w:footnoteReference w:id="1"/>
      </w:r>
      <w:r w:rsidRPr="001D3B44">
        <w:rPr>
          <w:b/>
          <w:sz w:val="22"/>
          <w:szCs w:val="22"/>
        </w:rPr>
        <w:t xml:space="preserve"> </w:t>
      </w:r>
      <w:r w:rsidRPr="001D3B44">
        <w:rPr>
          <w:b/>
          <w:sz w:val="22"/>
          <w:szCs w:val="22"/>
          <w:lang w:eastAsia="ar-SA"/>
        </w:rPr>
        <w:t xml:space="preserve">. Jednocześnie jest nam wiadome, że ww. przypadku, Zamawiający doliczy do wartości netto oferty należny podatek od towarów i usług VAT. </w:t>
      </w:r>
    </w:p>
    <w:p w:rsidR="00F219A7" w:rsidRPr="001D3B44" w:rsidRDefault="00F219A7" w:rsidP="00F219A7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1D3B44">
        <w:rPr>
          <w:sz w:val="22"/>
          <w:szCs w:val="22"/>
        </w:rPr>
        <w:t>Oświadczam, że wypełniłem obowiązki informacyjne przewidziane w art. 13 lub art. 14 RODO* wobec osób fizycznych, od których</w:t>
      </w:r>
      <w:r>
        <w:rPr>
          <w:sz w:val="22"/>
          <w:szCs w:val="22"/>
        </w:rPr>
        <w:t xml:space="preserve">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12AD" w:rsidRDefault="005612AD" w:rsidP="00FE545C">
      <w:pPr>
        <w:ind w:left="360"/>
        <w:jc w:val="both"/>
        <w:rPr>
          <w:i/>
          <w:sz w:val="22"/>
          <w:szCs w:val="22"/>
        </w:rPr>
      </w:pPr>
    </w:p>
    <w:p w:rsidR="005612AD" w:rsidRPr="005612AD" w:rsidRDefault="00FE545C" w:rsidP="005612A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5612AD">
        <w:rPr>
          <w:sz w:val="20"/>
          <w:szCs w:val="22"/>
        </w:rPr>
        <w:t xml:space="preserve">Wadium </w:t>
      </w:r>
      <w:r w:rsidR="005612AD" w:rsidRPr="005612AD">
        <w:rPr>
          <w:sz w:val="20"/>
          <w:szCs w:val="22"/>
        </w:rPr>
        <w:t>dla zadania częściowego:</w:t>
      </w:r>
    </w:p>
    <w:p w:rsidR="00FE545C" w:rsidRPr="005612AD" w:rsidRDefault="005612AD" w:rsidP="001D3B44">
      <w:pPr>
        <w:ind w:left="357"/>
        <w:jc w:val="both"/>
        <w:rPr>
          <w:sz w:val="20"/>
          <w:szCs w:val="22"/>
        </w:rPr>
      </w:pPr>
      <w:r w:rsidRPr="005612AD">
        <w:rPr>
          <w:sz w:val="20"/>
          <w:szCs w:val="22"/>
        </w:rPr>
        <w:t xml:space="preserve">-  nr 1 </w:t>
      </w:r>
      <w:r w:rsidR="00FE545C" w:rsidRPr="005612AD">
        <w:rPr>
          <w:sz w:val="20"/>
          <w:szCs w:val="22"/>
        </w:rPr>
        <w:t>w kwocie..........................PLN zostało wniesione w dniu....................... w formie............................</w:t>
      </w:r>
    </w:p>
    <w:p w:rsidR="005612AD" w:rsidRPr="005612AD" w:rsidRDefault="005612AD" w:rsidP="001D3B44">
      <w:pPr>
        <w:ind w:left="357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-  nr 2 w kwocie..........................PLN zostało wniesione w dniu....................... w formie............................</w:t>
      </w:r>
    </w:p>
    <w:p w:rsidR="005612AD" w:rsidRPr="005612AD" w:rsidRDefault="005612AD" w:rsidP="001D3B44">
      <w:pPr>
        <w:ind w:left="357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-  nr 3 w kwocie..........................PLN zostało wniesione w dniu....................... w formie............................</w:t>
      </w:r>
    </w:p>
    <w:p w:rsidR="005612AD" w:rsidRPr="005612AD" w:rsidRDefault="005612AD" w:rsidP="001D3B44">
      <w:pPr>
        <w:ind w:left="357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-  nr 4 w kwocie..........................PLN zostało wniesione w dniu....................... w formie............................</w:t>
      </w:r>
    </w:p>
    <w:p w:rsidR="005612AD" w:rsidRPr="005612AD" w:rsidRDefault="005612AD" w:rsidP="001D3B44">
      <w:pPr>
        <w:ind w:left="357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-  nr 5 w kwocie..........................PLN zostało wniesione w dniu....................... w formie............................</w:t>
      </w:r>
    </w:p>
    <w:p w:rsidR="005612AD" w:rsidRPr="005612AD" w:rsidRDefault="005612AD" w:rsidP="001D3B44">
      <w:pPr>
        <w:ind w:left="357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-  nr 6 w kwocie..........................PLN zostało wniesione w dniu....................... w formie............................</w:t>
      </w:r>
    </w:p>
    <w:p w:rsidR="00FE545C" w:rsidRPr="005612AD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po zakończeniu postępowania wadium należy zwrócić.</w:t>
      </w:r>
      <w:r w:rsidRPr="005612AD">
        <w:rPr>
          <w:rStyle w:val="Odwoanieprzypisudolnego"/>
          <w:sz w:val="20"/>
          <w:szCs w:val="22"/>
        </w:rPr>
        <w:footnoteReference w:id="2"/>
      </w:r>
    </w:p>
    <w:p w:rsidR="00FE545C" w:rsidRPr="005612A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Bank: ........................................................................</w:t>
      </w:r>
    </w:p>
    <w:p w:rsidR="00FE545C" w:rsidRPr="005612A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Nr konta ....................................................................</w:t>
      </w:r>
    </w:p>
    <w:p w:rsidR="00FE545C" w:rsidRPr="005612A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612AD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612AD">
        <w:rPr>
          <w:sz w:val="22"/>
          <w:szCs w:val="22"/>
        </w:rPr>
        <w:t>Oświadczam/y, że zamierzam/y /nie</w:t>
      </w:r>
      <w:r w:rsidRPr="001D671E">
        <w:rPr>
          <w:sz w:val="22"/>
          <w:szCs w:val="22"/>
        </w:rPr>
        <w:t xml:space="preserve">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1D3B44" w:rsidRDefault="00FE545C" w:rsidP="001D3B4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8059B2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  <w:bookmarkStart w:id="0" w:name="_GoBack"/>
      <w:bookmarkEnd w:id="0"/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559" w:rsidRDefault="00E51559">
      <w:r>
        <w:separator/>
      </w:r>
    </w:p>
  </w:endnote>
  <w:endnote w:type="continuationSeparator" w:id="0">
    <w:p w:rsidR="00E51559" w:rsidRDefault="00E51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A79" w:rsidRDefault="00F83A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A79" w:rsidRDefault="00F83A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559" w:rsidRDefault="00E51559">
      <w:r>
        <w:separator/>
      </w:r>
    </w:p>
  </w:footnote>
  <w:footnote w:type="continuationSeparator" w:id="0">
    <w:p w:rsidR="00E51559" w:rsidRDefault="00E51559">
      <w:r>
        <w:continuationSeparator/>
      </w:r>
    </w:p>
  </w:footnote>
  <w:footnote w:id="1">
    <w:p w:rsidR="00F219A7" w:rsidRDefault="00F219A7" w:rsidP="00F219A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Style w:val="Odwoanieprzypisudolnego"/>
          <w:b/>
          <w:sz w:val="18"/>
          <w:szCs w:val="18"/>
        </w:rPr>
        <w:footnoteRef/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Dotyczy wewnątrzwspólnotowego nabycia towarów (art. 17 ust. 1 pkt 3 ustawy o podatku VAT), importu towarów (art. 17 ust. 1 pkt 1 ustawy o podatku VAT) bądź importu usług (art. 17 ust. 1 pkt 4 ustawy o podatku VAT) w przypadku Wykonawców spoza terytorium RP oraz pozostałych w przypadku dostawy towarów wskazanych w Załączniku nr 11 do ustawy o podatku o VAT, do którego stosuje się tzw. mechanizm odwróconego podatku VAT w przypadku Wykonawców krajowych (art. 17 ust. 1c ustawy o podatku VAT).</w:t>
      </w:r>
    </w:p>
  </w:footnote>
  <w:footnote w:id="2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A79" w:rsidRDefault="00F83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A79" w:rsidRDefault="00F83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55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3B44"/>
    <w:rsid w:val="001D4612"/>
    <w:rsid w:val="00207E98"/>
    <w:rsid w:val="002723B0"/>
    <w:rsid w:val="00315A4A"/>
    <w:rsid w:val="004B7300"/>
    <w:rsid w:val="004C6753"/>
    <w:rsid w:val="005612AD"/>
    <w:rsid w:val="00595C87"/>
    <w:rsid w:val="005D2C65"/>
    <w:rsid w:val="005E6D94"/>
    <w:rsid w:val="0063384F"/>
    <w:rsid w:val="00643C6F"/>
    <w:rsid w:val="00646202"/>
    <w:rsid w:val="0065290F"/>
    <w:rsid w:val="006815F6"/>
    <w:rsid w:val="00700C39"/>
    <w:rsid w:val="007748F0"/>
    <w:rsid w:val="007A4321"/>
    <w:rsid w:val="008059B2"/>
    <w:rsid w:val="00833933"/>
    <w:rsid w:val="00853083"/>
    <w:rsid w:val="00890F33"/>
    <w:rsid w:val="008B2F0C"/>
    <w:rsid w:val="008B4928"/>
    <w:rsid w:val="008D2AB8"/>
    <w:rsid w:val="008F1C66"/>
    <w:rsid w:val="00970FE4"/>
    <w:rsid w:val="00A0022B"/>
    <w:rsid w:val="00A24F35"/>
    <w:rsid w:val="00A346FE"/>
    <w:rsid w:val="00A47B4D"/>
    <w:rsid w:val="00A83018"/>
    <w:rsid w:val="00B232F1"/>
    <w:rsid w:val="00B774DC"/>
    <w:rsid w:val="00C476B0"/>
    <w:rsid w:val="00C969A6"/>
    <w:rsid w:val="00CA7D36"/>
    <w:rsid w:val="00D24208"/>
    <w:rsid w:val="00D60C38"/>
    <w:rsid w:val="00D66893"/>
    <w:rsid w:val="00D90ACB"/>
    <w:rsid w:val="00DC1500"/>
    <w:rsid w:val="00E44371"/>
    <w:rsid w:val="00E51559"/>
    <w:rsid w:val="00E949B0"/>
    <w:rsid w:val="00F00591"/>
    <w:rsid w:val="00F219A7"/>
    <w:rsid w:val="00F51688"/>
    <w:rsid w:val="00F53146"/>
    <w:rsid w:val="00F83A7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4F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4F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5E885-55EC-4BE1-90E4-EFD12B2B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4</Pages>
  <Words>923</Words>
  <Characters>7375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10</cp:revision>
  <cp:lastPrinted>2019-02-18T05:20:00Z</cp:lastPrinted>
  <dcterms:created xsi:type="dcterms:W3CDTF">2019-02-08T07:05:00Z</dcterms:created>
  <dcterms:modified xsi:type="dcterms:W3CDTF">2019-02-18T05:20:00Z</dcterms:modified>
</cp:coreProperties>
</file>