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8F587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5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F6EDF" w:rsidRPr="003F6EDF">
        <w:rPr>
          <w:b/>
          <w:sz w:val="24"/>
        </w:rPr>
        <w:t>ZP/4/2019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F6EDF" w:rsidRPr="003F6EDF">
        <w:rPr>
          <w:b/>
        </w:rPr>
        <w:t>przetarg nieograniczony</w:t>
      </w:r>
      <w:r w:rsidR="00753DC1">
        <w:t xml:space="preserve"> na:</w:t>
      </w:r>
    </w:p>
    <w:p w:rsidR="0000184A" w:rsidRDefault="003F6ED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F6EDF">
        <w:rPr>
          <w:b/>
          <w:sz w:val="24"/>
          <w:szCs w:val="24"/>
        </w:rPr>
        <w:t>Dostawa gazów medycznych, technicznych wraz z ciekłym azotem medycznym i gazów specjalnych, dzierżawę zbiornika ciekłego tlenu medycznego i dzierżawę trzech ramp: tlenu medycznego butlowego, podtlenku azotu medycznego i sprężonego powietrza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F6EDF" w:rsidRPr="003F6EDF">
        <w:rPr>
          <w:sz w:val="24"/>
          <w:szCs w:val="24"/>
        </w:rPr>
        <w:t>(</w:t>
      </w:r>
      <w:proofErr w:type="spellStart"/>
      <w:r w:rsidR="003F6EDF" w:rsidRPr="003F6EDF">
        <w:rPr>
          <w:sz w:val="24"/>
          <w:szCs w:val="24"/>
        </w:rPr>
        <w:t>t.j</w:t>
      </w:r>
      <w:proofErr w:type="spellEnd"/>
      <w:r w:rsidR="003F6EDF" w:rsidRPr="003F6EDF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F6EDF" w:rsidRPr="003F6EDF">
        <w:rPr>
          <w:sz w:val="24"/>
          <w:szCs w:val="24"/>
        </w:rPr>
        <w:t>(</w:t>
      </w:r>
      <w:proofErr w:type="spellStart"/>
      <w:r w:rsidR="003F6EDF" w:rsidRPr="003F6EDF">
        <w:rPr>
          <w:sz w:val="24"/>
          <w:szCs w:val="24"/>
        </w:rPr>
        <w:t>t.j</w:t>
      </w:r>
      <w:proofErr w:type="spellEnd"/>
      <w:r w:rsidR="003F6EDF" w:rsidRPr="003F6EDF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F6EDF" w:rsidRPr="003F6EDF">
        <w:rPr>
          <w:sz w:val="24"/>
          <w:szCs w:val="24"/>
        </w:rPr>
        <w:t>(</w:t>
      </w:r>
      <w:proofErr w:type="spellStart"/>
      <w:r w:rsidR="003F6EDF" w:rsidRPr="003F6EDF">
        <w:rPr>
          <w:sz w:val="24"/>
          <w:szCs w:val="24"/>
        </w:rPr>
        <w:t>t.j</w:t>
      </w:r>
      <w:proofErr w:type="spellEnd"/>
      <w:r w:rsidR="003F6EDF" w:rsidRPr="003F6EDF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357" w:rsidRDefault="00D23357">
      <w:r>
        <w:separator/>
      </w:r>
    </w:p>
  </w:endnote>
  <w:endnote w:type="continuationSeparator" w:id="0">
    <w:p w:rsidR="00D23357" w:rsidRDefault="00D23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F587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8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8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EDF" w:rsidRDefault="003F6E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357" w:rsidRDefault="00D23357">
      <w:r>
        <w:separator/>
      </w:r>
    </w:p>
  </w:footnote>
  <w:footnote w:type="continuationSeparator" w:id="0">
    <w:p w:rsidR="00D23357" w:rsidRDefault="00D2335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EDF" w:rsidRDefault="003F6E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EDF" w:rsidRDefault="003F6E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EDF" w:rsidRDefault="003F6E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335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3F6EDF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587A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3357"/>
    <w:rsid w:val="00D74F94"/>
    <w:rsid w:val="00DD482A"/>
    <w:rsid w:val="00DE0396"/>
    <w:rsid w:val="00DE0405"/>
    <w:rsid w:val="00DE252B"/>
    <w:rsid w:val="00E37A20"/>
    <w:rsid w:val="00EB5766"/>
    <w:rsid w:val="00EC667E"/>
    <w:rsid w:val="00F23B6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7834B2"/>
  <w15:chartTrackingRefBased/>
  <w15:docId w15:val="{F1F89471-E23F-4293-B6D2-6E02ED90B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1096E-FBFD-49EE-A4EC-95F98A7A5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2019-02-19T11:05:00Z</dcterms:created>
  <dcterms:modified xsi:type="dcterms:W3CDTF">2019-02-19T11:05:00Z</dcterms:modified>
</cp:coreProperties>
</file>