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D00" w:rsidRDefault="00B51D00" w:rsidP="005B1E8F">
      <w:pPr>
        <w:jc w:val="both"/>
        <w:rPr>
          <w:rFonts w:ascii="Tahoma" w:hAnsi="Tahoma" w:cs="Tahoma"/>
          <w:sz w:val="16"/>
          <w:szCs w:val="16"/>
        </w:rPr>
      </w:pP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.............................................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Nazwa i adres Wykonawcy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5B1E8F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5B1E8F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B51D00" w:rsidRDefault="00B51D00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B51D00" w:rsidRDefault="00B51D00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E54E5A" w:rsidRPr="005B1E8F" w:rsidRDefault="00C916FC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FORMULARZ</w:t>
      </w:r>
      <w:r w:rsidR="00E54E5A" w:rsidRPr="005B1E8F">
        <w:rPr>
          <w:rFonts w:ascii="Tahoma" w:hAnsi="Tahoma" w:cs="Tahoma"/>
          <w:sz w:val="16"/>
          <w:szCs w:val="16"/>
        </w:rPr>
        <w:t xml:space="preserve"> OFERTY</w:t>
      </w:r>
    </w:p>
    <w:p w:rsidR="00B51D00" w:rsidRDefault="00B51D00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B51D00" w:rsidRDefault="00B51D00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5B1E8F" w:rsidRDefault="002E0E9F" w:rsidP="005B1E8F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Dąbrowskiego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69</w:t>
      </w: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42-201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Częstochowa</w:t>
      </w:r>
    </w:p>
    <w:p w:rsidR="00B51D00" w:rsidRDefault="00B51D00" w:rsidP="005B1E8F">
      <w:pPr>
        <w:jc w:val="both"/>
        <w:rPr>
          <w:rFonts w:ascii="Tahoma" w:hAnsi="Tahoma" w:cs="Tahoma"/>
          <w:sz w:val="16"/>
          <w:szCs w:val="16"/>
        </w:rPr>
      </w:pP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Nawiązując do </w:t>
      </w:r>
      <w:r w:rsidR="000F18FA" w:rsidRPr="005B1E8F">
        <w:rPr>
          <w:rFonts w:ascii="Tahoma" w:hAnsi="Tahoma" w:cs="Tahoma"/>
          <w:sz w:val="16"/>
          <w:szCs w:val="16"/>
        </w:rPr>
        <w:t>ogłoszonego zamówienia</w:t>
      </w:r>
      <w:r w:rsidRPr="005B1E8F">
        <w:rPr>
          <w:rFonts w:ascii="Tahoma" w:hAnsi="Tahoma" w:cs="Tahoma"/>
          <w:sz w:val="16"/>
          <w:szCs w:val="16"/>
        </w:rPr>
        <w:t xml:space="preserve"> w trybie „</w:t>
      </w:r>
      <w:r w:rsidR="002E0E9F" w:rsidRPr="005B1E8F">
        <w:rPr>
          <w:rFonts w:ascii="Tahoma" w:hAnsi="Tahoma" w:cs="Tahoma"/>
          <w:b/>
          <w:sz w:val="16"/>
          <w:szCs w:val="16"/>
        </w:rPr>
        <w:t>przetarg nieograniczony</w:t>
      </w:r>
      <w:r w:rsidRPr="005B1E8F">
        <w:rPr>
          <w:rFonts w:ascii="Tahoma" w:hAnsi="Tahoma" w:cs="Tahoma"/>
          <w:sz w:val="16"/>
          <w:szCs w:val="16"/>
        </w:rPr>
        <w:t>” na:</w:t>
      </w: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„</w:t>
      </w:r>
      <w:r w:rsidR="002E0E9F" w:rsidRPr="005B1E8F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="00036A09" w:rsidRPr="005B1E8F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5B1E8F">
        <w:rPr>
          <w:rFonts w:ascii="Tahoma" w:hAnsi="Tahoma" w:cs="Tahoma"/>
          <w:sz w:val="16"/>
          <w:szCs w:val="16"/>
        </w:rPr>
        <w:t xml:space="preserve"> </w:t>
      </w:r>
      <w:r w:rsidR="005E41C8">
        <w:rPr>
          <w:rFonts w:ascii="Tahoma" w:hAnsi="Tahoma" w:cs="Tahoma"/>
          <w:b/>
          <w:sz w:val="16"/>
          <w:szCs w:val="16"/>
        </w:rPr>
        <w:t>ZP/DK-08</w:t>
      </w:r>
      <w:r w:rsidR="002E0E9F" w:rsidRPr="005B1E8F">
        <w:rPr>
          <w:rFonts w:ascii="Tahoma" w:hAnsi="Tahoma" w:cs="Tahoma"/>
          <w:b/>
          <w:sz w:val="16"/>
          <w:szCs w:val="16"/>
        </w:rPr>
        <w:t>/1</w:t>
      </w:r>
      <w:r w:rsidR="005E41C8">
        <w:rPr>
          <w:rFonts w:ascii="Tahoma" w:hAnsi="Tahoma" w:cs="Tahoma"/>
          <w:b/>
          <w:sz w:val="16"/>
          <w:szCs w:val="16"/>
        </w:rPr>
        <w:t>9</w:t>
      </w:r>
    </w:p>
    <w:p w:rsidR="00F35F50" w:rsidRPr="00D751CA" w:rsidRDefault="00F35F50" w:rsidP="005B1E8F">
      <w:pPr>
        <w:pStyle w:val="Akapitzlist"/>
        <w:numPr>
          <w:ilvl w:val="0"/>
          <w:numId w:val="38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Oferujemy wykonanie przedmiotu zamówienia za </w:t>
      </w:r>
      <w:r w:rsidRPr="005B1E8F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5B1E8F">
        <w:rPr>
          <w:rFonts w:ascii="Tahoma" w:hAnsi="Tahoma" w:cs="Tahoma"/>
          <w:sz w:val="16"/>
          <w:szCs w:val="16"/>
        </w:rPr>
        <w:t xml:space="preserve">, zgodnie z przedstawionym poniżej </w:t>
      </w:r>
      <w:r w:rsidRPr="00B33456">
        <w:rPr>
          <w:rFonts w:ascii="Tahoma" w:hAnsi="Tahoma" w:cs="Tahoma"/>
          <w:b/>
          <w:sz w:val="16"/>
          <w:szCs w:val="16"/>
        </w:rPr>
        <w:t>formularzem cenowym</w:t>
      </w:r>
      <w:r w:rsidRPr="005B1E8F">
        <w:rPr>
          <w:rFonts w:ascii="Tahoma" w:hAnsi="Tahoma" w:cs="Tahoma"/>
          <w:sz w:val="16"/>
          <w:szCs w:val="16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5957"/>
        <w:gridCol w:w="646"/>
        <w:gridCol w:w="1262"/>
        <w:gridCol w:w="881"/>
        <w:gridCol w:w="1223"/>
        <w:gridCol w:w="1661"/>
        <w:gridCol w:w="1816"/>
        <w:gridCol w:w="1048"/>
      </w:tblGrid>
      <w:tr w:rsidR="00572252" w:rsidRPr="005E41C8" w:rsidTr="007006A0">
        <w:trPr>
          <w:trHeight w:val="63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572252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</w:t>
            </w:r>
            <w:r w:rsidR="004951B9"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</w:t>
            </w: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C81176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(BxE)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="0078072D"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572252" w:rsidRPr="005E41C8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1B9" w:rsidRPr="005E41C8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E229C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Komputer biurowy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Komputer biurowy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Komputer biurowy – Typ 3.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Komputer biurowy– Typ 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Monitor 22”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Monitor 23”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Monitor 24”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Drukarka laserowa mono A4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Drukarka laserowa mono A4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Drukarka laserowa mono A4 – Typ 3.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Drukarka laserowa kolorowej A4.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Drukarka laserowa wielofunkcyjnej kolor A4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Drukarka laserowa wielofunkcyjnej kolor A4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Drukarka laserowa wielofunkcyjnej mono A4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Komputer All-in-One PC 22”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Notebook 15”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Notebook 15”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Notebook 17”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Notebook 17”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Oprogramowanie biurowe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4 GB RAM do KOMPUTER BIUROWY – TYP 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8 GB RAM do KOMPUTER BIUROWY – TYP 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4 GB RAM do KOMPUTER BIUROWY – TYP 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E41C8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8 GB RAM do KOMPUTER BIUROWY – TYP 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E41C8"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4 GB RAM do KOMPUTER ALL-IN-ONE PC 23"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E41C8">
        <w:trPr>
          <w:trHeight w:val="225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26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8 GB RAM do KOMPUTER ALL-IN-ONE PC 23"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E41C8"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4 GB RAM do NOTEBOOK 15” – TYP 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8 GB RAM do NOTEBOOK 15” – TYP 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4 GB RAM do NOTEBOOK 17” – TYP 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5E41C8" w:rsidRPr="005E41C8" w:rsidTr="00503C0A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Pamięć 8 GB RAM do NOTEBOOK 17” – TYP 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41C8" w:rsidRPr="005E41C8" w:rsidRDefault="005E41C8" w:rsidP="00CA17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4951B9" w:rsidRPr="005E41C8" w:rsidTr="007006A0">
        <w:trPr>
          <w:trHeight w:val="225"/>
        </w:trPr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5E41C8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49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5E41C8" w:rsidRDefault="004951B9" w:rsidP="005E41C8">
            <w:pPr>
              <w:jc w:val="right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5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51B9" w:rsidRPr="005E41C8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5E41C8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B51D00" w:rsidRDefault="00B51D00" w:rsidP="00B33456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B33456" w:rsidRDefault="00B33456" w:rsidP="00B33456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*dotyczy pozycji od 16 do 19 powyższej tabeli – w przypadku, gdy zaoferowana cena netto pomnożona przez </w:t>
      </w:r>
      <w:r w:rsidR="00C81176">
        <w:rPr>
          <w:rFonts w:ascii="Tahoma" w:hAnsi="Tahoma" w:cs="Tahoma"/>
          <w:sz w:val="16"/>
          <w:szCs w:val="16"/>
        </w:rPr>
        <w:t>liczbę (szt.) i</w:t>
      </w:r>
      <w:r>
        <w:rPr>
          <w:rFonts w:ascii="Tahoma" w:hAnsi="Tahoma" w:cs="Tahoma"/>
          <w:sz w:val="16"/>
          <w:szCs w:val="16"/>
        </w:rPr>
        <w:t xml:space="preserve"> po zsumowaniu przekroczy kwotę 20.000 zł netto, należy zastosować „0” stawkę VAT.</w:t>
      </w:r>
    </w:p>
    <w:p w:rsidR="00A62953" w:rsidRDefault="00A62953" w:rsidP="00B51D00">
      <w:pPr>
        <w:tabs>
          <w:tab w:val="left" w:pos="426"/>
        </w:tabs>
        <w:jc w:val="both"/>
        <w:rPr>
          <w:rFonts w:ascii="Tahoma" w:hAnsi="Tahoma" w:cs="Tahoma"/>
          <w:sz w:val="16"/>
          <w:szCs w:val="16"/>
        </w:rPr>
      </w:pPr>
    </w:p>
    <w:p w:rsidR="00B51D00" w:rsidRDefault="00B51D00" w:rsidP="00B51D00">
      <w:pPr>
        <w:tabs>
          <w:tab w:val="left" w:pos="426"/>
        </w:tabs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F35F50" w:rsidRPr="008E7BB6" w:rsidRDefault="00F35F50" w:rsidP="00A62953">
      <w:pPr>
        <w:tabs>
          <w:tab w:val="left" w:pos="426"/>
        </w:tabs>
        <w:ind w:left="284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Wybór naszej oferty:</w:t>
      </w:r>
    </w:p>
    <w:p w:rsidR="00F35F50" w:rsidRPr="008E7BB6" w:rsidRDefault="00F35F50" w:rsidP="005B1E8F">
      <w:pPr>
        <w:ind w:left="284" w:hanging="142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  <w:r w:rsidR="005B1E8F" w:rsidRPr="008E7BB6">
        <w:rPr>
          <w:rFonts w:ascii="Tahoma" w:hAnsi="Tahoma" w:cs="Tahoma"/>
          <w:sz w:val="16"/>
          <w:szCs w:val="16"/>
        </w:rPr>
        <w:t xml:space="preserve"> </w:t>
      </w:r>
      <w:r w:rsidRPr="008E7BB6">
        <w:rPr>
          <w:rFonts w:ascii="Tahoma" w:hAnsi="Tahoma" w:cs="Tahoma"/>
          <w:sz w:val="16"/>
          <w:szCs w:val="16"/>
        </w:rPr>
        <w:t>od towarów i usług*</w:t>
      </w:r>
      <w:r w:rsidR="00690FD0">
        <w:rPr>
          <w:rFonts w:ascii="Tahoma" w:hAnsi="Tahoma" w:cs="Tahoma"/>
          <w:sz w:val="16"/>
          <w:szCs w:val="16"/>
        </w:rPr>
        <w:t>*</w:t>
      </w:r>
      <w:r w:rsidRPr="008E7BB6">
        <w:rPr>
          <w:rFonts w:ascii="Tahoma" w:hAnsi="Tahoma" w:cs="Tahoma"/>
          <w:sz w:val="16"/>
          <w:szCs w:val="16"/>
        </w:rPr>
        <w:t xml:space="preserve"> </w:t>
      </w:r>
    </w:p>
    <w:p w:rsidR="00F35F50" w:rsidRPr="008E7BB6" w:rsidRDefault="00F35F50" w:rsidP="005B1E8F">
      <w:pPr>
        <w:ind w:left="284" w:hanging="142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  <w:r w:rsidR="005B1E8F" w:rsidRPr="008E7BB6">
        <w:rPr>
          <w:rFonts w:ascii="Tahoma" w:hAnsi="Tahoma" w:cs="Tahoma"/>
          <w:sz w:val="16"/>
          <w:szCs w:val="16"/>
        </w:rPr>
        <w:t xml:space="preserve"> </w:t>
      </w:r>
      <w:r w:rsidRPr="008E7BB6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  <w:r w:rsidR="00C81176">
        <w:rPr>
          <w:rFonts w:ascii="Tahoma" w:hAnsi="Tahoma" w:cs="Tahoma"/>
          <w:sz w:val="16"/>
          <w:szCs w:val="16"/>
        </w:rPr>
        <w:t>*</w:t>
      </w:r>
    </w:p>
    <w:p w:rsidR="00F35F50" w:rsidRPr="008E7BB6" w:rsidRDefault="00F35F50" w:rsidP="005B1E8F">
      <w:pPr>
        <w:ind w:left="76"/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„*</w:t>
      </w:r>
      <w:r w:rsidR="00C81176">
        <w:rPr>
          <w:rFonts w:ascii="Tahoma" w:hAnsi="Tahoma" w:cs="Tahoma"/>
          <w:i/>
          <w:sz w:val="12"/>
          <w:szCs w:val="12"/>
        </w:rPr>
        <w:t>*</w:t>
      </w:r>
      <w:r w:rsidRPr="008E7BB6">
        <w:rPr>
          <w:rFonts w:ascii="Tahoma" w:hAnsi="Tahoma" w:cs="Tahoma"/>
          <w:i/>
          <w:sz w:val="12"/>
          <w:szCs w:val="12"/>
        </w:rPr>
        <w:t>” niepotrzebne skreślić</w:t>
      </w:r>
    </w:p>
    <w:p w:rsidR="00F35F50" w:rsidRPr="008E7BB6" w:rsidRDefault="00F35F50" w:rsidP="005B1E8F">
      <w:pPr>
        <w:ind w:left="74"/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7479FF" w:rsidRPr="005B1E8F" w:rsidRDefault="007479FF" w:rsidP="00381B3E">
      <w:pPr>
        <w:pStyle w:val="Akapitzlist"/>
        <w:numPr>
          <w:ilvl w:val="0"/>
          <w:numId w:val="38"/>
        </w:numPr>
        <w:tabs>
          <w:tab w:val="num" w:pos="426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Zakres rzeczowy</w:t>
      </w:r>
      <w:r w:rsidRPr="005B1E8F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  <w:r w:rsidR="00C81176">
        <w:rPr>
          <w:rFonts w:ascii="Tahoma" w:hAnsi="Tahoma" w:cs="Tahoma"/>
          <w:sz w:val="16"/>
          <w:szCs w:val="16"/>
        </w:rPr>
        <w:t>**</w:t>
      </w:r>
    </w:p>
    <w:p w:rsidR="007479FF" w:rsidRPr="005B1E8F" w:rsidRDefault="007479FF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7479FF" w:rsidRPr="005B1E8F" w:rsidTr="00114DE5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Lp</w:t>
            </w:r>
            <w:r w:rsidR="00114DE5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7479FF" w:rsidRPr="005B1E8F" w:rsidTr="00114DE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479FF" w:rsidRPr="008E7BB6" w:rsidTr="00114DE5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7479FF" w:rsidRPr="008E7BB6" w:rsidRDefault="007479FF" w:rsidP="005B1E8F">
      <w:pPr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*</w:t>
      </w:r>
      <w:r w:rsidR="00C81176">
        <w:rPr>
          <w:rFonts w:ascii="Tahoma" w:hAnsi="Tahoma" w:cs="Tahoma"/>
          <w:i/>
          <w:sz w:val="12"/>
          <w:szCs w:val="12"/>
        </w:rPr>
        <w:t>**</w:t>
      </w:r>
      <w:r w:rsidRPr="008E7BB6">
        <w:rPr>
          <w:rFonts w:ascii="Tahoma" w:hAnsi="Tahoma" w:cs="Tahoma"/>
          <w:i/>
          <w:sz w:val="12"/>
          <w:szCs w:val="12"/>
        </w:rPr>
        <w:t>Wypełnić jeżeli Wykonawca zamierza powierzyć wykonanie części przedmiotu zamówienia Podwykonawcom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</w:p>
    <w:p w:rsidR="00F35F50" w:rsidRPr="005B1E8F" w:rsidRDefault="00F35F50" w:rsidP="005B1E8F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>Termin realizacji:</w:t>
      </w:r>
      <w:r w:rsidRPr="005B1E8F">
        <w:rPr>
          <w:rFonts w:ascii="Tahoma" w:hAnsi="Tahoma" w:cs="Tahoma"/>
          <w:sz w:val="16"/>
          <w:szCs w:val="16"/>
        </w:rPr>
        <w:t xml:space="preserve"> zgodnie ze SIWZ</w:t>
      </w:r>
    </w:p>
    <w:p w:rsidR="00E54E5A" w:rsidRPr="005B1E8F" w:rsidRDefault="00F35F50" w:rsidP="005B1E8F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683C38" w:rsidRPr="005B1E8F" w:rsidRDefault="008E7BB6" w:rsidP="00A62953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F35F50" w:rsidRPr="005B1E8F">
        <w:rPr>
          <w:rFonts w:ascii="Tahoma" w:hAnsi="Tahoma" w:cs="Tahoma"/>
          <w:sz w:val="16"/>
          <w:szCs w:val="16"/>
        </w:rPr>
        <w:t>świadczamy, że oferowan</w:t>
      </w:r>
      <w:r w:rsidR="00683C38" w:rsidRPr="005B1E8F">
        <w:rPr>
          <w:rFonts w:ascii="Tahoma" w:hAnsi="Tahoma" w:cs="Tahoma"/>
          <w:sz w:val="16"/>
          <w:szCs w:val="16"/>
        </w:rPr>
        <w:t>e produk</w:t>
      </w:r>
      <w:r w:rsidR="00F35F50" w:rsidRPr="005B1E8F">
        <w:rPr>
          <w:rFonts w:ascii="Tahoma" w:hAnsi="Tahoma" w:cs="Tahoma"/>
          <w:sz w:val="16"/>
          <w:szCs w:val="16"/>
        </w:rPr>
        <w:t>t</w:t>
      </w:r>
      <w:r w:rsidR="00683C38" w:rsidRPr="005B1E8F">
        <w:rPr>
          <w:rFonts w:ascii="Tahoma" w:hAnsi="Tahoma" w:cs="Tahoma"/>
          <w:sz w:val="16"/>
          <w:szCs w:val="16"/>
        </w:rPr>
        <w:t>y spełniają wymagania określone w specyfikacji istotnych warunków zamówienia,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ze specyfikacją istotnych warunków zamówienia i uznajemy się za związanych określonymi w niej zasadami postępowania,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uważamy się za związanych niniejszą ofertą na czas wskazany w specyfikacji istotnych warunków zamówienia,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</w:t>
      </w:r>
      <w:r w:rsidR="00683C38" w:rsidRPr="005B1E8F">
        <w:rPr>
          <w:rFonts w:ascii="Tahoma" w:hAnsi="Tahoma" w:cs="Tahoma"/>
          <w:sz w:val="16"/>
          <w:szCs w:val="16"/>
        </w:rPr>
        <w:t>rosimy o zwrot pieniędzy wniesionych tytułem wadium na konto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683C38" w:rsidRPr="005B1E8F">
        <w:rPr>
          <w:rFonts w:ascii="Tahoma" w:hAnsi="Tahoma" w:cs="Tahoma"/>
          <w:sz w:val="16"/>
          <w:szCs w:val="16"/>
        </w:rPr>
        <w:t>(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683C38" w:rsidRPr="005B1E8F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="00683C38" w:rsidRPr="005B1E8F">
        <w:rPr>
          <w:rFonts w:ascii="Tahoma" w:hAnsi="Tahoma" w:cs="Tahoma"/>
          <w:sz w:val="16"/>
          <w:szCs w:val="16"/>
        </w:rPr>
        <w:t>:</w:t>
      </w:r>
    </w:p>
    <w:p w:rsidR="00683C38" w:rsidRPr="005B1E8F" w:rsidRDefault="00683C38" w:rsidP="008E7BB6">
      <w:pPr>
        <w:tabs>
          <w:tab w:val="num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F316B" w:rsidRPr="00FF316B" w:rsidRDefault="00FF316B" w:rsidP="00A62953">
      <w:pPr>
        <w:pStyle w:val="Akapitzlist"/>
        <w:numPr>
          <w:ilvl w:val="0"/>
          <w:numId w:val="38"/>
        </w:numPr>
        <w:rPr>
          <w:rFonts w:ascii="Tahoma" w:hAnsi="Tahoma" w:cs="Tahoma"/>
          <w:sz w:val="16"/>
          <w:szCs w:val="16"/>
        </w:rPr>
      </w:pPr>
      <w:r w:rsidRPr="00FF316B">
        <w:rPr>
          <w:rFonts w:ascii="Tahoma" w:hAnsi="Tahoma" w:cs="Tahoma"/>
          <w:sz w:val="16"/>
          <w:szCs w:val="16"/>
        </w:rPr>
        <w:t>oświadczamy, że wypełniliśmy obowiązki informacyjne przewidziane w art. 13 lub art. 14 RODO2 wobec osób fizycznych, od których dane osobowe bezpośrednio lub pośrednio pozyskałem w celu ubiegania się o udzielenie zamówienia publicznego w niniejszym postępowaniu.****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</w:t>
      </w:r>
      <w:r w:rsidR="00683C38" w:rsidRPr="005B1E8F">
        <w:rPr>
          <w:rFonts w:ascii="Tahoma" w:hAnsi="Tahoma" w:cs="Tahoma"/>
          <w:sz w:val="16"/>
          <w:szCs w:val="16"/>
        </w:rPr>
        <w:t>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5B1E8F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E54E5A" w:rsidRDefault="00E54E5A" w:rsidP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1B2834" w:rsidRDefault="001B2834" w:rsidP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1B2834" w:rsidRPr="005B1E8F" w:rsidRDefault="001B2834" w:rsidP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5B1E8F" w:rsidRDefault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Pr="001B2834" w:rsidRDefault="00A62953" w:rsidP="00A62953">
      <w:pPr>
        <w:pStyle w:val="Stopka"/>
        <w:rPr>
          <w:i/>
          <w:sz w:val="12"/>
          <w:szCs w:val="12"/>
        </w:rPr>
      </w:pPr>
      <w:r w:rsidRPr="001B2834">
        <w:rPr>
          <w:i/>
          <w:sz w:val="12"/>
          <w:szCs w:val="12"/>
        </w:rPr>
        <w:t>****W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A62953" w:rsidRPr="005B1E8F" w:rsidRDefault="00A62953" w:rsidP="00A62953">
      <w:pPr>
        <w:jc w:val="both"/>
        <w:rPr>
          <w:rFonts w:ascii="Tahoma" w:hAnsi="Tahoma" w:cs="Tahoma"/>
          <w:sz w:val="16"/>
          <w:szCs w:val="16"/>
        </w:rPr>
      </w:pPr>
    </w:p>
    <w:sectPr w:rsidR="00A62953" w:rsidRPr="005B1E8F" w:rsidSect="00B51D00">
      <w:footerReference w:type="default" r:id="rId9"/>
      <w:footnotePr>
        <w:numFmt w:val="chicago"/>
      </w:footnotePr>
      <w:pgSz w:w="16838" w:h="11906" w:orient="landscape"/>
      <w:pgMar w:top="851" w:right="962" w:bottom="0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A4D" w:rsidRDefault="00291A4D">
      <w:r>
        <w:separator/>
      </w:r>
    </w:p>
  </w:endnote>
  <w:endnote w:type="continuationSeparator" w:id="0">
    <w:p w:rsidR="00291A4D" w:rsidRDefault="00291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962" w:rsidRPr="00301A06" w:rsidRDefault="00EF7962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91A4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F7962" w:rsidRPr="00036A09" w:rsidRDefault="00EF7962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F7962" w:rsidRDefault="00EF796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A4D" w:rsidRDefault="00291A4D">
      <w:r>
        <w:separator/>
      </w:r>
    </w:p>
  </w:footnote>
  <w:footnote w:type="continuationSeparator" w:id="0">
    <w:p w:rsidR="00291A4D" w:rsidRDefault="00291A4D">
      <w:r>
        <w:continuationSeparator/>
      </w:r>
    </w:p>
  </w:footnote>
  <w:footnote w:id="1">
    <w:p w:rsidR="00EF7962" w:rsidRPr="00A62953" w:rsidRDefault="00EF7962" w:rsidP="00A6295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24247F6"/>
    <w:multiLevelType w:val="hybridMultilevel"/>
    <w:tmpl w:val="A754E348"/>
    <w:lvl w:ilvl="0" w:tplc="AA5044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5603726"/>
    <w:multiLevelType w:val="hybridMultilevel"/>
    <w:tmpl w:val="34D06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81F6F2B"/>
    <w:multiLevelType w:val="hybridMultilevel"/>
    <w:tmpl w:val="B1FCA240"/>
    <w:lvl w:ilvl="0" w:tplc="FE6056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A0963A1"/>
    <w:multiLevelType w:val="hybridMultilevel"/>
    <w:tmpl w:val="CA9C7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6"/>
  </w:num>
  <w:num w:numId="12">
    <w:abstractNumId w:val="12"/>
  </w:num>
  <w:num w:numId="13">
    <w:abstractNumId w:val="25"/>
  </w:num>
  <w:num w:numId="14">
    <w:abstractNumId w:val="36"/>
  </w:num>
  <w:num w:numId="15">
    <w:abstractNumId w:val="22"/>
  </w:num>
  <w:num w:numId="16">
    <w:abstractNumId w:val="35"/>
  </w:num>
  <w:num w:numId="17">
    <w:abstractNumId w:val="11"/>
  </w:num>
  <w:num w:numId="18">
    <w:abstractNumId w:val="15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3"/>
  </w:num>
  <w:num w:numId="24">
    <w:abstractNumId w:val="33"/>
  </w:num>
  <w:num w:numId="25">
    <w:abstractNumId w:val="9"/>
  </w:num>
  <w:num w:numId="26">
    <w:abstractNumId w:val="14"/>
  </w:num>
  <w:num w:numId="27">
    <w:abstractNumId w:val="20"/>
  </w:num>
  <w:num w:numId="28">
    <w:abstractNumId w:val="16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19"/>
  </w:num>
  <w:num w:numId="34">
    <w:abstractNumId w:val="0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17"/>
  </w:num>
  <w:num w:numId="38">
    <w:abstractNumId w:val="30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099"/>
    <w:rsid w:val="00036A09"/>
    <w:rsid w:val="000C6E65"/>
    <w:rsid w:val="000F18FA"/>
    <w:rsid w:val="00111EFE"/>
    <w:rsid w:val="00114DE5"/>
    <w:rsid w:val="001544A8"/>
    <w:rsid w:val="00172873"/>
    <w:rsid w:val="00180C76"/>
    <w:rsid w:val="001A2672"/>
    <w:rsid w:val="001B2834"/>
    <w:rsid w:val="00205CA0"/>
    <w:rsid w:val="0023218E"/>
    <w:rsid w:val="00267AD0"/>
    <w:rsid w:val="00291A4D"/>
    <w:rsid w:val="002E0E9F"/>
    <w:rsid w:val="002F0C47"/>
    <w:rsid w:val="003016B9"/>
    <w:rsid w:val="00301A06"/>
    <w:rsid w:val="00306360"/>
    <w:rsid w:val="0035037E"/>
    <w:rsid w:val="00354AC4"/>
    <w:rsid w:val="00381B3E"/>
    <w:rsid w:val="003B417C"/>
    <w:rsid w:val="003F4800"/>
    <w:rsid w:val="004569FD"/>
    <w:rsid w:val="00475250"/>
    <w:rsid w:val="00476012"/>
    <w:rsid w:val="004951B9"/>
    <w:rsid w:val="004A5BB9"/>
    <w:rsid w:val="004E5E57"/>
    <w:rsid w:val="00545749"/>
    <w:rsid w:val="00546274"/>
    <w:rsid w:val="0055043A"/>
    <w:rsid w:val="00572252"/>
    <w:rsid w:val="00576E4F"/>
    <w:rsid w:val="005B1E8F"/>
    <w:rsid w:val="005E41C8"/>
    <w:rsid w:val="005F2F19"/>
    <w:rsid w:val="00637863"/>
    <w:rsid w:val="006703E0"/>
    <w:rsid w:val="00683C38"/>
    <w:rsid w:val="00690FD0"/>
    <w:rsid w:val="006929C5"/>
    <w:rsid w:val="007006A0"/>
    <w:rsid w:val="00703495"/>
    <w:rsid w:val="0071174D"/>
    <w:rsid w:val="00733F44"/>
    <w:rsid w:val="007479FF"/>
    <w:rsid w:val="0076449B"/>
    <w:rsid w:val="0078072D"/>
    <w:rsid w:val="00833D2A"/>
    <w:rsid w:val="00834F16"/>
    <w:rsid w:val="008E7BB6"/>
    <w:rsid w:val="009739A3"/>
    <w:rsid w:val="00974624"/>
    <w:rsid w:val="00A35BEB"/>
    <w:rsid w:val="00A62953"/>
    <w:rsid w:val="00AB288E"/>
    <w:rsid w:val="00AD1EBF"/>
    <w:rsid w:val="00B21345"/>
    <w:rsid w:val="00B33456"/>
    <w:rsid w:val="00B51D00"/>
    <w:rsid w:val="00B77FD6"/>
    <w:rsid w:val="00B80988"/>
    <w:rsid w:val="00B87BB6"/>
    <w:rsid w:val="00B90C1D"/>
    <w:rsid w:val="00BD7CA6"/>
    <w:rsid w:val="00C32A65"/>
    <w:rsid w:val="00C33979"/>
    <w:rsid w:val="00C41EFF"/>
    <w:rsid w:val="00C57DDD"/>
    <w:rsid w:val="00C81176"/>
    <w:rsid w:val="00C916FC"/>
    <w:rsid w:val="00C92994"/>
    <w:rsid w:val="00C95F46"/>
    <w:rsid w:val="00CB1417"/>
    <w:rsid w:val="00CE5A29"/>
    <w:rsid w:val="00D751CA"/>
    <w:rsid w:val="00D860A6"/>
    <w:rsid w:val="00DD72C1"/>
    <w:rsid w:val="00DE6E0E"/>
    <w:rsid w:val="00DF1415"/>
    <w:rsid w:val="00E229C5"/>
    <w:rsid w:val="00E35A89"/>
    <w:rsid w:val="00E47945"/>
    <w:rsid w:val="00E54E5A"/>
    <w:rsid w:val="00E824A4"/>
    <w:rsid w:val="00E94099"/>
    <w:rsid w:val="00EB3C67"/>
    <w:rsid w:val="00EC7761"/>
    <w:rsid w:val="00EF7962"/>
    <w:rsid w:val="00F12BCB"/>
    <w:rsid w:val="00F35F50"/>
    <w:rsid w:val="00F46EEC"/>
    <w:rsid w:val="00F50A5F"/>
    <w:rsid w:val="00F52B87"/>
    <w:rsid w:val="00FF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  <w:style w:type="character" w:customStyle="1" w:styleId="StopkaZnak">
    <w:name w:val="Stopka Znak"/>
    <w:basedOn w:val="Domylnaczcionkaakapitu"/>
    <w:link w:val="Stopka"/>
    <w:rsid w:val="00FF31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  <w:style w:type="character" w:customStyle="1" w:styleId="StopkaZnak">
    <w:name w:val="Stopka Znak"/>
    <w:basedOn w:val="Domylnaczcionkaakapitu"/>
    <w:link w:val="Stopka"/>
    <w:rsid w:val="00FF3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545E2-FC85-4B98-8888-CF1E4D33F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747</Words>
  <Characters>4484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SPECYFIKACJA ISTOTNYCH WARUNKÓW ZAMÓWIENIA</vt:lpstr>
      <vt:lpstr>    Tel/fax……………………….;  e-mail………………………..</vt:lpstr>
      <vt:lpstr>    FORMULARZ OFERTY</vt:lpstr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Joanna Podsiadlik</dc:creator>
  <cp:lastModifiedBy>Joanna Podsiadlik</cp:lastModifiedBy>
  <cp:revision>3</cp:revision>
  <cp:lastPrinted>2018-07-26T07:23:00Z</cp:lastPrinted>
  <dcterms:created xsi:type="dcterms:W3CDTF">2019-02-28T13:11:00Z</dcterms:created>
  <dcterms:modified xsi:type="dcterms:W3CDTF">2019-03-07T08:15:00Z</dcterms:modified>
</cp:coreProperties>
</file>