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95FE0" w:rsidRPr="00C95FE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95FE0" w:rsidRPr="00C95FE0">
        <w:rPr>
          <w:rFonts w:ascii="Times New Roman" w:hAnsi="Times New Roman"/>
          <w:b/>
        </w:rPr>
        <w:t>ZP/D-02/A/19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FE0" w:rsidRPr="00C95FE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FE0" w:rsidRPr="00C95FE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95FE0" w:rsidRPr="00C95FE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FE0" w:rsidRPr="00C95FE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95FE0" w:rsidRPr="00C95FE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95FE0" w:rsidRPr="00C95FE0">
        <w:rPr>
          <w:rFonts w:ascii="Times New Roman" w:hAnsi="Times New Roman"/>
        </w:rPr>
        <w:t>(</w:t>
      </w:r>
      <w:proofErr w:type="spellStart"/>
      <w:r w:rsidR="00C95FE0" w:rsidRPr="00C95FE0">
        <w:rPr>
          <w:rFonts w:ascii="Times New Roman" w:hAnsi="Times New Roman"/>
        </w:rPr>
        <w:t>t.j</w:t>
      </w:r>
      <w:proofErr w:type="spellEnd"/>
      <w:r w:rsidR="00C95FE0" w:rsidRPr="00C95FE0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95FE0" w:rsidRPr="00C95FE0">
        <w:rPr>
          <w:rFonts w:ascii="Times New Roman" w:hAnsi="Times New Roman"/>
          <w:b/>
        </w:rPr>
        <w:t xml:space="preserve">Dostawa 2 projektorów </w:t>
      </w:r>
      <w:r w:rsidR="008F180C" w:rsidRPr="008F180C">
        <w:rPr>
          <w:rFonts w:ascii="Times New Roman" w:hAnsi="Times New Roman"/>
          <w:b/>
        </w:rPr>
        <w:t xml:space="preserve"> wraz z osprzętem</w:t>
      </w:r>
      <w:bookmarkStart w:id="0" w:name="_GoBack"/>
      <w:bookmarkEnd w:id="0"/>
      <w:r w:rsidR="00C95FE0" w:rsidRPr="00C95FE0">
        <w:rPr>
          <w:rFonts w:ascii="Times New Roman" w:hAnsi="Times New Roman"/>
          <w:b/>
        </w:rPr>
        <w:t xml:space="preserve"> dla Instytutu Inteligentnych Systemów Informatycznych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95FE0" w:rsidRPr="00C95FE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C95FE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C95FE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F90CD1" w:rsidP="008564FE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6C" w:rsidRDefault="005A1B6C" w:rsidP="0038231F">
      <w:pPr>
        <w:spacing w:after="0" w:line="240" w:lineRule="auto"/>
      </w:pPr>
      <w:r>
        <w:separator/>
      </w:r>
    </w:p>
  </w:endnote>
  <w:endnote w:type="continuationSeparator" w:id="0">
    <w:p w:rsidR="005A1B6C" w:rsidRDefault="005A1B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E0" w:rsidRDefault="00C95F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18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18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E0" w:rsidRDefault="00C95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6C" w:rsidRDefault="005A1B6C" w:rsidP="0038231F">
      <w:pPr>
        <w:spacing w:after="0" w:line="240" w:lineRule="auto"/>
      </w:pPr>
      <w:r>
        <w:separator/>
      </w:r>
    </w:p>
  </w:footnote>
  <w:footnote w:type="continuationSeparator" w:id="0">
    <w:p w:rsidR="005A1B6C" w:rsidRDefault="005A1B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E0" w:rsidRDefault="00C95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E0" w:rsidRDefault="00C95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E0" w:rsidRDefault="00C95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B6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1B6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64FE"/>
    <w:rsid w:val="008757E1"/>
    <w:rsid w:val="00892E48"/>
    <w:rsid w:val="008C5709"/>
    <w:rsid w:val="008C6DF8"/>
    <w:rsid w:val="008D0487"/>
    <w:rsid w:val="008F180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5FE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2574539-3415-49C1-B733-826E3D43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267BA-1621-40B5-81A8-EDEC243B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2019-02-11T08:04:00Z</dcterms:created>
  <dcterms:modified xsi:type="dcterms:W3CDTF">2019-02-11T08:04:00Z</dcterms:modified>
</cp:coreProperties>
</file>