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C34F1">
      <w:pPr>
        <w:spacing w:line="360" w:lineRule="auto"/>
        <w:rPr>
          <w:b/>
          <w:bCs/>
          <w:color w:val="000000"/>
          <w:sz w:val="24"/>
        </w:rPr>
      </w:pPr>
      <w:r w:rsidRPr="000C34F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C34F1">
      <w:pPr>
        <w:spacing w:line="360" w:lineRule="auto"/>
        <w:rPr>
          <w:color w:val="000000"/>
          <w:sz w:val="24"/>
        </w:rPr>
      </w:pPr>
      <w:r w:rsidRPr="000C34F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C34F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C34F1">
      <w:pPr>
        <w:spacing w:line="360" w:lineRule="auto"/>
        <w:rPr>
          <w:color w:val="000000"/>
          <w:sz w:val="24"/>
        </w:rPr>
      </w:pPr>
      <w:r w:rsidRPr="000C34F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C34F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C34F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C34F1" w:rsidRPr="000C34F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C34F1" w:rsidRPr="000C34F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 w:rsidP="00F7344E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C34F1" w:rsidRPr="000C34F1">
        <w:rPr>
          <w:b/>
          <w:color w:val="000000"/>
          <w:sz w:val="24"/>
        </w:rPr>
        <w:t>Dostawa papieru wraz z transportem i rozładunkiem dla jednostek organizacyjnych Politechniki Częstochowskiej</w:t>
      </w:r>
      <w:r w:rsidR="0010479D">
        <w:rPr>
          <w:b/>
          <w:color w:val="000000"/>
          <w:sz w:val="24"/>
        </w:rPr>
        <w:t>, spr. nr rej. ZP/D-03/19</w:t>
      </w:r>
      <w:r>
        <w:rPr>
          <w:color w:val="000000"/>
          <w:sz w:val="24"/>
        </w:rPr>
        <w:t>.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C34F1" w:rsidTr="00F6750A">
        <w:trPr>
          <w:cantSplit/>
        </w:trPr>
        <w:tc>
          <w:tcPr>
            <w:tcW w:w="9640" w:type="dxa"/>
          </w:tcPr>
          <w:p w:rsidR="000C34F1" w:rsidRDefault="000C34F1" w:rsidP="00F6750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C34F1">
              <w:rPr>
                <w:b/>
                <w:sz w:val="24"/>
              </w:rPr>
              <w:t>PAPIRUS Sp. j. M. Górecki, A. Nowicki, J. Karyś</w:t>
            </w:r>
          </w:p>
          <w:p w:rsidR="000C34F1" w:rsidRDefault="000C34F1" w:rsidP="00F6750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C34F1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0C34F1">
              <w:rPr>
                <w:b/>
                <w:sz w:val="24"/>
              </w:rPr>
              <w:t>Częstochowa</w:t>
            </w:r>
          </w:p>
          <w:p w:rsidR="000C34F1" w:rsidRDefault="000C34F1" w:rsidP="00F6750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C34F1">
              <w:rPr>
                <w:b/>
                <w:sz w:val="24"/>
              </w:rPr>
              <w:t>Wodzickiego</w:t>
            </w:r>
            <w:r>
              <w:rPr>
                <w:b/>
                <w:sz w:val="24"/>
              </w:rPr>
              <w:t xml:space="preserve"> </w:t>
            </w:r>
            <w:r w:rsidRPr="000C34F1">
              <w:rPr>
                <w:b/>
                <w:sz w:val="24"/>
              </w:rPr>
              <w:t>3</w:t>
            </w:r>
          </w:p>
          <w:p w:rsidR="000C34F1" w:rsidRDefault="000C34F1" w:rsidP="00F6750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313DE0">
              <w:rPr>
                <w:b/>
                <w:sz w:val="24"/>
              </w:rPr>
              <w:t>255 993,</w:t>
            </w:r>
            <w:r w:rsidRPr="000C34F1">
              <w:rPr>
                <w:b/>
                <w:sz w:val="24"/>
              </w:rPr>
              <w:t>50 zł</w:t>
            </w:r>
            <w:r w:rsidR="0010479D">
              <w:rPr>
                <w:b/>
                <w:sz w:val="24"/>
              </w:rPr>
              <w:t xml:space="preserve"> brutto</w:t>
            </w:r>
          </w:p>
          <w:p w:rsidR="000C34F1" w:rsidRPr="00253031" w:rsidRDefault="000C34F1" w:rsidP="00F6750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C34F1" w:rsidRDefault="000C34F1" w:rsidP="00F6750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C34F1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082"/>
        <w:gridCol w:w="2268"/>
        <w:gridCol w:w="2268"/>
      </w:tblGrid>
      <w:tr w:rsidR="0010479D" w:rsidRPr="00C63DA0" w:rsidTr="0010479D">
        <w:tc>
          <w:tcPr>
            <w:tcW w:w="540" w:type="dxa"/>
            <w:shd w:val="clear" w:color="auto" w:fill="auto"/>
            <w:vAlign w:val="center"/>
          </w:tcPr>
          <w:p w:rsidR="0010479D" w:rsidRPr="00C63DA0" w:rsidRDefault="001047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0479D" w:rsidRPr="00C63DA0" w:rsidRDefault="001047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0479D" w:rsidRPr="00C63DA0" w:rsidRDefault="0010479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0479D" w:rsidRPr="00C63DA0" w:rsidRDefault="001047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4F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479D" w:rsidRPr="00C63DA0" w:rsidRDefault="001047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4F1">
              <w:rPr>
                <w:rFonts w:ascii="Times New Roman" w:hAnsi="Times New Roman" w:cs="Times New Roman"/>
                <w:sz w:val="18"/>
                <w:szCs w:val="18"/>
              </w:rPr>
              <w:t>Termin realizacji  zamówień cząstkowych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479D" w:rsidRPr="00C63DA0" w:rsidRDefault="001047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0479D" w:rsidRPr="00C63DA0" w:rsidTr="0010479D">
        <w:tc>
          <w:tcPr>
            <w:tcW w:w="540" w:type="dxa"/>
            <w:shd w:val="clear" w:color="auto" w:fill="auto"/>
            <w:vAlign w:val="center"/>
          </w:tcPr>
          <w:p w:rsidR="0010479D" w:rsidRPr="00C63DA0" w:rsidRDefault="0010479D" w:rsidP="00F675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4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0479D" w:rsidRPr="00C63DA0" w:rsidRDefault="0010479D" w:rsidP="00F6750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4F1">
              <w:rPr>
                <w:rFonts w:ascii="Times New Roman" w:hAnsi="Times New Roman" w:cs="Times New Roman"/>
                <w:bCs/>
                <w:sz w:val="18"/>
                <w:szCs w:val="18"/>
              </w:rPr>
              <w:t>PAPIRUS Sp. j. M. Górecki, A. Nowicki, J. Karyś</w:t>
            </w:r>
          </w:p>
          <w:p w:rsidR="0010479D" w:rsidRPr="00C63DA0" w:rsidRDefault="0010479D" w:rsidP="00F6750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4F1">
              <w:rPr>
                <w:rFonts w:ascii="Times New Roman" w:hAnsi="Times New Roman" w:cs="Times New Roman"/>
                <w:bCs/>
                <w:sz w:val="18"/>
                <w:szCs w:val="18"/>
              </w:rPr>
              <w:t>Wodzickiego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34F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0479D" w:rsidRPr="00C63DA0" w:rsidRDefault="0010479D" w:rsidP="00F6750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34F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34F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0479D" w:rsidRPr="00C63DA0" w:rsidRDefault="0010479D" w:rsidP="00F675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C34F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0479D" w:rsidRPr="00C63DA0" w:rsidRDefault="0010479D" w:rsidP="00F675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4F1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479D" w:rsidRPr="00C63DA0" w:rsidRDefault="0010479D" w:rsidP="00F675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4F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0479D" w:rsidRPr="00C63DA0" w:rsidRDefault="0010479D" w:rsidP="00F675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34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C34F1">
      <w:pPr>
        <w:pStyle w:val="Nagwek"/>
        <w:tabs>
          <w:tab w:val="clear" w:pos="4536"/>
        </w:tabs>
        <w:jc w:val="both"/>
        <w:rPr>
          <w:sz w:val="24"/>
        </w:rPr>
      </w:pPr>
      <w:r w:rsidRPr="000C34F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313DE0">
        <w:rPr>
          <w:sz w:val="24"/>
        </w:rPr>
        <w:t>2019-02-05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ED7" w:rsidRDefault="00185ED7">
      <w:r>
        <w:separator/>
      </w:r>
    </w:p>
  </w:endnote>
  <w:endnote w:type="continuationSeparator" w:id="0">
    <w:p w:rsidR="00185ED7" w:rsidRDefault="00185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F1" w:rsidRDefault="000C34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185ED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1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344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344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F1" w:rsidRDefault="000C34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ED7" w:rsidRDefault="00185ED7">
      <w:r>
        <w:separator/>
      </w:r>
    </w:p>
  </w:footnote>
  <w:footnote w:type="continuationSeparator" w:id="0">
    <w:p w:rsidR="00185ED7" w:rsidRDefault="00185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F1" w:rsidRDefault="000C34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F1" w:rsidRDefault="000C34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4F1" w:rsidRDefault="000C34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175E"/>
    <w:rsid w:val="000C34F1"/>
    <w:rsid w:val="0010479D"/>
    <w:rsid w:val="00140696"/>
    <w:rsid w:val="00185ED7"/>
    <w:rsid w:val="00253031"/>
    <w:rsid w:val="00313DE0"/>
    <w:rsid w:val="00377700"/>
    <w:rsid w:val="0048175E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7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441488-140A-413A-9DF0-EEC9CB91A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3</cp:revision>
  <cp:lastPrinted>1899-12-31T23:00:00Z</cp:lastPrinted>
  <dcterms:created xsi:type="dcterms:W3CDTF">2019-02-04T09:09:00Z</dcterms:created>
  <dcterms:modified xsi:type="dcterms:W3CDTF">2019-02-05T07:25:00Z</dcterms:modified>
</cp:coreProperties>
</file>