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14CB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14CBA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14CB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14CB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14CB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14CBA" w:rsidRPr="00314CB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314CBA" w:rsidRPr="00314CBA">
        <w:rPr>
          <w:rFonts w:ascii="Tahoma" w:hAnsi="Tahoma" w:cs="Tahoma"/>
          <w:b/>
          <w:sz w:val="16"/>
          <w:szCs w:val="16"/>
        </w:rPr>
        <w:t xml:space="preserve">Dostawa </w:t>
      </w:r>
      <w:r w:rsidR="00500B66">
        <w:rPr>
          <w:rFonts w:ascii="Tahoma" w:hAnsi="Tahoma" w:cs="Tahoma"/>
          <w:b/>
          <w:sz w:val="16"/>
          <w:szCs w:val="16"/>
        </w:rPr>
        <w:t>16 zestawów komputerowych (monitor+jednostka centralna) dla Instytutu Inteligentnych Systemów Informatycznych</w:t>
      </w:r>
      <w:r w:rsidR="00314CBA" w:rsidRPr="00314CBA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500B66">
        <w:rPr>
          <w:rFonts w:ascii="Tahoma" w:hAnsi="Tahoma" w:cs="Tahoma"/>
          <w:b/>
          <w:sz w:val="16"/>
          <w:szCs w:val="16"/>
        </w:rPr>
        <w:t>ZP/DK-03</w:t>
      </w:r>
      <w:r w:rsidR="00314CBA" w:rsidRPr="00314CBA">
        <w:rPr>
          <w:rFonts w:ascii="Tahoma" w:hAnsi="Tahoma" w:cs="Tahoma"/>
          <w:b/>
          <w:sz w:val="16"/>
          <w:szCs w:val="16"/>
        </w:rPr>
        <w:t>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80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C017E1" w:rsidRPr="00AF2CA7" w:rsidTr="00C017E1">
        <w:trPr>
          <w:trHeight w:val="704"/>
        </w:trPr>
        <w:tc>
          <w:tcPr>
            <w:tcW w:w="8044" w:type="dxa"/>
            <w:vAlign w:val="center"/>
          </w:tcPr>
          <w:p w:rsidR="00C017E1" w:rsidRPr="00AF2CA7" w:rsidRDefault="00C017E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bookmarkStart w:id="0" w:name="_GoBack"/>
            <w:bookmarkEnd w:id="0"/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017E1" w:rsidRPr="00AF2CA7" w:rsidTr="00C017E1">
        <w:tc>
          <w:tcPr>
            <w:tcW w:w="8044" w:type="dxa"/>
          </w:tcPr>
          <w:p w:rsidR="00C017E1" w:rsidRPr="00AF2CA7" w:rsidRDefault="00C017E1" w:rsidP="004715D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</w:t>
            </w:r>
            <w:r>
              <w:rPr>
                <w:rFonts w:ascii="Tahoma" w:hAnsi="Tahoma" w:cs="Tahoma"/>
                <w:sz w:val="16"/>
                <w:szCs w:val="16"/>
              </w:rPr>
              <w:t>przedmiotu zamówienia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017E1" w:rsidRPr="00AF2CA7" w:rsidRDefault="00C017E1" w:rsidP="004715D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017E1" w:rsidRPr="00AF2CA7" w:rsidRDefault="00C017E1" w:rsidP="004715D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017E1" w:rsidRPr="00AF2CA7" w:rsidRDefault="00C017E1" w:rsidP="004715D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017E1" w:rsidRPr="00AF2CA7" w:rsidRDefault="00C017E1" w:rsidP="004715D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lastRenderedPageBreak/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10C" w:rsidRDefault="0040710C">
      <w:r>
        <w:separator/>
      </w:r>
    </w:p>
  </w:endnote>
  <w:endnote w:type="continuationSeparator" w:id="0">
    <w:p w:rsidR="0040710C" w:rsidRDefault="00407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017E1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10C" w:rsidRDefault="0040710C">
      <w:r>
        <w:separator/>
      </w:r>
    </w:p>
  </w:footnote>
  <w:footnote w:type="continuationSeparator" w:id="0">
    <w:p w:rsidR="0040710C" w:rsidRDefault="0040710C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21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14CBA"/>
    <w:rsid w:val="00354AC4"/>
    <w:rsid w:val="003B417C"/>
    <w:rsid w:val="003F4800"/>
    <w:rsid w:val="0040710C"/>
    <w:rsid w:val="004569FD"/>
    <w:rsid w:val="00475250"/>
    <w:rsid w:val="004A5BB9"/>
    <w:rsid w:val="004E5E57"/>
    <w:rsid w:val="00500B66"/>
    <w:rsid w:val="00545749"/>
    <w:rsid w:val="0055043A"/>
    <w:rsid w:val="00576E4F"/>
    <w:rsid w:val="00637863"/>
    <w:rsid w:val="006703E0"/>
    <w:rsid w:val="00683C38"/>
    <w:rsid w:val="006E40DD"/>
    <w:rsid w:val="00703495"/>
    <w:rsid w:val="00733F44"/>
    <w:rsid w:val="007721A3"/>
    <w:rsid w:val="00834F16"/>
    <w:rsid w:val="008B1721"/>
    <w:rsid w:val="009739A3"/>
    <w:rsid w:val="00974624"/>
    <w:rsid w:val="00AB288E"/>
    <w:rsid w:val="00AF2CA7"/>
    <w:rsid w:val="00B21345"/>
    <w:rsid w:val="00B80988"/>
    <w:rsid w:val="00B87BB6"/>
    <w:rsid w:val="00C017E1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3F973B-D1F1-4172-B1B4-67C65A49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C017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01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B77CF67-C516-456B-9D9D-07A0CD9D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446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2019-01-21T09:31:00Z</cp:lastPrinted>
  <dcterms:created xsi:type="dcterms:W3CDTF">2019-01-21T09:31:00Z</dcterms:created>
  <dcterms:modified xsi:type="dcterms:W3CDTF">2019-01-21T09:31:00Z</dcterms:modified>
</cp:coreProperties>
</file>