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E4164" w:rsidRPr="003E416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E4164" w:rsidRPr="003E4164">
        <w:rPr>
          <w:rFonts w:ascii="Times New Roman" w:hAnsi="Times New Roman"/>
          <w:b/>
        </w:rPr>
        <w:t>ZP/D-03/19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164" w:rsidRPr="003E416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164" w:rsidRPr="003E416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E4164" w:rsidRPr="003E416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E4164" w:rsidRPr="003E416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E4164" w:rsidRPr="003E416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E4164" w:rsidRPr="003E4164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D319C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E4164" w:rsidRPr="003E4164">
        <w:rPr>
          <w:rFonts w:ascii="Times New Roman" w:hAnsi="Times New Roman"/>
          <w:b/>
        </w:rPr>
        <w:t>Dostawa papieru wraz z transportem i rozładunkiem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E4164" w:rsidRPr="003E416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E416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E416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90CD1" w:rsidRDefault="00313417" w:rsidP="00D319C7">
      <w:pPr>
        <w:spacing w:after="120" w:line="276" w:lineRule="auto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C7D" w:rsidRDefault="002C5C7D" w:rsidP="0038231F">
      <w:pPr>
        <w:spacing w:after="0" w:line="240" w:lineRule="auto"/>
      </w:pPr>
      <w:r>
        <w:separator/>
      </w:r>
    </w:p>
  </w:endnote>
  <w:endnote w:type="continuationSeparator" w:id="0">
    <w:p w:rsidR="002C5C7D" w:rsidRDefault="002C5C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64" w:rsidRDefault="003E41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19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19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64" w:rsidRDefault="003E4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C7D" w:rsidRDefault="002C5C7D" w:rsidP="0038231F">
      <w:pPr>
        <w:spacing w:after="0" w:line="240" w:lineRule="auto"/>
      </w:pPr>
      <w:r>
        <w:separator/>
      </w:r>
    </w:p>
  </w:footnote>
  <w:footnote w:type="continuationSeparator" w:id="0">
    <w:p w:rsidR="002C5C7D" w:rsidRDefault="002C5C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64" w:rsidRDefault="003E4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64" w:rsidRDefault="003E4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164" w:rsidRDefault="003E4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C7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5C7D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41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19C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1C090B-8220-41F2-B693-30E025CB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035A6-57D5-4C28-A92F-7970FB2E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2019-01-21T10:59:00Z</dcterms:created>
  <dcterms:modified xsi:type="dcterms:W3CDTF">2019-01-21T10:59:00Z</dcterms:modified>
</cp:coreProperties>
</file>