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2A0F6C" w:rsidP="00C05CA8">
      <w:pPr>
        <w:jc w:val="right"/>
        <w:rPr>
          <w:b/>
          <w:bCs/>
          <w:sz w:val="24"/>
        </w:rPr>
      </w:pPr>
      <w:r w:rsidRPr="002A0F6C">
        <w:rPr>
          <w:sz w:val="24"/>
        </w:rPr>
        <w:t>Chorzów</w:t>
      </w:r>
      <w:r w:rsidR="004364AA">
        <w:rPr>
          <w:sz w:val="24"/>
        </w:rPr>
        <w:t>,</w:t>
      </w:r>
      <w:r w:rsidR="001A443E">
        <w:rPr>
          <w:sz w:val="24"/>
        </w:rPr>
        <w:t xml:space="preserve"> dnia: </w:t>
      </w:r>
      <w:r w:rsidR="004364AA">
        <w:rPr>
          <w:sz w:val="24"/>
        </w:rPr>
        <w:t>21.01.</w:t>
      </w:r>
      <w:r w:rsidRPr="002A0F6C">
        <w:rPr>
          <w:sz w:val="24"/>
        </w:rPr>
        <w:t>2019</w:t>
      </w:r>
      <w:r w:rsidR="004364AA">
        <w:rPr>
          <w:sz w:val="24"/>
        </w:rPr>
        <w:t xml:space="preserve"> r.</w:t>
      </w:r>
    </w:p>
    <w:p w:rsidR="001A443E" w:rsidRDefault="001A443E" w:rsidP="00C05CA8">
      <w:pPr>
        <w:rPr>
          <w:b/>
          <w:bCs/>
          <w:sz w:val="24"/>
        </w:rPr>
      </w:pPr>
    </w:p>
    <w:p w:rsidR="001A443E" w:rsidRDefault="001A443E" w:rsidP="00C05CA8">
      <w:pPr>
        <w:rPr>
          <w:b/>
          <w:bCs/>
          <w:sz w:val="24"/>
        </w:rPr>
      </w:pPr>
    </w:p>
    <w:p w:rsidR="00A80738" w:rsidRDefault="002A0F6C" w:rsidP="00C05CA8">
      <w:pPr>
        <w:rPr>
          <w:b/>
          <w:bCs/>
          <w:sz w:val="24"/>
        </w:rPr>
      </w:pPr>
      <w:r w:rsidRPr="002A0F6C">
        <w:rPr>
          <w:b/>
          <w:bCs/>
          <w:sz w:val="24"/>
        </w:rPr>
        <w:t>Szpital Specjalistyczny</w:t>
      </w:r>
      <w:r w:rsidR="004364AA">
        <w:rPr>
          <w:b/>
          <w:bCs/>
          <w:sz w:val="24"/>
        </w:rPr>
        <w:t xml:space="preserve"> w Chorzowie</w:t>
      </w:r>
    </w:p>
    <w:p w:rsidR="00A80738" w:rsidRPr="004364AA" w:rsidRDefault="004364AA" w:rsidP="00C05CA8">
      <w:pPr>
        <w:rPr>
          <w:b/>
          <w:bCs/>
          <w:sz w:val="24"/>
        </w:rPr>
      </w:pPr>
      <w:r w:rsidRPr="004364AA">
        <w:rPr>
          <w:b/>
          <w:bCs/>
          <w:sz w:val="24"/>
        </w:rPr>
        <w:t xml:space="preserve">ul. </w:t>
      </w:r>
      <w:r w:rsidR="002A0F6C" w:rsidRPr="004364AA">
        <w:rPr>
          <w:b/>
          <w:bCs/>
          <w:sz w:val="24"/>
        </w:rPr>
        <w:t>Zjednoczenia</w:t>
      </w:r>
      <w:r w:rsidR="00A80738" w:rsidRPr="004364AA">
        <w:rPr>
          <w:b/>
          <w:bCs/>
          <w:sz w:val="24"/>
        </w:rPr>
        <w:t xml:space="preserve"> </w:t>
      </w:r>
      <w:r w:rsidR="002A0F6C" w:rsidRPr="004364AA">
        <w:rPr>
          <w:b/>
          <w:bCs/>
          <w:sz w:val="24"/>
        </w:rPr>
        <w:t>10</w:t>
      </w:r>
    </w:p>
    <w:p w:rsidR="00A80738" w:rsidRPr="004364AA" w:rsidRDefault="002A0F6C" w:rsidP="00C05CA8">
      <w:pPr>
        <w:rPr>
          <w:b/>
          <w:bCs/>
          <w:sz w:val="24"/>
        </w:rPr>
      </w:pPr>
      <w:r w:rsidRPr="004364AA">
        <w:rPr>
          <w:b/>
          <w:bCs/>
          <w:sz w:val="24"/>
        </w:rPr>
        <w:t>41-500</w:t>
      </w:r>
      <w:r w:rsidR="00A80738" w:rsidRPr="004364AA">
        <w:rPr>
          <w:b/>
          <w:bCs/>
          <w:sz w:val="24"/>
        </w:rPr>
        <w:t xml:space="preserve"> </w:t>
      </w:r>
      <w:r w:rsidRPr="004364AA">
        <w:rPr>
          <w:b/>
          <w:bCs/>
          <w:sz w:val="24"/>
        </w:rPr>
        <w:t>Chorzów</w:t>
      </w:r>
    </w:p>
    <w:p w:rsidR="00A80738" w:rsidRDefault="00A80738" w:rsidP="00C05CA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1A443E" w:rsidP="00C05CA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A0F6C" w:rsidRPr="002A0F6C">
        <w:rPr>
          <w:b/>
          <w:sz w:val="24"/>
          <w:szCs w:val="24"/>
        </w:rPr>
        <w:t>PPN/L/10/18</w:t>
      </w:r>
      <w:r w:rsidR="00A80738">
        <w:rPr>
          <w:sz w:val="24"/>
        </w:rPr>
        <w:tab/>
        <w:t xml:space="preserve"> </w:t>
      </w:r>
    </w:p>
    <w:p w:rsidR="00A80738" w:rsidRDefault="00A80738" w:rsidP="00C05CA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C05CA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C05CA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05CA8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A0F6C" w:rsidRPr="002A0F6C">
        <w:rPr>
          <w:sz w:val="24"/>
          <w:szCs w:val="28"/>
        </w:rPr>
        <w:t>przetarg</w:t>
      </w:r>
      <w:r w:rsidR="004364AA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2A0F6C" w:rsidP="00C05CA8">
      <w:pPr>
        <w:pStyle w:val="Tekstpodstawowywcity"/>
        <w:ind w:firstLine="0"/>
        <w:jc w:val="center"/>
      </w:pPr>
      <w:r w:rsidRPr="002A0F6C">
        <w:rPr>
          <w:b/>
        </w:rPr>
        <w:t>Dostawa produktów leczniczych przeciwwirusowych.</w:t>
      </w:r>
    </w:p>
    <w:p w:rsidR="00CB5EDB" w:rsidRPr="004C7E9B" w:rsidRDefault="00CB5EDB" w:rsidP="00C05CA8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2A0F6C" w:rsidRPr="002A0F6C">
        <w:rPr>
          <w:sz w:val="24"/>
          <w:szCs w:val="24"/>
        </w:rPr>
        <w:t>(</w:t>
      </w:r>
      <w:proofErr w:type="spellStart"/>
      <w:r w:rsidR="002A0F6C" w:rsidRPr="002A0F6C">
        <w:rPr>
          <w:sz w:val="24"/>
          <w:szCs w:val="24"/>
        </w:rPr>
        <w:t>t.j</w:t>
      </w:r>
      <w:proofErr w:type="spellEnd"/>
      <w:r w:rsidR="002A0F6C" w:rsidRPr="002A0F6C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Default="00CB5EDB" w:rsidP="00C05CA8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4364AA">
        <w:rPr>
          <w:sz w:val="24"/>
          <w:szCs w:val="24"/>
        </w:rPr>
        <w:t>21.01.</w:t>
      </w:r>
      <w:r w:rsidR="002A0F6C" w:rsidRPr="002A0F6C">
        <w:rPr>
          <w:sz w:val="24"/>
          <w:szCs w:val="24"/>
        </w:rPr>
        <w:t>2019</w:t>
      </w:r>
      <w:r w:rsidR="004364AA">
        <w:rPr>
          <w:sz w:val="24"/>
          <w:szCs w:val="24"/>
        </w:rPr>
        <w:t xml:space="preserve"> r.</w:t>
      </w:r>
      <w:r w:rsidRPr="00FF4AB1">
        <w:rPr>
          <w:sz w:val="24"/>
          <w:szCs w:val="24"/>
        </w:rPr>
        <w:t xml:space="preserve"> o godz. </w:t>
      </w:r>
      <w:r w:rsidR="002A0F6C" w:rsidRPr="002A0F6C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C05CA8" w:rsidRPr="00FF4AB1" w:rsidRDefault="00C05CA8" w:rsidP="00C05CA8">
      <w:pPr>
        <w:jc w:val="both"/>
        <w:rPr>
          <w:sz w:val="24"/>
          <w:szCs w:val="24"/>
        </w:rPr>
      </w:pPr>
    </w:p>
    <w:p w:rsidR="00B50940" w:rsidRDefault="00CB5EDB" w:rsidP="00C05CA8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2A0F6C" w:rsidRPr="006646D9" w:rsidTr="00233038">
        <w:trPr>
          <w:trHeight w:val="70"/>
        </w:trPr>
        <w:tc>
          <w:tcPr>
            <w:tcW w:w="9214" w:type="dxa"/>
          </w:tcPr>
          <w:p w:rsidR="00C05CA8" w:rsidRDefault="00C05CA8" w:rsidP="00C05CA8">
            <w:pPr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>Pakietu nr</w:t>
            </w:r>
            <w:r w:rsidRPr="002A0F6C">
              <w:rPr>
                <w:sz w:val="24"/>
              </w:rPr>
              <w:t xml:space="preserve"> 1 </w:t>
            </w:r>
            <w:r>
              <w:rPr>
                <w:sz w:val="24"/>
              </w:rPr>
              <w:t xml:space="preserve">      </w:t>
            </w:r>
            <w:r w:rsidRPr="002A0F6C">
              <w:rPr>
                <w:sz w:val="24"/>
              </w:rPr>
              <w:t>70 200.00 zł brutto;</w:t>
            </w:r>
          </w:p>
          <w:p w:rsidR="002A0F6C" w:rsidRPr="00A3048A" w:rsidRDefault="00C05CA8" w:rsidP="00C05CA8">
            <w:pPr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>Pakietu nr</w:t>
            </w:r>
            <w:r w:rsidR="002A0F6C" w:rsidRPr="002A0F6C">
              <w:rPr>
                <w:sz w:val="24"/>
                <w:szCs w:val="24"/>
              </w:rPr>
              <w:t xml:space="preserve"> 2 </w:t>
            </w:r>
            <w:r>
              <w:rPr>
                <w:sz w:val="24"/>
                <w:szCs w:val="24"/>
              </w:rPr>
              <w:t xml:space="preserve">       </w:t>
            </w:r>
            <w:r w:rsidR="002A0F6C" w:rsidRPr="002A0F6C">
              <w:rPr>
                <w:sz w:val="24"/>
                <w:szCs w:val="24"/>
              </w:rPr>
              <w:t>325 728.00 zł brutto;</w:t>
            </w:r>
          </w:p>
        </w:tc>
      </w:tr>
      <w:tr w:rsidR="002A0F6C" w:rsidRPr="006646D9" w:rsidTr="00233038">
        <w:trPr>
          <w:trHeight w:val="70"/>
        </w:trPr>
        <w:tc>
          <w:tcPr>
            <w:tcW w:w="9214" w:type="dxa"/>
          </w:tcPr>
          <w:p w:rsidR="00C05CA8" w:rsidRDefault="00C05CA8" w:rsidP="00C05CA8">
            <w:pPr>
              <w:ind w:left="75" w:right="108"/>
              <w:rPr>
                <w:sz w:val="24"/>
              </w:rPr>
            </w:pPr>
            <w:r>
              <w:rPr>
                <w:sz w:val="24"/>
              </w:rPr>
              <w:t>Pakietu nr</w:t>
            </w:r>
            <w:r w:rsidRPr="002A0F6C">
              <w:rPr>
                <w:sz w:val="24"/>
              </w:rPr>
              <w:t xml:space="preserve"> 3 </w:t>
            </w:r>
            <w:r>
              <w:rPr>
                <w:sz w:val="24"/>
              </w:rPr>
              <w:t xml:space="preserve">       </w:t>
            </w:r>
            <w:r w:rsidRPr="002A0F6C">
              <w:rPr>
                <w:sz w:val="24"/>
              </w:rPr>
              <w:t>1 108 080.00 zł brutto;</w:t>
            </w:r>
          </w:p>
          <w:p w:rsidR="002A0F6C" w:rsidRPr="00A3048A" w:rsidRDefault="00C05CA8" w:rsidP="00C05CA8">
            <w:pPr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>Pakietu nr</w:t>
            </w:r>
            <w:r w:rsidRPr="002A0F6C">
              <w:rPr>
                <w:sz w:val="24"/>
              </w:rPr>
              <w:t xml:space="preserve"> </w:t>
            </w:r>
            <w:r w:rsidR="002A0F6C" w:rsidRPr="002A0F6C">
              <w:rPr>
                <w:sz w:val="24"/>
              </w:rPr>
              <w:t xml:space="preserve">4 </w:t>
            </w:r>
            <w:r>
              <w:rPr>
                <w:sz w:val="24"/>
              </w:rPr>
              <w:t xml:space="preserve">       </w:t>
            </w:r>
            <w:r w:rsidR="002A0F6C" w:rsidRPr="002A0F6C">
              <w:rPr>
                <w:sz w:val="24"/>
              </w:rPr>
              <w:t>66 960.00 zł brutto;</w:t>
            </w:r>
          </w:p>
        </w:tc>
      </w:tr>
      <w:tr w:rsidR="002A0F6C" w:rsidRPr="006646D9" w:rsidTr="00233038">
        <w:trPr>
          <w:trHeight w:val="70"/>
        </w:trPr>
        <w:tc>
          <w:tcPr>
            <w:tcW w:w="9214" w:type="dxa"/>
          </w:tcPr>
          <w:p w:rsidR="00C05CA8" w:rsidRDefault="00C05CA8" w:rsidP="00C05CA8">
            <w:pPr>
              <w:ind w:left="75" w:right="108"/>
              <w:rPr>
                <w:sz w:val="24"/>
              </w:rPr>
            </w:pPr>
            <w:r>
              <w:rPr>
                <w:sz w:val="24"/>
              </w:rPr>
              <w:t>Pakietu nr</w:t>
            </w:r>
            <w:r w:rsidRPr="002A0F6C">
              <w:rPr>
                <w:sz w:val="24"/>
              </w:rPr>
              <w:t xml:space="preserve"> 5 </w:t>
            </w:r>
            <w:r>
              <w:rPr>
                <w:sz w:val="24"/>
              </w:rPr>
              <w:t xml:space="preserve">       </w:t>
            </w:r>
            <w:r w:rsidRPr="002A0F6C">
              <w:rPr>
                <w:sz w:val="24"/>
              </w:rPr>
              <w:t>852 930.00 zł brutto;</w:t>
            </w:r>
          </w:p>
          <w:p w:rsidR="00C05CA8" w:rsidRDefault="00C05CA8" w:rsidP="00C05CA8">
            <w:pPr>
              <w:ind w:left="75" w:right="108"/>
              <w:rPr>
                <w:sz w:val="24"/>
              </w:rPr>
            </w:pPr>
            <w:r>
              <w:rPr>
                <w:sz w:val="24"/>
              </w:rPr>
              <w:t>Pakietu nr</w:t>
            </w:r>
            <w:r w:rsidRPr="002A0F6C">
              <w:rPr>
                <w:sz w:val="24"/>
              </w:rPr>
              <w:t xml:space="preserve"> 6 </w:t>
            </w:r>
            <w:r>
              <w:rPr>
                <w:sz w:val="24"/>
              </w:rPr>
              <w:t xml:space="preserve">       </w:t>
            </w:r>
            <w:r w:rsidRPr="002A0F6C">
              <w:rPr>
                <w:sz w:val="24"/>
              </w:rPr>
              <w:t>46 656.00 zł brutto;</w:t>
            </w:r>
          </w:p>
          <w:p w:rsidR="002A0F6C" w:rsidRPr="00A3048A" w:rsidRDefault="00C05CA8" w:rsidP="00C05CA8">
            <w:pPr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>Pakietu nr</w:t>
            </w:r>
            <w:r w:rsidR="002A0F6C" w:rsidRPr="002A0F6C">
              <w:rPr>
                <w:sz w:val="24"/>
              </w:rPr>
              <w:t xml:space="preserve"> 7 </w:t>
            </w:r>
            <w:r>
              <w:rPr>
                <w:sz w:val="24"/>
              </w:rPr>
              <w:t xml:space="preserve">       </w:t>
            </w:r>
            <w:r w:rsidR="002A0F6C" w:rsidRPr="002A0F6C">
              <w:rPr>
                <w:sz w:val="24"/>
              </w:rPr>
              <w:t>2 916 000.00 zł brutto;</w:t>
            </w:r>
          </w:p>
        </w:tc>
      </w:tr>
      <w:tr w:rsidR="002A0F6C" w:rsidRPr="006646D9" w:rsidTr="00233038">
        <w:trPr>
          <w:trHeight w:val="70"/>
        </w:trPr>
        <w:tc>
          <w:tcPr>
            <w:tcW w:w="9214" w:type="dxa"/>
          </w:tcPr>
          <w:p w:rsidR="002A0F6C" w:rsidRPr="00A3048A" w:rsidRDefault="00C05CA8" w:rsidP="00C05CA8">
            <w:pPr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>Pakietu nr</w:t>
            </w:r>
            <w:r w:rsidRPr="002A0F6C">
              <w:rPr>
                <w:sz w:val="24"/>
              </w:rPr>
              <w:t xml:space="preserve"> </w:t>
            </w:r>
            <w:r w:rsidR="002A0F6C" w:rsidRPr="002A0F6C">
              <w:rPr>
                <w:sz w:val="24"/>
              </w:rPr>
              <w:t xml:space="preserve">8 </w:t>
            </w:r>
            <w:r>
              <w:rPr>
                <w:sz w:val="24"/>
              </w:rPr>
              <w:t xml:space="preserve">       </w:t>
            </w:r>
            <w:r w:rsidR="002A0F6C" w:rsidRPr="002A0F6C">
              <w:rPr>
                <w:sz w:val="24"/>
              </w:rPr>
              <w:t>1 688 850.00 zł brutto;</w:t>
            </w:r>
          </w:p>
        </w:tc>
      </w:tr>
      <w:tr w:rsidR="002A0F6C" w:rsidRPr="006646D9" w:rsidTr="00233038">
        <w:trPr>
          <w:trHeight w:val="70"/>
        </w:trPr>
        <w:tc>
          <w:tcPr>
            <w:tcW w:w="9214" w:type="dxa"/>
          </w:tcPr>
          <w:p w:rsidR="002A0F6C" w:rsidRPr="00A3048A" w:rsidRDefault="00C05CA8" w:rsidP="00C05CA8">
            <w:pPr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>Pakietu nr</w:t>
            </w:r>
            <w:r w:rsidRPr="002A0F6C">
              <w:rPr>
                <w:sz w:val="24"/>
              </w:rPr>
              <w:t xml:space="preserve"> </w:t>
            </w:r>
            <w:r w:rsidR="002A0F6C" w:rsidRPr="002A0F6C">
              <w:rPr>
                <w:sz w:val="24"/>
              </w:rPr>
              <w:t xml:space="preserve">9 </w:t>
            </w:r>
            <w:r>
              <w:rPr>
                <w:sz w:val="24"/>
              </w:rPr>
              <w:t xml:space="preserve">       </w:t>
            </w:r>
            <w:r w:rsidR="002A0F6C" w:rsidRPr="002A0F6C">
              <w:rPr>
                <w:sz w:val="24"/>
              </w:rPr>
              <w:t>3 674 160.00 zł brutto;</w:t>
            </w:r>
          </w:p>
        </w:tc>
      </w:tr>
      <w:tr w:rsidR="002A0F6C" w:rsidRPr="006646D9" w:rsidTr="00233038">
        <w:trPr>
          <w:trHeight w:val="70"/>
        </w:trPr>
        <w:tc>
          <w:tcPr>
            <w:tcW w:w="9214" w:type="dxa"/>
          </w:tcPr>
          <w:p w:rsidR="002A0F6C" w:rsidRPr="00A3048A" w:rsidRDefault="00C05CA8" w:rsidP="00C05CA8">
            <w:pPr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>Pakietu nr</w:t>
            </w:r>
            <w:r w:rsidRPr="002A0F6C">
              <w:rPr>
                <w:sz w:val="24"/>
              </w:rPr>
              <w:t xml:space="preserve"> </w:t>
            </w:r>
            <w:r w:rsidR="002A0F6C" w:rsidRPr="002A0F6C">
              <w:rPr>
                <w:sz w:val="24"/>
              </w:rPr>
              <w:t xml:space="preserve">10 </w:t>
            </w:r>
            <w:r>
              <w:rPr>
                <w:sz w:val="24"/>
              </w:rPr>
              <w:t xml:space="preserve">     </w:t>
            </w:r>
            <w:r w:rsidR="002A0F6C" w:rsidRPr="002A0F6C">
              <w:rPr>
                <w:sz w:val="24"/>
              </w:rPr>
              <w:t>57 240.00 zł brutto;</w:t>
            </w:r>
          </w:p>
        </w:tc>
      </w:tr>
      <w:tr w:rsidR="002A0F6C" w:rsidRPr="006646D9" w:rsidTr="00233038">
        <w:trPr>
          <w:trHeight w:val="70"/>
        </w:trPr>
        <w:tc>
          <w:tcPr>
            <w:tcW w:w="9214" w:type="dxa"/>
          </w:tcPr>
          <w:p w:rsidR="002A0F6C" w:rsidRPr="00A3048A" w:rsidRDefault="00C05CA8" w:rsidP="00C05CA8">
            <w:pPr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>Pakietu nr</w:t>
            </w:r>
            <w:r w:rsidRPr="002A0F6C">
              <w:rPr>
                <w:sz w:val="24"/>
              </w:rPr>
              <w:t xml:space="preserve"> </w:t>
            </w:r>
            <w:r w:rsidR="002A0F6C" w:rsidRPr="002A0F6C">
              <w:rPr>
                <w:sz w:val="24"/>
              </w:rPr>
              <w:t xml:space="preserve">11 </w:t>
            </w:r>
            <w:r>
              <w:rPr>
                <w:sz w:val="24"/>
              </w:rPr>
              <w:t xml:space="preserve">     </w:t>
            </w:r>
            <w:r w:rsidR="002A0F6C" w:rsidRPr="002A0F6C">
              <w:rPr>
                <w:sz w:val="24"/>
              </w:rPr>
              <w:t>21 600.00 zł brutto;</w:t>
            </w:r>
          </w:p>
        </w:tc>
      </w:tr>
      <w:tr w:rsidR="002A0F6C" w:rsidRPr="006646D9" w:rsidTr="00233038">
        <w:trPr>
          <w:trHeight w:val="70"/>
        </w:trPr>
        <w:tc>
          <w:tcPr>
            <w:tcW w:w="9214" w:type="dxa"/>
          </w:tcPr>
          <w:p w:rsidR="002A0F6C" w:rsidRPr="00A3048A" w:rsidRDefault="00C05CA8" w:rsidP="00C05CA8">
            <w:pPr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>Pakietu nr</w:t>
            </w:r>
            <w:r w:rsidRPr="002A0F6C">
              <w:rPr>
                <w:sz w:val="24"/>
              </w:rPr>
              <w:t xml:space="preserve"> </w:t>
            </w:r>
            <w:r w:rsidR="002A0F6C" w:rsidRPr="002A0F6C">
              <w:rPr>
                <w:sz w:val="24"/>
              </w:rPr>
              <w:t xml:space="preserve">12 </w:t>
            </w:r>
            <w:r>
              <w:rPr>
                <w:sz w:val="24"/>
              </w:rPr>
              <w:t xml:space="preserve">     </w:t>
            </w:r>
            <w:r w:rsidR="002A0F6C" w:rsidRPr="002A0F6C">
              <w:rPr>
                <w:sz w:val="24"/>
              </w:rPr>
              <w:t>86 400.00 zł brutto;</w:t>
            </w:r>
          </w:p>
        </w:tc>
      </w:tr>
      <w:tr w:rsidR="002A0F6C" w:rsidRPr="006646D9" w:rsidTr="00233038">
        <w:trPr>
          <w:trHeight w:val="70"/>
        </w:trPr>
        <w:tc>
          <w:tcPr>
            <w:tcW w:w="9214" w:type="dxa"/>
          </w:tcPr>
          <w:p w:rsidR="002A0F6C" w:rsidRDefault="002A0F6C" w:rsidP="00C05CA8">
            <w:pPr>
              <w:ind w:left="75" w:right="108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C05CA8">
              <w:rPr>
                <w:sz w:val="24"/>
              </w:rPr>
              <w:t>Pakietu nr</w:t>
            </w:r>
            <w:r w:rsidRPr="002A0F6C">
              <w:rPr>
                <w:sz w:val="24"/>
              </w:rPr>
              <w:t xml:space="preserve"> 13 </w:t>
            </w:r>
            <w:r w:rsidR="00C05CA8">
              <w:rPr>
                <w:sz w:val="24"/>
              </w:rPr>
              <w:t xml:space="preserve">    </w:t>
            </w:r>
            <w:r w:rsidRPr="002A0F6C">
              <w:rPr>
                <w:sz w:val="24"/>
              </w:rPr>
              <w:t>17 893.44 zł brutto</w:t>
            </w:r>
            <w:r w:rsidR="00C05CA8">
              <w:rPr>
                <w:sz w:val="24"/>
              </w:rPr>
              <w:t>.</w:t>
            </w:r>
          </w:p>
          <w:p w:rsidR="00C05CA8" w:rsidRPr="00A3048A" w:rsidRDefault="00C05CA8" w:rsidP="00C05CA8">
            <w:pPr>
              <w:ind w:left="75" w:right="108"/>
              <w:rPr>
                <w:sz w:val="24"/>
                <w:szCs w:val="24"/>
              </w:rPr>
            </w:pPr>
          </w:p>
        </w:tc>
      </w:tr>
    </w:tbl>
    <w:p w:rsidR="00A80738" w:rsidRDefault="002A0F6C" w:rsidP="00C05CA8">
      <w:pPr>
        <w:jc w:val="both"/>
        <w:rPr>
          <w:sz w:val="24"/>
        </w:rPr>
      </w:pPr>
      <w:r>
        <w:rPr>
          <w:sz w:val="24"/>
        </w:rPr>
        <w:t xml:space="preserve"> </w:t>
      </w:r>
      <w:r w:rsidR="00CB5EDB">
        <w:rPr>
          <w:sz w:val="24"/>
        </w:rPr>
        <w:t>W wyznaczonym terminie oferty złożyli następujący Wykonawcy: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552"/>
        <w:gridCol w:w="709"/>
        <w:gridCol w:w="1559"/>
        <w:gridCol w:w="992"/>
        <w:gridCol w:w="992"/>
        <w:gridCol w:w="1418"/>
        <w:gridCol w:w="850"/>
      </w:tblGrid>
      <w:tr w:rsidR="00C05CA8" w:rsidRPr="00075CD0" w:rsidTr="00494186">
        <w:tc>
          <w:tcPr>
            <w:tcW w:w="567" w:type="dxa"/>
            <w:shd w:val="clear" w:color="auto" w:fill="auto"/>
            <w:vAlign w:val="center"/>
          </w:tcPr>
          <w:p w:rsidR="00C05CA8" w:rsidRPr="00C05CA8" w:rsidRDefault="00C05CA8" w:rsidP="00C05CA8">
            <w:pPr>
              <w:jc w:val="center"/>
              <w:rPr>
                <w:sz w:val="18"/>
                <w:szCs w:val="18"/>
              </w:rPr>
            </w:pPr>
            <w:r w:rsidRPr="00C05CA8">
              <w:rPr>
                <w:sz w:val="18"/>
                <w:szCs w:val="18"/>
              </w:rPr>
              <w:t>Nr oferty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05CA8" w:rsidRPr="00C05CA8" w:rsidRDefault="00C05CA8" w:rsidP="00C05CA8">
            <w:pPr>
              <w:jc w:val="center"/>
              <w:rPr>
                <w:sz w:val="18"/>
                <w:szCs w:val="18"/>
              </w:rPr>
            </w:pPr>
            <w:r w:rsidRPr="00C05CA8">
              <w:rPr>
                <w:sz w:val="18"/>
                <w:szCs w:val="18"/>
              </w:rPr>
              <w:t xml:space="preserve">Nazwa (firma) </w:t>
            </w:r>
          </w:p>
          <w:p w:rsidR="00C05CA8" w:rsidRPr="00C05CA8" w:rsidRDefault="00C05CA8" w:rsidP="00C05CA8">
            <w:pPr>
              <w:jc w:val="center"/>
              <w:rPr>
                <w:sz w:val="18"/>
                <w:szCs w:val="18"/>
              </w:rPr>
            </w:pPr>
            <w:r w:rsidRPr="00C05CA8">
              <w:rPr>
                <w:sz w:val="18"/>
                <w:szCs w:val="18"/>
              </w:rPr>
              <w:t>i adres wykonawcy</w:t>
            </w:r>
          </w:p>
        </w:tc>
        <w:tc>
          <w:tcPr>
            <w:tcW w:w="709" w:type="dxa"/>
            <w:vAlign w:val="center"/>
          </w:tcPr>
          <w:p w:rsidR="00C05CA8" w:rsidRPr="00C05CA8" w:rsidRDefault="00C05CA8" w:rsidP="001740E0">
            <w:pPr>
              <w:jc w:val="center"/>
              <w:rPr>
                <w:sz w:val="18"/>
                <w:szCs w:val="18"/>
              </w:rPr>
            </w:pPr>
            <w:r w:rsidRPr="00C05CA8">
              <w:rPr>
                <w:sz w:val="18"/>
                <w:szCs w:val="18"/>
              </w:rPr>
              <w:t>Nr</w:t>
            </w:r>
          </w:p>
          <w:p w:rsidR="00C05CA8" w:rsidRPr="00C05CA8" w:rsidRDefault="00C05CA8" w:rsidP="001740E0">
            <w:pPr>
              <w:jc w:val="center"/>
              <w:rPr>
                <w:sz w:val="18"/>
                <w:szCs w:val="18"/>
              </w:rPr>
            </w:pPr>
            <w:r w:rsidRPr="00C05CA8">
              <w:rPr>
                <w:sz w:val="18"/>
                <w:szCs w:val="18"/>
              </w:rPr>
              <w:t>pakietu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5CA8" w:rsidRPr="00C05CA8" w:rsidRDefault="00C05CA8" w:rsidP="00C05CA8">
            <w:pPr>
              <w:jc w:val="center"/>
              <w:rPr>
                <w:sz w:val="18"/>
                <w:szCs w:val="18"/>
              </w:rPr>
            </w:pPr>
            <w:r w:rsidRPr="00C05CA8">
              <w:rPr>
                <w:sz w:val="18"/>
                <w:szCs w:val="18"/>
              </w:rPr>
              <w:t>Cena oferty</w:t>
            </w:r>
          </w:p>
        </w:tc>
        <w:tc>
          <w:tcPr>
            <w:tcW w:w="992" w:type="dxa"/>
          </w:tcPr>
          <w:p w:rsidR="00C05CA8" w:rsidRPr="00C05CA8" w:rsidRDefault="00C05CA8" w:rsidP="00C05CA8">
            <w:pPr>
              <w:jc w:val="center"/>
              <w:rPr>
                <w:sz w:val="18"/>
                <w:szCs w:val="18"/>
              </w:rPr>
            </w:pPr>
            <w:r w:rsidRPr="00C05CA8">
              <w:rPr>
                <w:sz w:val="18"/>
                <w:szCs w:val="18"/>
              </w:rPr>
              <w:t>Termin wykonania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5CA8" w:rsidRPr="00C05CA8" w:rsidRDefault="00C05CA8" w:rsidP="00C05CA8">
            <w:pPr>
              <w:jc w:val="center"/>
              <w:rPr>
                <w:sz w:val="18"/>
                <w:szCs w:val="18"/>
              </w:rPr>
            </w:pPr>
            <w:r w:rsidRPr="00C05CA8">
              <w:rPr>
                <w:sz w:val="18"/>
                <w:szCs w:val="18"/>
              </w:rPr>
              <w:t>Termin dostawy (dni robocze)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5CA8" w:rsidRPr="00C05CA8" w:rsidRDefault="00C05CA8" w:rsidP="00C05CA8">
            <w:pPr>
              <w:jc w:val="center"/>
              <w:rPr>
                <w:sz w:val="18"/>
                <w:szCs w:val="18"/>
              </w:rPr>
            </w:pPr>
            <w:r w:rsidRPr="00C05CA8">
              <w:rPr>
                <w:sz w:val="18"/>
                <w:szCs w:val="18"/>
              </w:rPr>
              <w:t>Okres gwarancji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05CA8" w:rsidRPr="00C05CA8" w:rsidRDefault="00C05CA8" w:rsidP="00C05CA8">
            <w:pPr>
              <w:jc w:val="center"/>
              <w:rPr>
                <w:sz w:val="18"/>
                <w:szCs w:val="18"/>
              </w:rPr>
            </w:pPr>
            <w:r w:rsidRPr="00C05CA8">
              <w:rPr>
                <w:sz w:val="18"/>
                <w:szCs w:val="18"/>
              </w:rPr>
              <w:t xml:space="preserve">Warunki </w:t>
            </w:r>
            <w:proofErr w:type="spellStart"/>
            <w:r w:rsidRPr="00C05CA8">
              <w:rPr>
                <w:sz w:val="18"/>
                <w:szCs w:val="18"/>
              </w:rPr>
              <w:t>płatn</w:t>
            </w:r>
            <w:r>
              <w:rPr>
                <w:sz w:val="18"/>
                <w:szCs w:val="18"/>
              </w:rPr>
              <w:t>o-ści</w:t>
            </w:r>
            <w:proofErr w:type="spellEnd"/>
          </w:p>
        </w:tc>
      </w:tr>
      <w:tr w:rsidR="00C05CA8" w:rsidRPr="00075CD0" w:rsidTr="00494186">
        <w:tc>
          <w:tcPr>
            <w:tcW w:w="567" w:type="dxa"/>
            <w:vMerge w:val="restart"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  <w:r>
              <w:t>1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C05CA8" w:rsidRPr="005E72F5" w:rsidRDefault="00C05CA8" w:rsidP="00C05CA8">
            <w:pPr>
              <w:rPr>
                <w:lang w:val="en-US"/>
              </w:rPr>
            </w:pPr>
            <w:r w:rsidRPr="005E72F5">
              <w:rPr>
                <w:lang w:val="en-US"/>
              </w:rPr>
              <w:t>SALUS INTERNATIONAL Sp. z o. o.</w:t>
            </w:r>
          </w:p>
          <w:p w:rsidR="00C05CA8" w:rsidRPr="00CB5EDB" w:rsidRDefault="00C05CA8" w:rsidP="00C05CA8">
            <w:r w:rsidRPr="002A0F6C">
              <w:t>ul. Pułaskiego</w:t>
            </w:r>
            <w:r w:rsidRPr="00CB5EDB">
              <w:t xml:space="preserve"> </w:t>
            </w:r>
            <w:r w:rsidRPr="002A0F6C">
              <w:t>9</w:t>
            </w:r>
            <w:r w:rsidRPr="00CB5EDB">
              <w:t xml:space="preserve"> </w:t>
            </w:r>
          </w:p>
          <w:p w:rsidR="00C05CA8" w:rsidRPr="00CB5EDB" w:rsidRDefault="00C05CA8" w:rsidP="00C05CA8">
            <w:pPr>
              <w:jc w:val="both"/>
            </w:pPr>
            <w:r w:rsidRPr="002A0F6C">
              <w:t>40-273</w:t>
            </w:r>
            <w:r w:rsidRPr="00CB5EDB">
              <w:t xml:space="preserve"> </w:t>
            </w:r>
            <w:r w:rsidRPr="002A0F6C">
              <w:t>Katowice</w:t>
            </w:r>
          </w:p>
          <w:p w:rsidR="00C05CA8" w:rsidRPr="00CB5EDB" w:rsidRDefault="00C05CA8" w:rsidP="00C05CA8">
            <w:pPr>
              <w:jc w:val="both"/>
            </w:pPr>
          </w:p>
        </w:tc>
        <w:tc>
          <w:tcPr>
            <w:tcW w:w="709" w:type="dxa"/>
            <w:vAlign w:val="center"/>
          </w:tcPr>
          <w:p w:rsidR="00C05CA8" w:rsidRPr="00CB5EDB" w:rsidRDefault="00C05CA8" w:rsidP="007C7157">
            <w:pPr>
              <w:spacing w:line="480" w:lineRule="auto"/>
              <w:jc w:val="center"/>
            </w:pPr>
            <w:r w:rsidRPr="002A0F6C"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5CA8" w:rsidRPr="00CB5EDB" w:rsidRDefault="00C05CA8" w:rsidP="007C7157">
            <w:pPr>
              <w:spacing w:line="480" w:lineRule="auto"/>
              <w:jc w:val="center"/>
            </w:pPr>
            <w:r w:rsidRPr="002A0F6C">
              <w:t>48 790.08 zł</w:t>
            </w:r>
          </w:p>
        </w:tc>
        <w:tc>
          <w:tcPr>
            <w:tcW w:w="992" w:type="dxa"/>
            <w:vMerge w:val="restart"/>
          </w:tcPr>
          <w:p w:rsidR="00C05CA8" w:rsidRDefault="00C05CA8" w:rsidP="00C05CA8">
            <w:pPr>
              <w:jc w:val="center"/>
            </w:pPr>
          </w:p>
          <w:p w:rsidR="005E72F5" w:rsidRDefault="005E72F5" w:rsidP="00C05CA8">
            <w:pPr>
              <w:jc w:val="center"/>
            </w:pPr>
          </w:p>
          <w:p w:rsidR="005E72F5" w:rsidRDefault="005E72F5" w:rsidP="00C05CA8">
            <w:pPr>
              <w:jc w:val="center"/>
            </w:pPr>
          </w:p>
          <w:p w:rsidR="005E72F5" w:rsidRDefault="005E72F5" w:rsidP="00C05CA8">
            <w:pPr>
              <w:jc w:val="center"/>
            </w:pPr>
          </w:p>
          <w:p w:rsidR="00C05CA8" w:rsidRPr="002A0F6C" w:rsidRDefault="00C05CA8" w:rsidP="00C05CA8">
            <w:pPr>
              <w:jc w:val="center"/>
            </w:pPr>
            <w:r>
              <w:t>12 miesięcy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  <w:r w:rsidRPr="002A0F6C">
              <w:t>1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05CA8" w:rsidRPr="00C05CA8" w:rsidRDefault="00C05CA8" w:rsidP="00C05C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</w:t>
            </w:r>
            <w:r w:rsidRPr="00C05CA8">
              <w:rPr>
                <w:sz w:val="18"/>
                <w:szCs w:val="18"/>
              </w:rPr>
              <w:t>ie krótszy niż połowa okresu ważności w chwili dostawy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  <w:r w:rsidRPr="002A0F6C">
              <w:t>60 dni</w:t>
            </w:r>
          </w:p>
        </w:tc>
      </w:tr>
      <w:tr w:rsidR="00C05CA8" w:rsidRPr="00075CD0" w:rsidTr="00494186">
        <w:tc>
          <w:tcPr>
            <w:tcW w:w="567" w:type="dxa"/>
            <w:vMerge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C05CA8" w:rsidRPr="00CB5EDB" w:rsidRDefault="00C05CA8" w:rsidP="00C05CA8">
            <w:pPr>
              <w:jc w:val="both"/>
            </w:pPr>
          </w:p>
        </w:tc>
        <w:tc>
          <w:tcPr>
            <w:tcW w:w="709" w:type="dxa"/>
            <w:vAlign w:val="center"/>
          </w:tcPr>
          <w:p w:rsidR="00C05CA8" w:rsidRPr="00CB5EDB" w:rsidRDefault="00C05CA8" w:rsidP="007C7157">
            <w:pPr>
              <w:spacing w:line="480" w:lineRule="auto"/>
              <w:jc w:val="center"/>
            </w:pPr>
            <w:r w:rsidRPr="002A0F6C"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5CA8" w:rsidRPr="00CB5EDB" w:rsidRDefault="00C05CA8" w:rsidP="007C7157">
            <w:pPr>
              <w:spacing w:line="480" w:lineRule="auto"/>
              <w:jc w:val="center"/>
            </w:pPr>
            <w:r w:rsidRPr="002A0F6C">
              <w:t>61 290.00 zł</w:t>
            </w:r>
          </w:p>
        </w:tc>
        <w:tc>
          <w:tcPr>
            <w:tcW w:w="992" w:type="dxa"/>
            <w:vMerge/>
          </w:tcPr>
          <w:p w:rsidR="00C05CA8" w:rsidRPr="00CB5EDB" w:rsidRDefault="00C05CA8" w:rsidP="00C05CA8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</w:p>
        </w:tc>
      </w:tr>
      <w:tr w:rsidR="00C05CA8" w:rsidRPr="00075CD0" w:rsidTr="00494186">
        <w:tc>
          <w:tcPr>
            <w:tcW w:w="567" w:type="dxa"/>
            <w:vMerge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C05CA8" w:rsidRPr="00CB5EDB" w:rsidRDefault="00C05CA8" w:rsidP="00C05CA8">
            <w:pPr>
              <w:jc w:val="both"/>
            </w:pPr>
          </w:p>
        </w:tc>
        <w:tc>
          <w:tcPr>
            <w:tcW w:w="709" w:type="dxa"/>
            <w:vAlign w:val="center"/>
          </w:tcPr>
          <w:p w:rsidR="00C05CA8" w:rsidRPr="00CB5EDB" w:rsidRDefault="00C05CA8" w:rsidP="007C7157">
            <w:pPr>
              <w:spacing w:line="480" w:lineRule="auto"/>
              <w:jc w:val="center"/>
            </w:pPr>
            <w:r w:rsidRPr="002A0F6C"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5CA8" w:rsidRPr="00CB5EDB" w:rsidRDefault="00C05CA8" w:rsidP="007C7157">
            <w:pPr>
              <w:spacing w:line="480" w:lineRule="auto"/>
              <w:jc w:val="center"/>
            </w:pPr>
            <w:r w:rsidRPr="002A0F6C">
              <w:t>64 168.20 zł</w:t>
            </w:r>
          </w:p>
        </w:tc>
        <w:tc>
          <w:tcPr>
            <w:tcW w:w="992" w:type="dxa"/>
            <w:vMerge/>
          </w:tcPr>
          <w:p w:rsidR="00C05CA8" w:rsidRPr="00CB5EDB" w:rsidRDefault="00C05CA8" w:rsidP="00C05CA8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</w:p>
        </w:tc>
      </w:tr>
      <w:tr w:rsidR="00C05CA8" w:rsidRPr="00075CD0" w:rsidTr="00494186">
        <w:tc>
          <w:tcPr>
            <w:tcW w:w="567" w:type="dxa"/>
            <w:vMerge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C05CA8" w:rsidRPr="00CB5EDB" w:rsidRDefault="00C05CA8" w:rsidP="00C05CA8">
            <w:pPr>
              <w:jc w:val="both"/>
            </w:pPr>
          </w:p>
        </w:tc>
        <w:tc>
          <w:tcPr>
            <w:tcW w:w="709" w:type="dxa"/>
            <w:vAlign w:val="center"/>
          </w:tcPr>
          <w:p w:rsidR="00C05CA8" w:rsidRPr="00CB5EDB" w:rsidRDefault="00C05CA8" w:rsidP="007C7157">
            <w:pPr>
              <w:spacing w:line="480" w:lineRule="auto"/>
              <w:jc w:val="center"/>
            </w:pPr>
            <w:r w:rsidRPr="002A0F6C"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5CA8" w:rsidRPr="00CB5EDB" w:rsidRDefault="00C05CA8" w:rsidP="007C7157">
            <w:pPr>
              <w:spacing w:line="480" w:lineRule="auto"/>
              <w:jc w:val="center"/>
            </w:pPr>
            <w:r w:rsidRPr="002A0F6C">
              <w:t>24 664.50 zł</w:t>
            </w:r>
          </w:p>
        </w:tc>
        <w:tc>
          <w:tcPr>
            <w:tcW w:w="992" w:type="dxa"/>
            <w:vMerge/>
          </w:tcPr>
          <w:p w:rsidR="00C05CA8" w:rsidRPr="00CB5EDB" w:rsidRDefault="00C05CA8" w:rsidP="00C05CA8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</w:p>
        </w:tc>
      </w:tr>
      <w:tr w:rsidR="00C05CA8" w:rsidRPr="00075CD0" w:rsidTr="00494186">
        <w:tc>
          <w:tcPr>
            <w:tcW w:w="567" w:type="dxa"/>
            <w:vMerge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C05CA8" w:rsidRPr="00CB5EDB" w:rsidRDefault="00C05CA8" w:rsidP="00C05CA8">
            <w:pPr>
              <w:jc w:val="both"/>
            </w:pPr>
          </w:p>
        </w:tc>
        <w:tc>
          <w:tcPr>
            <w:tcW w:w="709" w:type="dxa"/>
            <w:vAlign w:val="center"/>
          </w:tcPr>
          <w:p w:rsidR="00C05CA8" w:rsidRPr="00CB5EDB" w:rsidRDefault="00C05CA8" w:rsidP="007C7157">
            <w:pPr>
              <w:spacing w:line="480" w:lineRule="auto"/>
              <w:jc w:val="center"/>
            </w:pPr>
            <w:r w:rsidRPr="002A0F6C">
              <w:t>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5CA8" w:rsidRPr="00CB5EDB" w:rsidRDefault="00C05CA8" w:rsidP="007C7157">
            <w:pPr>
              <w:spacing w:line="480" w:lineRule="auto"/>
              <w:jc w:val="center"/>
            </w:pPr>
            <w:r w:rsidRPr="002A0F6C">
              <w:t>11 333.52 zł</w:t>
            </w:r>
          </w:p>
        </w:tc>
        <w:tc>
          <w:tcPr>
            <w:tcW w:w="992" w:type="dxa"/>
            <w:vMerge/>
          </w:tcPr>
          <w:p w:rsidR="00C05CA8" w:rsidRPr="00CB5EDB" w:rsidRDefault="00C05CA8" w:rsidP="00C05CA8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</w:p>
        </w:tc>
      </w:tr>
      <w:tr w:rsidR="00C05CA8" w:rsidRPr="00075CD0" w:rsidTr="00494186">
        <w:tc>
          <w:tcPr>
            <w:tcW w:w="567" w:type="dxa"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  <w:r w:rsidRPr="002A0F6C">
              <w:t>2</w:t>
            </w:r>
          </w:p>
        </w:tc>
        <w:tc>
          <w:tcPr>
            <w:tcW w:w="2552" w:type="dxa"/>
            <w:shd w:val="clear" w:color="auto" w:fill="auto"/>
          </w:tcPr>
          <w:p w:rsidR="00C05CA8" w:rsidRPr="00CB5EDB" w:rsidRDefault="00C05CA8" w:rsidP="00C05CA8">
            <w:r w:rsidRPr="002A0F6C">
              <w:t>ROCHE POLSKA Sp. z o.o.</w:t>
            </w:r>
          </w:p>
          <w:p w:rsidR="00C05CA8" w:rsidRPr="00CB5EDB" w:rsidRDefault="00C05CA8" w:rsidP="00C05CA8">
            <w:r w:rsidRPr="002A0F6C">
              <w:t>ul. Domaniewska</w:t>
            </w:r>
            <w:r w:rsidRPr="00CB5EDB">
              <w:t xml:space="preserve"> </w:t>
            </w:r>
            <w:r w:rsidRPr="002A0F6C">
              <w:t>39 B</w:t>
            </w:r>
            <w:r w:rsidRPr="00CB5EDB">
              <w:t xml:space="preserve"> </w:t>
            </w:r>
          </w:p>
          <w:p w:rsidR="00C05CA8" w:rsidRPr="00CB5EDB" w:rsidRDefault="00C05CA8" w:rsidP="00C05CA8">
            <w:pPr>
              <w:jc w:val="both"/>
            </w:pPr>
            <w:r w:rsidRPr="002A0F6C">
              <w:t>02-672</w:t>
            </w:r>
            <w:r w:rsidRPr="00CB5EDB">
              <w:t xml:space="preserve"> </w:t>
            </w:r>
            <w:r w:rsidRPr="002A0F6C">
              <w:t>Warszawa</w:t>
            </w:r>
          </w:p>
        </w:tc>
        <w:tc>
          <w:tcPr>
            <w:tcW w:w="709" w:type="dxa"/>
            <w:vAlign w:val="center"/>
          </w:tcPr>
          <w:p w:rsidR="00C05CA8" w:rsidRPr="00CB5EDB" w:rsidRDefault="00C05CA8" w:rsidP="001740E0">
            <w:pPr>
              <w:jc w:val="center"/>
            </w:pPr>
            <w:r w:rsidRPr="002A0F6C"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  <w:r w:rsidRPr="002A0F6C">
              <w:t>261 650.25 zł</w:t>
            </w:r>
          </w:p>
        </w:tc>
        <w:tc>
          <w:tcPr>
            <w:tcW w:w="992" w:type="dxa"/>
          </w:tcPr>
          <w:p w:rsidR="00393E43" w:rsidRDefault="00393E43" w:rsidP="00393E43">
            <w:pPr>
              <w:jc w:val="center"/>
            </w:pPr>
          </w:p>
          <w:p w:rsidR="00C05CA8" w:rsidRPr="002A0F6C" w:rsidRDefault="00393E43" w:rsidP="00393E43">
            <w:pPr>
              <w:jc w:val="center"/>
            </w:pPr>
            <w:r>
              <w:t>12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  <w:r w:rsidRPr="002A0F6C">
              <w:t xml:space="preserve">2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5CA8" w:rsidRPr="00CB5EDB" w:rsidRDefault="00393E43" w:rsidP="00C05CA8">
            <w:pPr>
              <w:jc w:val="center"/>
            </w:pPr>
            <w:r>
              <w:rPr>
                <w:sz w:val="18"/>
                <w:szCs w:val="18"/>
              </w:rPr>
              <w:t>n</w:t>
            </w:r>
            <w:r w:rsidRPr="00C05CA8">
              <w:rPr>
                <w:sz w:val="18"/>
                <w:szCs w:val="18"/>
              </w:rPr>
              <w:t>ie krótszy niż połowa okresu ważności w chwili dostawy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05CA8" w:rsidRPr="00CB5EDB" w:rsidRDefault="00C05CA8" w:rsidP="00C05CA8">
            <w:pPr>
              <w:jc w:val="center"/>
            </w:pPr>
            <w:r w:rsidRPr="002A0F6C">
              <w:t>60 dni</w:t>
            </w:r>
          </w:p>
        </w:tc>
      </w:tr>
      <w:tr w:rsidR="007A7720" w:rsidRPr="00075CD0" w:rsidTr="00494186">
        <w:tc>
          <w:tcPr>
            <w:tcW w:w="567" w:type="dxa"/>
            <w:vMerge w:val="restart"/>
            <w:shd w:val="clear" w:color="auto" w:fill="auto"/>
            <w:vAlign w:val="center"/>
          </w:tcPr>
          <w:p w:rsidR="007A7720" w:rsidRPr="00CB5EDB" w:rsidRDefault="007A7720" w:rsidP="00C05CA8">
            <w:pPr>
              <w:jc w:val="center"/>
            </w:pPr>
            <w:r w:rsidRPr="002A0F6C">
              <w:t>3</w:t>
            </w:r>
          </w:p>
          <w:p w:rsidR="007A7720" w:rsidRPr="00CB5EDB" w:rsidRDefault="007A7720" w:rsidP="00C05CA8">
            <w:pPr>
              <w:jc w:val="center"/>
            </w:pPr>
          </w:p>
        </w:tc>
        <w:tc>
          <w:tcPr>
            <w:tcW w:w="2552" w:type="dxa"/>
            <w:vMerge w:val="restart"/>
            <w:shd w:val="clear" w:color="auto" w:fill="auto"/>
          </w:tcPr>
          <w:p w:rsidR="007A7720" w:rsidRPr="00CB5EDB" w:rsidRDefault="007A7720" w:rsidP="00C05CA8">
            <w:r w:rsidRPr="002A0F6C">
              <w:t>ASCLEPIOS S.A.</w:t>
            </w:r>
          </w:p>
          <w:p w:rsidR="007A7720" w:rsidRPr="00CB5EDB" w:rsidRDefault="007A7720" w:rsidP="00C05CA8">
            <w:r w:rsidRPr="002A0F6C">
              <w:t xml:space="preserve">ul. </w:t>
            </w:r>
            <w:proofErr w:type="spellStart"/>
            <w:r w:rsidRPr="002A0F6C">
              <w:t>Hubska</w:t>
            </w:r>
            <w:proofErr w:type="spellEnd"/>
            <w:r w:rsidRPr="00CB5EDB">
              <w:t xml:space="preserve"> </w:t>
            </w:r>
            <w:r w:rsidRPr="002A0F6C">
              <w:t>44</w:t>
            </w:r>
            <w:r w:rsidRPr="00CB5EDB">
              <w:t xml:space="preserve"> </w:t>
            </w:r>
          </w:p>
          <w:p w:rsidR="007A7720" w:rsidRPr="00CB5EDB" w:rsidRDefault="007A7720" w:rsidP="00C05CA8">
            <w:pPr>
              <w:jc w:val="both"/>
            </w:pPr>
            <w:r w:rsidRPr="002A0F6C">
              <w:t>50-502</w:t>
            </w:r>
            <w:r w:rsidRPr="00CB5EDB">
              <w:t xml:space="preserve"> </w:t>
            </w:r>
            <w:r w:rsidRPr="002A0F6C">
              <w:t>Wrocław</w:t>
            </w:r>
          </w:p>
          <w:p w:rsidR="007A7720" w:rsidRPr="00CB5EDB" w:rsidRDefault="007A7720" w:rsidP="00C05CA8">
            <w:pPr>
              <w:jc w:val="both"/>
            </w:pPr>
          </w:p>
        </w:tc>
        <w:tc>
          <w:tcPr>
            <w:tcW w:w="709" w:type="dxa"/>
            <w:vAlign w:val="center"/>
          </w:tcPr>
          <w:p w:rsidR="007A7720" w:rsidRPr="00CB5EDB" w:rsidRDefault="007A7720" w:rsidP="001740E0">
            <w:pPr>
              <w:jc w:val="center"/>
            </w:pPr>
            <w:r w:rsidRPr="002A0F6C"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A7720" w:rsidRDefault="007A7720" w:rsidP="00C05CA8">
            <w:pPr>
              <w:jc w:val="center"/>
            </w:pPr>
            <w:r w:rsidRPr="002A0F6C">
              <w:t>330 382.80 zł</w:t>
            </w:r>
          </w:p>
          <w:p w:rsidR="007A7720" w:rsidRPr="00CB5EDB" w:rsidRDefault="007A7720" w:rsidP="00C05CA8">
            <w:pPr>
              <w:jc w:val="center"/>
            </w:pPr>
          </w:p>
        </w:tc>
        <w:tc>
          <w:tcPr>
            <w:tcW w:w="992" w:type="dxa"/>
            <w:vMerge w:val="restart"/>
          </w:tcPr>
          <w:p w:rsidR="007A7720" w:rsidRDefault="007A7720" w:rsidP="00393E43">
            <w:pPr>
              <w:jc w:val="center"/>
            </w:pPr>
          </w:p>
          <w:p w:rsidR="007A7720" w:rsidRPr="002A0F6C" w:rsidRDefault="007A7720" w:rsidP="00393E43">
            <w:pPr>
              <w:jc w:val="center"/>
            </w:pPr>
            <w:r>
              <w:t>12 miesięcy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7A7720" w:rsidRPr="00CB5EDB" w:rsidRDefault="007A7720" w:rsidP="00C05CA8">
            <w:pPr>
              <w:jc w:val="center"/>
            </w:pPr>
            <w:r w:rsidRPr="002A0F6C">
              <w:t xml:space="preserve">1 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A7720" w:rsidRPr="00CB5EDB" w:rsidRDefault="007A7720" w:rsidP="00C05CA8">
            <w:pPr>
              <w:jc w:val="center"/>
            </w:pPr>
            <w:r>
              <w:rPr>
                <w:sz w:val="18"/>
                <w:szCs w:val="18"/>
              </w:rPr>
              <w:t>n</w:t>
            </w:r>
            <w:r w:rsidRPr="00C05CA8">
              <w:rPr>
                <w:sz w:val="18"/>
                <w:szCs w:val="18"/>
              </w:rPr>
              <w:t>ie krótszy niż połowa okresu ważności w chwili dostawy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7A7720" w:rsidRPr="00CB5EDB" w:rsidRDefault="007A7720" w:rsidP="00391064">
            <w:pPr>
              <w:jc w:val="center"/>
            </w:pPr>
            <w:r w:rsidRPr="002A0F6C">
              <w:t>60 dni</w:t>
            </w:r>
          </w:p>
        </w:tc>
      </w:tr>
      <w:tr w:rsidR="007A7720" w:rsidRPr="00075CD0" w:rsidTr="00494186">
        <w:tc>
          <w:tcPr>
            <w:tcW w:w="567" w:type="dxa"/>
            <w:vMerge/>
            <w:shd w:val="clear" w:color="auto" w:fill="auto"/>
            <w:vAlign w:val="center"/>
          </w:tcPr>
          <w:p w:rsidR="007A7720" w:rsidRPr="00CB5EDB" w:rsidRDefault="007A7720" w:rsidP="00C05CA8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7A7720" w:rsidRPr="00CB5EDB" w:rsidRDefault="007A7720" w:rsidP="00C05CA8">
            <w:pPr>
              <w:jc w:val="both"/>
            </w:pPr>
          </w:p>
        </w:tc>
        <w:tc>
          <w:tcPr>
            <w:tcW w:w="709" w:type="dxa"/>
            <w:vAlign w:val="center"/>
          </w:tcPr>
          <w:p w:rsidR="007A7720" w:rsidRPr="00CB5EDB" w:rsidRDefault="007A7720" w:rsidP="001740E0">
            <w:pPr>
              <w:jc w:val="center"/>
            </w:pPr>
            <w:r w:rsidRPr="002A0F6C"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A7720" w:rsidRPr="00CB5EDB" w:rsidRDefault="007A7720" w:rsidP="00C05CA8">
            <w:pPr>
              <w:jc w:val="center"/>
            </w:pPr>
            <w:r w:rsidRPr="002A0F6C">
              <w:t>36 352.80 zł</w:t>
            </w:r>
          </w:p>
        </w:tc>
        <w:tc>
          <w:tcPr>
            <w:tcW w:w="992" w:type="dxa"/>
            <w:vMerge/>
          </w:tcPr>
          <w:p w:rsidR="007A7720" w:rsidRPr="00CB5EDB" w:rsidRDefault="007A7720" w:rsidP="00C05CA8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A7720" w:rsidRPr="00CB5EDB" w:rsidRDefault="007A7720" w:rsidP="00C05CA8">
            <w:pPr>
              <w:jc w:val="center"/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A7720" w:rsidRPr="00CB5EDB" w:rsidRDefault="007A7720" w:rsidP="00C05CA8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7A7720" w:rsidRPr="00CB5EDB" w:rsidRDefault="007A7720" w:rsidP="00391064">
            <w:pPr>
              <w:jc w:val="center"/>
            </w:pPr>
          </w:p>
        </w:tc>
      </w:tr>
      <w:tr w:rsidR="00494186" w:rsidRPr="00075CD0" w:rsidTr="00494186">
        <w:tc>
          <w:tcPr>
            <w:tcW w:w="567" w:type="dxa"/>
            <w:vMerge w:val="restart"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  <w:r w:rsidRPr="002A0F6C">
              <w:lastRenderedPageBreak/>
              <w:t>4</w:t>
            </w:r>
          </w:p>
          <w:p w:rsidR="00494186" w:rsidRPr="00CB5EDB" w:rsidRDefault="00494186" w:rsidP="00C05CA8">
            <w:pPr>
              <w:jc w:val="center"/>
            </w:pPr>
          </w:p>
        </w:tc>
        <w:tc>
          <w:tcPr>
            <w:tcW w:w="2552" w:type="dxa"/>
            <w:vMerge w:val="restart"/>
            <w:shd w:val="clear" w:color="auto" w:fill="auto"/>
          </w:tcPr>
          <w:p w:rsidR="00494186" w:rsidRDefault="00494186" w:rsidP="00C05CA8"/>
          <w:p w:rsidR="00494186" w:rsidRDefault="00494186" w:rsidP="00C05CA8"/>
          <w:p w:rsidR="00494186" w:rsidRDefault="00494186" w:rsidP="00C05CA8"/>
          <w:p w:rsidR="007C7157" w:rsidRDefault="007C7157" w:rsidP="00C05CA8"/>
          <w:p w:rsidR="00494186" w:rsidRDefault="00494186" w:rsidP="00C05CA8"/>
          <w:p w:rsidR="00494186" w:rsidRDefault="00494186" w:rsidP="00C05CA8">
            <w:r>
              <w:t xml:space="preserve">Konsorcjum : </w:t>
            </w:r>
          </w:p>
          <w:p w:rsidR="00494186" w:rsidRPr="00CB5EDB" w:rsidRDefault="00494186" w:rsidP="00C05CA8">
            <w:r w:rsidRPr="002A0F6C">
              <w:t>URTICA Sp. z o. o.</w:t>
            </w:r>
          </w:p>
          <w:p w:rsidR="00494186" w:rsidRPr="00CB5EDB" w:rsidRDefault="00494186" w:rsidP="00C05CA8">
            <w:r w:rsidRPr="002A0F6C">
              <w:t>ul. Krzemieniecka</w:t>
            </w:r>
            <w:r w:rsidRPr="00CB5EDB">
              <w:t xml:space="preserve"> </w:t>
            </w:r>
            <w:r w:rsidRPr="002A0F6C">
              <w:t>120</w:t>
            </w:r>
            <w:r w:rsidRPr="00CB5EDB">
              <w:t xml:space="preserve"> </w:t>
            </w:r>
          </w:p>
          <w:p w:rsidR="00494186" w:rsidRPr="00CB5EDB" w:rsidRDefault="00494186" w:rsidP="00C05CA8">
            <w:pPr>
              <w:jc w:val="both"/>
            </w:pPr>
            <w:r w:rsidRPr="002A0F6C">
              <w:t>54-613</w:t>
            </w:r>
            <w:r w:rsidRPr="00CB5EDB">
              <w:t xml:space="preserve"> </w:t>
            </w:r>
            <w:r w:rsidRPr="002A0F6C">
              <w:t>Wrocław</w:t>
            </w:r>
          </w:p>
          <w:p w:rsidR="00494186" w:rsidRDefault="00494186" w:rsidP="00C05CA8">
            <w:pPr>
              <w:jc w:val="both"/>
            </w:pPr>
            <w:r>
              <w:t>PGF S.A.</w:t>
            </w:r>
          </w:p>
          <w:p w:rsidR="00494186" w:rsidRDefault="00494186" w:rsidP="00C05CA8">
            <w:pPr>
              <w:jc w:val="both"/>
            </w:pPr>
            <w:r>
              <w:t>ul. Zbąszyńska 3</w:t>
            </w:r>
          </w:p>
          <w:p w:rsidR="00494186" w:rsidRPr="00CB5EDB" w:rsidRDefault="00494186" w:rsidP="00C05CA8">
            <w:pPr>
              <w:jc w:val="both"/>
            </w:pPr>
            <w:r>
              <w:t>91-342 Łódź</w:t>
            </w:r>
          </w:p>
        </w:tc>
        <w:tc>
          <w:tcPr>
            <w:tcW w:w="709" w:type="dxa"/>
            <w:vAlign w:val="center"/>
          </w:tcPr>
          <w:p w:rsidR="00494186" w:rsidRPr="00CB5EDB" w:rsidRDefault="00494186" w:rsidP="007C7157">
            <w:pPr>
              <w:spacing w:line="480" w:lineRule="auto"/>
              <w:jc w:val="center"/>
            </w:pPr>
            <w:r w:rsidRPr="002A0F6C"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94186" w:rsidRPr="00CB5EDB" w:rsidRDefault="00494186" w:rsidP="007C7157">
            <w:pPr>
              <w:spacing w:line="480" w:lineRule="auto"/>
              <w:jc w:val="center"/>
            </w:pPr>
            <w:r w:rsidRPr="002A0F6C">
              <w:t>90 417.60 zł</w:t>
            </w:r>
          </w:p>
        </w:tc>
        <w:tc>
          <w:tcPr>
            <w:tcW w:w="992" w:type="dxa"/>
            <w:vMerge w:val="restart"/>
          </w:tcPr>
          <w:p w:rsidR="00494186" w:rsidRDefault="00494186" w:rsidP="00393E43">
            <w:pPr>
              <w:jc w:val="center"/>
            </w:pPr>
          </w:p>
          <w:p w:rsidR="00494186" w:rsidRDefault="00494186" w:rsidP="00393E43">
            <w:pPr>
              <w:jc w:val="center"/>
            </w:pPr>
          </w:p>
          <w:p w:rsidR="00494186" w:rsidRDefault="00494186" w:rsidP="00393E43">
            <w:pPr>
              <w:jc w:val="center"/>
            </w:pPr>
          </w:p>
          <w:p w:rsidR="00494186" w:rsidRDefault="00494186" w:rsidP="00393E43">
            <w:pPr>
              <w:jc w:val="center"/>
            </w:pPr>
          </w:p>
          <w:p w:rsidR="00494186" w:rsidRDefault="00494186" w:rsidP="00393E43">
            <w:pPr>
              <w:jc w:val="center"/>
            </w:pPr>
          </w:p>
          <w:p w:rsidR="007C7157" w:rsidRDefault="007C7157" w:rsidP="00393E43">
            <w:pPr>
              <w:jc w:val="center"/>
            </w:pPr>
          </w:p>
          <w:p w:rsidR="007C7157" w:rsidRDefault="007C7157" w:rsidP="00393E43">
            <w:pPr>
              <w:jc w:val="center"/>
            </w:pPr>
          </w:p>
          <w:p w:rsidR="007C7157" w:rsidRDefault="007C7157" w:rsidP="00393E43">
            <w:pPr>
              <w:jc w:val="center"/>
            </w:pPr>
          </w:p>
          <w:p w:rsidR="00494186" w:rsidRDefault="00494186" w:rsidP="00393E43">
            <w:pPr>
              <w:jc w:val="center"/>
            </w:pPr>
          </w:p>
          <w:p w:rsidR="00494186" w:rsidRPr="002A0F6C" w:rsidRDefault="00494186" w:rsidP="00393E43">
            <w:pPr>
              <w:jc w:val="center"/>
            </w:pPr>
            <w:r>
              <w:t>12 miesięcy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  <w:r w:rsidRPr="002A0F6C">
              <w:t xml:space="preserve">1 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  <w:r>
              <w:rPr>
                <w:sz w:val="18"/>
                <w:szCs w:val="18"/>
              </w:rPr>
              <w:t>n</w:t>
            </w:r>
            <w:r w:rsidRPr="00C05CA8">
              <w:rPr>
                <w:sz w:val="18"/>
                <w:szCs w:val="18"/>
              </w:rPr>
              <w:t>ie krótszy niż połowa okresu ważności w chwili dostawy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  <w:r w:rsidRPr="002A0F6C">
              <w:t>60 dni</w:t>
            </w:r>
          </w:p>
        </w:tc>
      </w:tr>
      <w:tr w:rsidR="00494186" w:rsidRPr="00075CD0" w:rsidTr="00494186">
        <w:tc>
          <w:tcPr>
            <w:tcW w:w="567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494186" w:rsidRPr="00CB5EDB" w:rsidRDefault="00494186" w:rsidP="00C05CA8">
            <w:pPr>
              <w:jc w:val="both"/>
            </w:pPr>
          </w:p>
        </w:tc>
        <w:tc>
          <w:tcPr>
            <w:tcW w:w="709" w:type="dxa"/>
            <w:vAlign w:val="center"/>
          </w:tcPr>
          <w:p w:rsidR="00494186" w:rsidRPr="00CB5EDB" w:rsidRDefault="00494186" w:rsidP="007C7157">
            <w:pPr>
              <w:spacing w:line="480" w:lineRule="auto"/>
              <w:jc w:val="center"/>
            </w:pPr>
            <w:r w:rsidRPr="002A0F6C"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94186" w:rsidRPr="00CB5EDB" w:rsidRDefault="00494186" w:rsidP="007C7157">
            <w:pPr>
              <w:spacing w:line="480" w:lineRule="auto"/>
              <w:jc w:val="center"/>
            </w:pPr>
            <w:r w:rsidRPr="002A0F6C">
              <w:t>64 162.26 zł</w:t>
            </w:r>
          </w:p>
        </w:tc>
        <w:tc>
          <w:tcPr>
            <w:tcW w:w="992" w:type="dxa"/>
            <w:vMerge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</w:tr>
      <w:tr w:rsidR="00494186" w:rsidRPr="00075CD0" w:rsidTr="00494186">
        <w:tc>
          <w:tcPr>
            <w:tcW w:w="567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494186" w:rsidRPr="00CB5EDB" w:rsidRDefault="00494186" w:rsidP="00C05CA8">
            <w:pPr>
              <w:jc w:val="both"/>
            </w:pPr>
          </w:p>
        </w:tc>
        <w:tc>
          <w:tcPr>
            <w:tcW w:w="709" w:type="dxa"/>
            <w:vAlign w:val="center"/>
          </w:tcPr>
          <w:p w:rsidR="00494186" w:rsidRPr="00CB5EDB" w:rsidRDefault="00494186" w:rsidP="007C7157">
            <w:pPr>
              <w:spacing w:line="480" w:lineRule="auto"/>
              <w:jc w:val="center"/>
            </w:pPr>
            <w:r w:rsidRPr="002A0F6C"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94186" w:rsidRPr="00CB5EDB" w:rsidRDefault="00494186" w:rsidP="007C7157">
            <w:pPr>
              <w:spacing w:line="480" w:lineRule="auto"/>
              <w:jc w:val="center"/>
            </w:pPr>
            <w:r w:rsidRPr="002A0F6C">
              <w:t>46 672.20 zł</w:t>
            </w:r>
          </w:p>
        </w:tc>
        <w:tc>
          <w:tcPr>
            <w:tcW w:w="992" w:type="dxa"/>
            <w:vMerge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</w:tr>
      <w:tr w:rsidR="00494186" w:rsidRPr="00075CD0" w:rsidTr="00494186">
        <w:tc>
          <w:tcPr>
            <w:tcW w:w="567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494186" w:rsidRPr="00CB5EDB" w:rsidRDefault="00494186" w:rsidP="00C05CA8">
            <w:pPr>
              <w:jc w:val="both"/>
            </w:pPr>
          </w:p>
        </w:tc>
        <w:tc>
          <w:tcPr>
            <w:tcW w:w="709" w:type="dxa"/>
            <w:vAlign w:val="center"/>
          </w:tcPr>
          <w:p w:rsidR="00494186" w:rsidRPr="00CB5EDB" w:rsidRDefault="00494186" w:rsidP="007C7157">
            <w:pPr>
              <w:spacing w:line="480" w:lineRule="auto"/>
              <w:jc w:val="center"/>
            </w:pPr>
            <w:r w:rsidRPr="002A0F6C"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94186" w:rsidRPr="00CB5EDB" w:rsidRDefault="00494186" w:rsidP="007C7157">
            <w:pPr>
              <w:spacing w:line="480" w:lineRule="auto"/>
              <w:jc w:val="center"/>
            </w:pPr>
            <w:r w:rsidRPr="002A0F6C">
              <w:t>49 624.16 zł</w:t>
            </w:r>
          </w:p>
        </w:tc>
        <w:tc>
          <w:tcPr>
            <w:tcW w:w="992" w:type="dxa"/>
            <w:vMerge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</w:tr>
      <w:tr w:rsidR="00494186" w:rsidRPr="00075CD0" w:rsidTr="00494186">
        <w:tc>
          <w:tcPr>
            <w:tcW w:w="567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494186" w:rsidRPr="00CB5EDB" w:rsidRDefault="00494186" w:rsidP="00C05CA8">
            <w:pPr>
              <w:jc w:val="both"/>
            </w:pPr>
          </w:p>
        </w:tc>
        <w:tc>
          <w:tcPr>
            <w:tcW w:w="709" w:type="dxa"/>
            <w:vAlign w:val="center"/>
          </w:tcPr>
          <w:p w:rsidR="00494186" w:rsidRPr="00CB5EDB" w:rsidRDefault="00494186" w:rsidP="007C7157">
            <w:pPr>
              <w:spacing w:line="480" w:lineRule="auto"/>
              <w:jc w:val="center"/>
            </w:pPr>
            <w:r w:rsidRPr="002A0F6C"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94186" w:rsidRPr="00CB5EDB" w:rsidRDefault="00494186" w:rsidP="007C7157">
            <w:pPr>
              <w:spacing w:line="480" w:lineRule="auto"/>
              <w:jc w:val="center"/>
            </w:pPr>
            <w:r w:rsidRPr="002A0F6C">
              <w:t>1 687 275.36 zł</w:t>
            </w:r>
          </w:p>
        </w:tc>
        <w:tc>
          <w:tcPr>
            <w:tcW w:w="992" w:type="dxa"/>
            <w:vMerge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</w:tr>
      <w:tr w:rsidR="00494186" w:rsidRPr="00075CD0" w:rsidTr="00494186">
        <w:tc>
          <w:tcPr>
            <w:tcW w:w="567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494186" w:rsidRPr="00CB5EDB" w:rsidRDefault="00494186" w:rsidP="00C05CA8">
            <w:pPr>
              <w:jc w:val="both"/>
            </w:pPr>
          </w:p>
        </w:tc>
        <w:tc>
          <w:tcPr>
            <w:tcW w:w="709" w:type="dxa"/>
            <w:vAlign w:val="center"/>
          </w:tcPr>
          <w:p w:rsidR="00494186" w:rsidRPr="00CB5EDB" w:rsidRDefault="00494186" w:rsidP="007C7157">
            <w:pPr>
              <w:spacing w:line="480" w:lineRule="auto"/>
              <w:jc w:val="center"/>
            </w:pPr>
            <w:r w:rsidRPr="002A0F6C"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94186" w:rsidRPr="00CB5EDB" w:rsidRDefault="00494186" w:rsidP="007C7157">
            <w:pPr>
              <w:spacing w:line="480" w:lineRule="auto"/>
              <w:jc w:val="center"/>
            </w:pPr>
            <w:r w:rsidRPr="002A0F6C">
              <w:t>3 572 100.00 zł</w:t>
            </w:r>
          </w:p>
        </w:tc>
        <w:tc>
          <w:tcPr>
            <w:tcW w:w="992" w:type="dxa"/>
            <w:vMerge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</w:tr>
      <w:tr w:rsidR="00494186" w:rsidRPr="00075CD0" w:rsidTr="00494186">
        <w:tc>
          <w:tcPr>
            <w:tcW w:w="567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494186" w:rsidRPr="00CB5EDB" w:rsidRDefault="00494186" w:rsidP="00C05CA8">
            <w:pPr>
              <w:jc w:val="both"/>
            </w:pPr>
          </w:p>
        </w:tc>
        <w:tc>
          <w:tcPr>
            <w:tcW w:w="709" w:type="dxa"/>
            <w:vAlign w:val="center"/>
          </w:tcPr>
          <w:p w:rsidR="00494186" w:rsidRPr="00CB5EDB" w:rsidRDefault="00494186" w:rsidP="007C7157">
            <w:pPr>
              <w:spacing w:line="480" w:lineRule="auto"/>
              <w:jc w:val="center"/>
            </w:pPr>
            <w:r w:rsidRPr="002A0F6C">
              <w:t>10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94186" w:rsidRPr="00CB5EDB" w:rsidRDefault="00494186" w:rsidP="007C7157">
            <w:pPr>
              <w:spacing w:line="480" w:lineRule="auto"/>
              <w:jc w:val="center"/>
            </w:pPr>
            <w:r w:rsidRPr="002A0F6C">
              <w:t>57 240.00 zł</w:t>
            </w:r>
          </w:p>
        </w:tc>
        <w:tc>
          <w:tcPr>
            <w:tcW w:w="992" w:type="dxa"/>
            <w:vMerge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</w:tr>
      <w:tr w:rsidR="00494186" w:rsidRPr="00075CD0" w:rsidTr="00494186">
        <w:tc>
          <w:tcPr>
            <w:tcW w:w="567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494186" w:rsidRPr="00CB5EDB" w:rsidRDefault="00494186" w:rsidP="00C05CA8">
            <w:pPr>
              <w:jc w:val="both"/>
            </w:pPr>
          </w:p>
        </w:tc>
        <w:tc>
          <w:tcPr>
            <w:tcW w:w="709" w:type="dxa"/>
            <w:vAlign w:val="center"/>
          </w:tcPr>
          <w:p w:rsidR="00494186" w:rsidRPr="00CB5EDB" w:rsidRDefault="00494186" w:rsidP="007C7157">
            <w:pPr>
              <w:spacing w:line="480" w:lineRule="auto"/>
              <w:jc w:val="center"/>
            </w:pPr>
            <w:r w:rsidRPr="002A0F6C">
              <w:t>11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94186" w:rsidRPr="00CB5EDB" w:rsidRDefault="00494186" w:rsidP="007C7157">
            <w:pPr>
              <w:spacing w:line="480" w:lineRule="auto"/>
              <w:jc w:val="center"/>
            </w:pPr>
            <w:r w:rsidRPr="002A0F6C">
              <w:t>16 329.60 zł</w:t>
            </w:r>
          </w:p>
        </w:tc>
        <w:tc>
          <w:tcPr>
            <w:tcW w:w="992" w:type="dxa"/>
            <w:vMerge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</w:tr>
      <w:tr w:rsidR="00494186" w:rsidRPr="00075CD0" w:rsidTr="00494186">
        <w:tc>
          <w:tcPr>
            <w:tcW w:w="567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494186" w:rsidRPr="00CB5EDB" w:rsidRDefault="00494186" w:rsidP="00C05CA8">
            <w:pPr>
              <w:jc w:val="both"/>
            </w:pPr>
          </w:p>
        </w:tc>
        <w:tc>
          <w:tcPr>
            <w:tcW w:w="709" w:type="dxa"/>
            <w:vAlign w:val="center"/>
          </w:tcPr>
          <w:p w:rsidR="00494186" w:rsidRPr="00CB5EDB" w:rsidRDefault="00494186" w:rsidP="007C7157">
            <w:pPr>
              <w:spacing w:line="480" w:lineRule="auto"/>
              <w:jc w:val="center"/>
            </w:pPr>
            <w:r w:rsidRPr="002A0F6C">
              <w:t>12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94186" w:rsidRPr="00CB5EDB" w:rsidRDefault="00494186" w:rsidP="007C7157">
            <w:pPr>
              <w:spacing w:line="480" w:lineRule="auto"/>
              <w:jc w:val="center"/>
            </w:pPr>
            <w:r w:rsidRPr="002A0F6C">
              <w:t>83 430.00 zł</w:t>
            </w:r>
          </w:p>
        </w:tc>
        <w:tc>
          <w:tcPr>
            <w:tcW w:w="992" w:type="dxa"/>
            <w:vMerge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</w:tr>
      <w:tr w:rsidR="00494186" w:rsidRPr="00075CD0" w:rsidTr="00494186">
        <w:tc>
          <w:tcPr>
            <w:tcW w:w="567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494186" w:rsidRPr="00CB5EDB" w:rsidRDefault="00494186" w:rsidP="00C05CA8">
            <w:pPr>
              <w:jc w:val="both"/>
            </w:pPr>
          </w:p>
        </w:tc>
        <w:tc>
          <w:tcPr>
            <w:tcW w:w="709" w:type="dxa"/>
            <w:vAlign w:val="center"/>
          </w:tcPr>
          <w:p w:rsidR="00494186" w:rsidRPr="00CB5EDB" w:rsidRDefault="00494186" w:rsidP="007C7157">
            <w:pPr>
              <w:spacing w:line="480" w:lineRule="auto"/>
              <w:jc w:val="center"/>
            </w:pPr>
            <w:r w:rsidRPr="002A0F6C">
              <w:t>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94186" w:rsidRPr="00CB5EDB" w:rsidRDefault="00494186" w:rsidP="007C7157">
            <w:pPr>
              <w:spacing w:line="480" w:lineRule="auto"/>
              <w:jc w:val="center"/>
            </w:pPr>
            <w:r w:rsidRPr="002A0F6C">
              <w:t>17 674.85 zł</w:t>
            </w:r>
          </w:p>
        </w:tc>
        <w:tc>
          <w:tcPr>
            <w:tcW w:w="992" w:type="dxa"/>
            <w:vMerge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494186" w:rsidRPr="00CB5EDB" w:rsidRDefault="00494186" w:rsidP="00C05CA8">
            <w:pPr>
              <w:jc w:val="center"/>
            </w:pPr>
          </w:p>
        </w:tc>
      </w:tr>
      <w:tr w:rsidR="007A7720" w:rsidRPr="00075CD0" w:rsidTr="00494186">
        <w:tc>
          <w:tcPr>
            <w:tcW w:w="567" w:type="dxa"/>
            <w:shd w:val="clear" w:color="auto" w:fill="auto"/>
            <w:vAlign w:val="center"/>
          </w:tcPr>
          <w:p w:rsidR="007A7720" w:rsidRPr="00CB5EDB" w:rsidRDefault="007A7720" w:rsidP="00C05CA8">
            <w:pPr>
              <w:jc w:val="center"/>
            </w:pPr>
            <w:r w:rsidRPr="002A0F6C">
              <w:t>5</w:t>
            </w:r>
          </w:p>
        </w:tc>
        <w:tc>
          <w:tcPr>
            <w:tcW w:w="2552" w:type="dxa"/>
            <w:shd w:val="clear" w:color="auto" w:fill="auto"/>
          </w:tcPr>
          <w:p w:rsidR="007A7720" w:rsidRPr="00CB5EDB" w:rsidRDefault="007A7720" w:rsidP="00C05CA8">
            <w:proofErr w:type="spellStart"/>
            <w:r w:rsidRPr="002A0F6C">
              <w:t>AbbVie</w:t>
            </w:r>
            <w:proofErr w:type="spellEnd"/>
            <w:r w:rsidRPr="002A0F6C">
              <w:t xml:space="preserve"> Sp. z o.o.</w:t>
            </w:r>
          </w:p>
          <w:p w:rsidR="007A7720" w:rsidRPr="00CB5EDB" w:rsidRDefault="007A7720" w:rsidP="00C05CA8">
            <w:r w:rsidRPr="002A0F6C">
              <w:t>ul. Postępu</w:t>
            </w:r>
            <w:r w:rsidRPr="00CB5EDB">
              <w:t xml:space="preserve"> </w:t>
            </w:r>
            <w:r w:rsidRPr="002A0F6C">
              <w:t>21B</w:t>
            </w:r>
            <w:r w:rsidRPr="00CB5EDB">
              <w:t xml:space="preserve"> </w:t>
            </w:r>
          </w:p>
          <w:p w:rsidR="007A7720" w:rsidRPr="00CB5EDB" w:rsidRDefault="007A7720" w:rsidP="00C05CA8">
            <w:pPr>
              <w:jc w:val="both"/>
            </w:pPr>
            <w:r w:rsidRPr="002A0F6C">
              <w:t>02-676</w:t>
            </w:r>
            <w:r w:rsidRPr="00CB5EDB">
              <w:t xml:space="preserve"> </w:t>
            </w:r>
            <w:r w:rsidRPr="002A0F6C">
              <w:t>Warszawa</w:t>
            </w:r>
          </w:p>
        </w:tc>
        <w:tc>
          <w:tcPr>
            <w:tcW w:w="709" w:type="dxa"/>
            <w:vAlign w:val="center"/>
          </w:tcPr>
          <w:p w:rsidR="007A7720" w:rsidRPr="00CB5EDB" w:rsidRDefault="007A7720" w:rsidP="001740E0">
            <w:pPr>
              <w:jc w:val="center"/>
            </w:pPr>
            <w:r w:rsidRPr="002A0F6C"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A7720" w:rsidRPr="00CB5EDB" w:rsidRDefault="007A7720" w:rsidP="00C05CA8">
            <w:pPr>
              <w:jc w:val="center"/>
            </w:pPr>
            <w:r w:rsidRPr="002A0F6C">
              <w:t>2 812 499.01 zł</w:t>
            </w:r>
          </w:p>
        </w:tc>
        <w:tc>
          <w:tcPr>
            <w:tcW w:w="992" w:type="dxa"/>
          </w:tcPr>
          <w:p w:rsidR="007A7720" w:rsidRDefault="007A7720" w:rsidP="00393E43">
            <w:pPr>
              <w:jc w:val="center"/>
            </w:pPr>
          </w:p>
          <w:p w:rsidR="007A7720" w:rsidRPr="002A0F6C" w:rsidRDefault="007A7720" w:rsidP="00393E43">
            <w:pPr>
              <w:jc w:val="center"/>
            </w:pPr>
            <w:r>
              <w:t>12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A7720" w:rsidRPr="00CB5EDB" w:rsidRDefault="00494186" w:rsidP="00C05CA8">
            <w:pPr>
              <w:jc w:val="center"/>
            </w:pPr>
            <w:r>
              <w:t xml:space="preserve">3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7720" w:rsidRPr="00CB5EDB" w:rsidRDefault="007A7720" w:rsidP="00C05CA8">
            <w:pPr>
              <w:jc w:val="center"/>
            </w:pPr>
            <w:r>
              <w:rPr>
                <w:sz w:val="18"/>
                <w:szCs w:val="18"/>
              </w:rPr>
              <w:t>n</w:t>
            </w:r>
            <w:r w:rsidRPr="00C05CA8">
              <w:rPr>
                <w:sz w:val="18"/>
                <w:szCs w:val="18"/>
              </w:rPr>
              <w:t>ie krótszy niż połowa okresu ważności w chwili dostawy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A7720" w:rsidRPr="00CB5EDB" w:rsidRDefault="007A7720" w:rsidP="00C05CA8">
            <w:pPr>
              <w:jc w:val="center"/>
            </w:pPr>
            <w:r w:rsidRPr="002A0F6C">
              <w:t>30 dni</w:t>
            </w:r>
          </w:p>
        </w:tc>
      </w:tr>
    </w:tbl>
    <w:p w:rsidR="0069085C" w:rsidRDefault="0069085C" w:rsidP="00C05CA8">
      <w:pPr>
        <w:jc w:val="both"/>
        <w:rPr>
          <w:sz w:val="24"/>
        </w:rPr>
      </w:pPr>
    </w:p>
    <w:p w:rsidR="00C236D3" w:rsidRDefault="00C236D3" w:rsidP="00C05CA8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A2C" w:rsidRDefault="00D42A2C">
      <w:r>
        <w:separator/>
      </w:r>
    </w:p>
  </w:endnote>
  <w:endnote w:type="continuationSeparator" w:id="0">
    <w:p w:rsidR="00D42A2C" w:rsidRDefault="00D42A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13072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13072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3072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30723">
      <w:rPr>
        <w:rStyle w:val="Numerstrony"/>
        <w:rFonts w:ascii="Arial" w:hAnsi="Arial"/>
        <w:sz w:val="18"/>
        <w:szCs w:val="18"/>
      </w:rPr>
      <w:fldChar w:fldCharType="separate"/>
    </w:r>
    <w:r w:rsidR="005E72F5">
      <w:rPr>
        <w:rStyle w:val="Numerstrony"/>
        <w:rFonts w:ascii="Arial" w:hAnsi="Arial"/>
        <w:noProof/>
        <w:sz w:val="18"/>
        <w:szCs w:val="18"/>
      </w:rPr>
      <w:t>1</w:t>
    </w:r>
    <w:r w:rsidR="0013072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3072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30723">
      <w:rPr>
        <w:rStyle w:val="Numerstrony"/>
        <w:rFonts w:ascii="Arial" w:hAnsi="Arial"/>
        <w:sz w:val="18"/>
        <w:szCs w:val="18"/>
      </w:rPr>
      <w:fldChar w:fldCharType="separate"/>
    </w:r>
    <w:r w:rsidR="005E72F5">
      <w:rPr>
        <w:rStyle w:val="Numerstrony"/>
        <w:rFonts w:ascii="Arial" w:hAnsi="Arial"/>
        <w:noProof/>
        <w:sz w:val="18"/>
        <w:szCs w:val="18"/>
      </w:rPr>
      <w:t>2</w:t>
    </w:r>
    <w:r w:rsidR="0013072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3072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30723">
      <w:rPr>
        <w:rStyle w:val="Numerstrony"/>
      </w:rPr>
      <w:fldChar w:fldCharType="separate"/>
    </w:r>
    <w:r>
      <w:rPr>
        <w:rStyle w:val="Numerstrony"/>
        <w:noProof/>
      </w:rPr>
      <w:t>1</w:t>
    </w:r>
    <w:r w:rsidR="00130723">
      <w:rPr>
        <w:rStyle w:val="Numerstrony"/>
      </w:rPr>
      <w:fldChar w:fldCharType="end"/>
    </w:r>
    <w:r>
      <w:rPr>
        <w:rStyle w:val="Numerstrony"/>
      </w:rPr>
      <w:t>/</w:t>
    </w:r>
    <w:r w:rsidR="0013072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30723">
      <w:rPr>
        <w:rStyle w:val="Numerstrony"/>
      </w:rPr>
      <w:fldChar w:fldCharType="separate"/>
    </w:r>
    <w:r w:rsidR="00E80EA1">
      <w:rPr>
        <w:rStyle w:val="Numerstrony"/>
        <w:noProof/>
      </w:rPr>
      <w:t>2</w:t>
    </w:r>
    <w:r w:rsidR="0013072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A2C" w:rsidRDefault="00D42A2C">
      <w:r>
        <w:separator/>
      </w:r>
    </w:p>
  </w:footnote>
  <w:footnote w:type="continuationSeparator" w:id="0">
    <w:p w:rsidR="00D42A2C" w:rsidRDefault="00D42A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6C" w:rsidRDefault="002A0F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6C" w:rsidRDefault="002A0F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6C" w:rsidRDefault="002A0F6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0F6C"/>
    <w:rsid w:val="0001764B"/>
    <w:rsid w:val="0003529D"/>
    <w:rsid w:val="00075CD0"/>
    <w:rsid w:val="00092C61"/>
    <w:rsid w:val="00130723"/>
    <w:rsid w:val="0014428B"/>
    <w:rsid w:val="0018613E"/>
    <w:rsid w:val="001A443E"/>
    <w:rsid w:val="002628C2"/>
    <w:rsid w:val="002A0F6C"/>
    <w:rsid w:val="00322CC1"/>
    <w:rsid w:val="00342653"/>
    <w:rsid w:val="0035216A"/>
    <w:rsid w:val="00393E43"/>
    <w:rsid w:val="003B044E"/>
    <w:rsid w:val="004364AA"/>
    <w:rsid w:val="00494186"/>
    <w:rsid w:val="004C7E9B"/>
    <w:rsid w:val="005028C0"/>
    <w:rsid w:val="005E72F5"/>
    <w:rsid w:val="00617D11"/>
    <w:rsid w:val="00647371"/>
    <w:rsid w:val="00651764"/>
    <w:rsid w:val="00666480"/>
    <w:rsid w:val="0069085C"/>
    <w:rsid w:val="007A7720"/>
    <w:rsid w:val="007C7157"/>
    <w:rsid w:val="00861E75"/>
    <w:rsid w:val="00864EE2"/>
    <w:rsid w:val="008B02BA"/>
    <w:rsid w:val="009E5EDF"/>
    <w:rsid w:val="009F189D"/>
    <w:rsid w:val="00A3048A"/>
    <w:rsid w:val="00A80738"/>
    <w:rsid w:val="00AC7F83"/>
    <w:rsid w:val="00B50940"/>
    <w:rsid w:val="00C032A0"/>
    <w:rsid w:val="00C05CA8"/>
    <w:rsid w:val="00C236D3"/>
    <w:rsid w:val="00C94D43"/>
    <w:rsid w:val="00CB5EDB"/>
    <w:rsid w:val="00D42A2C"/>
    <w:rsid w:val="00E314E0"/>
    <w:rsid w:val="00E80EA1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E80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80E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Szpital</dc:creator>
  <cp:keywords/>
  <dc:description/>
  <cp:lastModifiedBy>Szpital</cp:lastModifiedBy>
  <cp:revision>10</cp:revision>
  <cp:lastPrinted>2019-01-21T11:26:00Z</cp:lastPrinted>
  <dcterms:created xsi:type="dcterms:W3CDTF">2019-01-21T10:41:00Z</dcterms:created>
  <dcterms:modified xsi:type="dcterms:W3CDTF">2019-01-21T11:27:00Z</dcterms:modified>
</cp:coreProperties>
</file>