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F75B03">
      <w:pPr>
        <w:spacing w:line="360" w:lineRule="auto"/>
        <w:rPr>
          <w:b/>
          <w:bCs/>
          <w:color w:val="000000"/>
          <w:sz w:val="24"/>
        </w:rPr>
      </w:pPr>
      <w:r w:rsidRPr="00F75B03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F75B03">
      <w:pPr>
        <w:spacing w:line="360" w:lineRule="auto"/>
        <w:rPr>
          <w:color w:val="000000"/>
          <w:sz w:val="24"/>
        </w:rPr>
      </w:pPr>
      <w:r w:rsidRPr="00F75B03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F75B03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F75B03">
      <w:pPr>
        <w:spacing w:line="360" w:lineRule="auto"/>
        <w:rPr>
          <w:color w:val="000000"/>
          <w:sz w:val="24"/>
        </w:rPr>
      </w:pPr>
      <w:r w:rsidRPr="00F75B03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F75B03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F75B03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F75B03" w:rsidRPr="00F75B03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F75B03" w:rsidRPr="00F75B03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F75B03" w:rsidRPr="00F75B03">
        <w:rPr>
          <w:b/>
          <w:color w:val="000000"/>
          <w:sz w:val="24"/>
        </w:rPr>
        <w:t>Remont powłoki malarskiej sali 210 na poziomie II piętra oraz sali 107 wraz z zapleczem w budynku Głównym Wydziału Zarządzania Politechniki Częstochowskiej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F75B03" w:rsidTr="00751B9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F75B03" w:rsidRDefault="00F75B03" w:rsidP="00751B9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75B03">
              <w:rPr>
                <w:b/>
                <w:sz w:val="24"/>
              </w:rPr>
              <w:t>Zakład Inżynieryjno - Budowlany BUDO - DEKORACJA Artur Konieczny</w:t>
            </w:r>
          </w:p>
          <w:p w:rsidR="00F75B03" w:rsidRDefault="00F75B03" w:rsidP="00751B9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75B03">
              <w:rPr>
                <w:b/>
                <w:sz w:val="24"/>
              </w:rPr>
              <w:t>42-152</w:t>
            </w:r>
            <w:r>
              <w:rPr>
                <w:b/>
                <w:sz w:val="24"/>
              </w:rPr>
              <w:t xml:space="preserve"> </w:t>
            </w:r>
            <w:r w:rsidRPr="00F75B03">
              <w:rPr>
                <w:b/>
                <w:sz w:val="24"/>
              </w:rPr>
              <w:t>Opatów, Iwanowice Duże</w:t>
            </w:r>
          </w:p>
          <w:p w:rsidR="00F75B03" w:rsidRDefault="00F75B03" w:rsidP="00751B9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75B03">
              <w:rPr>
                <w:b/>
                <w:sz w:val="24"/>
              </w:rPr>
              <w:t>Krzepicka</w:t>
            </w:r>
            <w:r>
              <w:rPr>
                <w:b/>
                <w:sz w:val="24"/>
              </w:rPr>
              <w:t xml:space="preserve"> </w:t>
            </w:r>
            <w:r w:rsidRPr="00F75B03">
              <w:rPr>
                <w:b/>
                <w:sz w:val="24"/>
              </w:rPr>
              <w:t>108</w:t>
            </w:r>
          </w:p>
          <w:p w:rsidR="00F75B03" w:rsidRDefault="00F75B03" w:rsidP="00751B9E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F75B03">
              <w:rPr>
                <w:b/>
                <w:sz w:val="24"/>
              </w:rPr>
              <w:t>33 000.00 zł</w:t>
            </w:r>
          </w:p>
          <w:p w:rsidR="00F75B03" w:rsidRPr="00253031" w:rsidRDefault="00F75B03" w:rsidP="00751B9E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F75B03" w:rsidRDefault="00F75B03" w:rsidP="00751B9E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F75B03">
              <w:rPr>
                <w:sz w:val="24"/>
              </w:rPr>
              <w:t>Oferta ta spełnia wymagania określone w SIWZ i nie podlega odrzuceniu, a w wyniku przeprowadzonej oceny oferta przedmiotowego wykonawcy otrzymała 100 punktów</w:t>
            </w:r>
          </w:p>
        </w:tc>
      </w:tr>
    </w:tbl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C63DA0" w:rsidTr="00C63DA0">
        <w:tc>
          <w:tcPr>
            <w:tcW w:w="54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F75B03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5B03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F75B03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5B03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F75B03" w:rsidRPr="00C63DA0" w:rsidTr="00751B9E">
        <w:tc>
          <w:tcPr>
            <w:tcW w:w="540" w:type="dxa"/>
            <w:shd w:val="clear" w:color="auto" w:fill="auto"/>
            <w:vAlign w:val="center"/>
          </w:tcPr>
          <w:p w:rsidR="00F75B03" w:rsidRPr="00C63DA0" w:rsidRDefault="00F75B03" w:rsidP="00751B9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5B0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F75B03" w:rsidRPr="00C63DA0" w:rsidRDefault="00F75B03" w:rsidP="00751B9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75B03">
              <w:rPr>
                <w:rFonts w:ascii="Times New Roman" w:hAnsi="Times New Roman" w:cs="Times New Roman"/>
                <w:bCs/>
                <w:sz w:val="18"/>
                <w:szCs w:val="18"/>
              </w:rPr>
              <w:t>Zakład Inżynieryjno - Budowlany BUDO - DEKORACJA Artur Konieczny</w:t>
            </w:r>
          </w:p>
          <w:p w:rsidR="00F75B03" w:rsidRPr="00C63DA0" w:rsidRDefault="00F75B03" w:rsidP="00751B9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75B03">
              <w:rPr>
                <w:rFonts w:ascii="Times New Roman" w:hAnsi="Times New Roman" w:cs="Times New Roman"/>
                <w:bCs/>
                <w:sz w:val="18"/>
                <w:szCs w:val="18"/>
              </w:rPr>
              <w:t>Krzepicka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75B03">
              <w:rPr>
                <w:rFonts w:ascii="Times New Roman" w:hAnsi="Times New Roman" w:cs="Times New Roman"/>
                <w:bCs/>
                <w:sz w:val="18"/>
                <w:szCs w:val="18"/>
              </w:rPr>
              <w:t>108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75B03" w:rsidRPr="00C63DA0" w:rsidRDefault="00F75B03" w:rsidP="00751B9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75B03">
              <w:rPr>
                <w:rFonts w:ascii="Times New Roman" w:hAnsi="Times New Roman" w:cs="Times New Roman"/>
                <w:bCs/>
                <w:sz w:val="18"/>
                <w:szCs w:val="18"/>
              </w:rPr>
              <w:t>42-152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75B03">
              <w:rPr>
                <w:rFonts w:ascii="Times New Roman" w:hAnsi="Times New Roman" w:cs="Times New Roman"/>
                <w:bCs/>
                <w:sz w:val="18"/>
                <w:szCs w:val="18"/>
              </w:rPr>
              <w:t>Opatów, Iwanowice Duże</w:t>
            </w:r>
          </w:p>
          <w:p w:rsidR="00F75B03" w:rsidRPr="00C63DA0" w:rsidRDefault="00F75B03" w:rsidP="00751B9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75B03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F75B03" w:rsidRPr="00C63DA0" w:rsidRDefault="00F75B03" w:rsidP="00751B9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5B03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F75B03" w:rsidRPr="00C63DA0" w:rsidRDefault="00F75B03" w:rsidP="00751B9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5B03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F75B03" w:rsidRPr="00C63DA0" w:rsidRDefault="00F75B03" w:rsidP="00751B9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F75B03" w:rsidRPr="00C63DA0" w:rsidRDefault="00F75B03" w:rsidP="00751B9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F75B03" w:rsidRPr="00C63DA0" w:rsidRDefault="00F75B03" w:rsidP="00751B9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F75B03" w:rsidRPr="00C63DA0" w:rsidRDefault="00F75B03" w:rsidP="00751B9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F75B03" w:rsidRPr="00C63DA0" w:rsidRDefault="00F75B03" w:rsidP="00751B9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F75B03" w:rsidRPr="00C63DA0" w:rsidRDefault="00F75B03" w:rsidP="00751B9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5B03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F75B03" w:rsidRPr="00C63DA0" w:rsidTr="00751B9E">
        <w:tc>
          <w:tcPr>
            <w:tcW w:w="540" w:type="dxa"/>
            <w:shd w:val="clear" w:color="auto" w:fill="auto"/>
            <w:vAlign w:val="center"/>
          </w:tcPr>
          <w:p w:rsidR="00F75B03" w:rsidRPr="00C63DA0" w:rsidRDefault="00F75B03" w:rsidP="00751B9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5B0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F75B03" w:rsidRPr="00C63DA0" w:rsidRDefault="00F75B03" w:rsidP="00751B9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75B03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Usługowo- Produkcyjne BUD-ART Artur Jagusiak</w:t>
            </w:r>
          </w:p>
          <w:p w:rsidR="00F75B03" w:rsidRPr="00C63DA0" w:rsidRDefault="00F75B03" w:rsidP="00751B9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75B03">
              <w:rPr>
                <w:rFonts w:ascii="Times New Roman" w:hAnsi="Times New Roman" w:cs="Times New Roman"/>
                <w:bCs/>
                <w:sz w:val="18"/>
                <w:szCs w:val="18"/>
              </w:rPr>
              <w:t>Granitowa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75B03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75B03" w:rsidRPr="00C63DA0" w:rsidRDefault="00F75B03" w:rsidP="00751B9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75B03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75B03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F75B03" w:rsidRPr="00C63DA0" w:rsidRDefault="00F75B03" w:rsidP="00751B9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75B03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F75B03" w:rsidRPr="00C63DA0" w:rsidRDefault="00F75B03" w:rsidP="00751B9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5B03">
              <w:rPr>
                <w:rFonts w:ascii="Times New Roman" w:hAnsi="Times New Roman" w:cs="Times New Roman"/>
                <w:sz w:val="18"/>
                <w:szCs w:val="18"/>
              </w:rPr>
              <w:t xml:space="preserve">  74,52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F75B03" w:rsidRPr="00C63DA0" w:rsidRDefault="00F75B03" w:rsidP="00751B9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5B03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F75B03" w:rsidRPr="00C63DA0" w:rsidRDefault="00F75B03" w:rsidP="00751B9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F75B03" w:rsidRPr="00C63DA0" w:rsidRDefault="00F75B03" w:rsidP="00751B9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F75B03" w:rsidRPr="00C63DA0" w:rsidRDefault="00F75B03" w:rsidP="00751B9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F75B03" w:rsidRPr="00C63DA0" w:rsidRDefault="00F75B03" w:rsidP="00751B9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F75B03" w:rsidRPr="00C63DA0" w:rsidRDefault="00F75B03" w:rsidP="00751B9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F75B03" w:rsidRPr="00C63DA0" w:rsidRDefault="00F75B03" w:rsidP="00751B9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5B03">
              <w:rPr>
                <w:rFonts w:ascii="Times New Roman" w:hAnsi="Times New Roman" w:cs="Times New Roman"/>
                <w:sz w:val="18"/>
                <w:szCs w:val="18"/>
              </w:rPr>
              <w:t xml:space="preserve">  84,52</w:t>
            </w:r>
          </w:p>
        </w:tc>
      </w:tr>
      <w:tr w:rsidR="00F75B03" w:rsidRPr="00C63DA0" w:rsidTr="00751B9E">
        <w:tc>
          <w:tcPr>
            <w:tcW w:w="540" w:type="dxa"/>
            <w:shd w:val="clear" w:color="auto" w:fill="auto"/>
            <w:vAlign w:val="center"/>
          </w:tcPr>
          <w:p w:rsidR="00F75B03" w:rsidRPr="00C63DA0" w:rsidRDefault="00F75B03" w:rsidP="00751B9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5B0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F75B03" w:rsidRPr="00C63DA0" w:rsidRDefault="00F75B03" w:rsidP="00751B9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75B03">
              <w:rPr>
                <w:rFonts w:ascii="Times New Roman" w:hAnsi="Times New Roman" w:cs="Times New Roman"/>
                <w:bCs/>
                <w:sz w:val="18"/>
                <w:szCs w:val="18"/>
              </w:rPr>
              <w:t>T.R.B. Piotr Tronina</w:t>
            </w:r>
          </w:p>
          <w:p w:rsidR="00F75B03" w:rsidRPr="00C63DA0" w:rsidRDefault="00F75B03" w:rsidP="00751B9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75B03">
              <w:rPr>
                <w:rFonts w:ascii="Times New Roman" w:hAnsi="Times New Roman" w:cs="Times New Roman"/>
                <w:bCs/>
                <w:sz w:val="18"/>
                <w:szCs w:val="18"/>
              </w:rPr>
              <w:t>Kuźniczka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75B03">
              <w:rPr>
                <w:rFonts w:ascii="Times New Roman" w:hAnsi="Times New Roman" w:cs="Times New Roman"/>
                <w:bCs/>
                <w:sz w:val="18"/>
                <w:szCs w:val="18"/>
              </w:rPr>
              <w:t>39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75B03" w:rsidRPr="00C63DA0" w:rsidRDefault="00F75B03" w:rsidP="00751B9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75B03">
              <w:rPr>
                <w:rFonts w:ascii="Times New Roman" w:hAnsi="Times New Roman" w:cs="Times New Roman"/>
                <w:bCs/>
                <w:sz w:val="18"/>
                <w:szCs w:val="18"/>
              </w:rPr>
              <w:t>42-160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75B03">
              <w:rPr>
                <w:rFonts w:ascii="Times New Roman" w:hAnsi="Times New Roman" w:cs="Times New Roman"/>
                <w:bCs/>
                <w:sz w:val="18"/>
                <w:szCs w:val="18"/>
              </w:rPr>
              <w:t>Krzepice</w:t>
            </w:r>
          </w:p>
          <w:p w:rsidR="00F75B03" w:rsidRPr="00C63DA0" w:rsidRDefault="00F75B03" w:rsidP="00751B9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75B03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F75B03" w:rsidRPr="00C63DA0" w:rsidRDefault="00F75B03" w:rsidP="00751B9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5B03">
              <w:rPr>
                <w:rFonts w:ascii="Times New Roman" w:hAnsi="Times New Roman" w:cs="Times New Roman"/>
                <w:sz w:val="18"/>
                <w:szCs w:val="18"/>
              </w:rPr>
              <w:t xml:space="preserve">  63,38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F75B03" w:rsidRPr="00C63DA0" w:rsidRDefault="00F75B03" w:rsidP="00751B9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5B03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F75B03" w:rsidRPr="00C63DA0" w:rsidRDefault="00F75B03" w:rsidP="00751B9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F75B03" w:rsidRPr="00C63DA0" w:rsidRDefault="00F75B03" w:rsidP="00751B9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F75B03" w:rsidRPr="00C63DA0" w:rsidRDefault="00F75B03" w:rsidP="00751B9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F75B03" w:rsidRPr="00C63DA0" w:rsidRDefault="00F75B03" w:rsidP="00751B9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F75B03" w:rsidRPr="00C63DA0" w:rsidRDefault="00F75B03" w:rsidP="00751B9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F75B03" w:rsidRPr="00C63DA0" w:rsidRDefault="00F75B03" w:rsidP="00751B9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5B03">
              <w:rPr>
                <w:rFonts w:ascii="Times New Roman" w:hAnsi="Times New Roman" w:cs="Times New Roman"/>
                <w:sz w:val="18"/>
                <w:szCs w:val="18"/>
              </w:rPr>
              <w:t xml:space="preserve">  73,38</w:t>
            </w:r>
          </w:p>
        </w:tc>
      </w:tr>
      <w:tr w:rsidR="00F75B03" w:rsidRPr="00C63DA0" w:rsidTr="00751B9E">
        <w:tc>
          <w:tcPr>
            <w:tcW w:w="540" w:type="dxa"/>
            <w:shd w:val="clear" w:color="auto" w:fill="auto"/>
            <w:vAlign w:val="center"/>
          </w:tcPr>
          <w:p w:rsidR="00F75B03" w:rsidRPr="00C63DA0" w:rsidRDefault="00F75B03" w:rsidP="00751B9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5B0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F75B03" w:rsidRPr="00C63DA0" w:rsidRDefault="00F75B03" w:rsidP="00751B9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75B03">
              <w:rPr>
                <w:rFonts w:ascii="Times New Roman" w:hAnsi="Times New Roman" w:cs="Times New Roman"/>
                <w:bCs/>
                <w:sz w:val="18"/>
                <w:szCs w:val="18"/>
              </w:rPr>
              <w:t>P.U.W. PREMEX Sp. z o.o.</w:t>
            </w:r>
          </w:p>
          <w:p w:rsidR="00F75B03" w:rsidRPr="00C63DA0" w:rsidRDefault="00F75B03" w:rsidP="00751B9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75B03">
              <w:rPr>
                <w:rFonts w:ascii="Times New Roman" w:hAnsi="Times New Roman" w:cs="Times New Roman"/>
                <w:bCs/>
                <w:sz w:val="18"/>
                <w:szCs w:val="18"/>
              </w:rPr>
              <w:t>Sabinowska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75B03">
              <w:rPr>
                <w:rFonts w:ascii="Times New Roman" w:hAnsi="Times New Roman" w:cs="Times New Roman"/>
                <w:bCs/>
                <w:sz w:val="18"/>
                <w:szCs w:val="18"/>
              </w:rPr>
              <w:t>84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75B03" w:rsidRPr="00C63DA0" w:rsidRDefault="00F75B03" w:rsidP="00751B9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75B03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75B03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F75B03" w:rsidRPr="00C63DA0" w:rsidRDefault="00F75B03" w:rsidP="00751B9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75B03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F75B03" w:rsidRPr="00C63DA0" w:rsidRDefault="00F75B03" w:rsidP="00751B9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5B03">
              <w:rPr>
                <w:rFonts w:ascii="Times New Roman" w:hAnsi="Times New Roman" w:cs="Times New Roman"/>
                <w:sz w:val="18"/>
                <w:szCs w:val="18"/>
              </w:rPr>
              <w:t xml:space="preserve">  5,81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F75B03" w:rsidRPr="00C63DA0" w:rsidRDefault="00F75B03" w:rsidP="00751B9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5B03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F75B03" w:rsidRPr="00C63DA0" w:rsidRDefault="00F75B03" w:rsidP="00751B9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F75B03" w:rsidRPr="00C63DA0" w:rsidRDefault="00F75B03" w:rsidP="00751B9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F75B03" w:rsidRPr="00C63DA0" w:rsidRDefault="00F75B03" w:rsidP="00751B9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F75B03" w:rsidRPr="00C63DA0" w:rsidRDefault="00F75B03" w:rsidP="00751B9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F75B03" w:rsidRPr="00C63DA0" w:rsidRDefault="00F75B03" w:rsidP="00751B9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F75B03" w:rsidRPr="00C63DA0" w:rsidRDefault="00F75B03" w:rsidP="00751B9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5B03">
              <w:rPr>
                <w:rFonts w:ascii="Times New Roman" w:hAnsi="Times New Roman" w:cs="Times New Roman"/>
                <w:sz w:val="18"/>
                <w:szCs w:val="18"/>
              </w:rPr>
              <w:t xml:space="preserve">  5,81</w:t>
            </w:r>
          </w:p>
        </w:tc>
      </w:tr>
    </w:tbl>
    <w:p w:rsidR="00C85A89" w:rsidRDefault="00F75B03" w:rsidP="00545980">
      <w:pPr>
        <w:pStyle w:val="Nagwek"/>
        <w:tabs>
          <w:tab w:val="clear" w:pos="4536"/>
        </w:tabs>
        <w:jc w:val="both"/>
        <w:rPr>
          <w:color w:val="000000"/>
          <w:sz w:val="24"/>
        </w:rPr>
      </w:pPr>
      <w:r w:rsidRPr="00F75B03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F75B03">
        <w:rPr>
          <w:sz w:val="24"/>
        </w:rPr>
        <w:t>2019-01-18</w:t>
      </w:r>
      <w:bookmarkStart w:id="0" w:name="_GoBack"/>
      <w:bookmarkEnd w:id="0"/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500A" w:rsidRDefault="00CF500A">
      <w:r>
        <w:separator/>
      </w:r>
    </w:p>
  </w:endnote>
  <w:endnote w:type="continuationSeparator" w:id="0">
    <w:p w:rsidR="00CF500A" w:rsidRDefault="00CF50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5B03" w:rsidRDefault="00F75B0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545980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545980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5B03" w:rsidRDefault="00F75B0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500A" w:rsidRDefault="00CF500A">
      <w:r>
        <w:separator/>
      </w:r>
    </w:p>
  </w:footnote>
  <w:footnote w:type="continuationSeparator" w:id="0">
    <w:p w:rsidR="00CF500A" w:rsidRDefault="00CF50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5B03" w:rsidRDefault="00F75B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5B03" w:rsidRDefault="00F75B0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5B03" w:rsidRDefault="00F75B0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F500A"/>
    <w:rsid w:val="00140696"/>
    <w:rsid w:val="00253031"/>
    <w:rsid w:val="00377700"/>
    <w:rsid w:val="00545980"/>
    <w:rsid w:val="005C147E"/>
    <w:rsid w:val="007118AF"/>
    <w:rsid w:val="007124E4"/>
    <w:rsid w:val="00745012"/>
    <w:rsid w:val="0087722C"/>
    <w:rsid w:val="00987E41"/>
    <w:rsid w:val="00C63DA0"/>
    <w:rsid w:val="00C85A89"/>
    <w:rsid w:val="00CF500A"/>
    <w:rsid w:val="00D5444F"/>
    <w:rsid w:val="00F26135"/>
    <w:rsid w:val="00F75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B015BF4-1768-40E6-A8AE-408E5E6BE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175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2019-01-18T12:20:00Z</dcterms:created>
  <dcterms:modified xsi:type="dcterms:W3CDTF">2019-01-18T12:20:00Z</dcterms:modified>
</cp:coreProperties>
</file>