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1F7C29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1F7C29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1F7C29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1F7C29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1F7C29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1F7C29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1F7C29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1F7C29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1F7C29" w:rsidRPr="001F7C29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1F7C29" w:rsidRPr="001F7C29">
        <w:rPr>
          <w:rFonts w:ascii="Tahoma" w:hAnsi="Tahoma" w:cs="Tahoma"/>
          <w:b/>
          <w:sz w:val="16"/>
          <w:szCs w:val="16"/>
        </w:rPr>
        <w:t>Dostawa, instalacja i konfiguracja serwera pamięci masowej oraz przełącznika sieciowego dla jednostek organizacyjnych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1F7C29" w:rsidRPr="001F7C29">
        <w:rPr>
          <w:rFonts w:ascii="Tahoma" w:hAnsi="Tahoma" w:cs="Tahoma"/>
          <w:b/>
          <w:sz w:val="16"/>
          <w:szCs w:val="16"/>
        </w:rPr>
        <w:t>ZP/DK-01/19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1F7C29" w:rsidRPr="00AF2CA7" w:rsidTr="0007272B">
        <w:tc>
          <w:tcPr>
            <w:tcW w:w="1134" w:type="dxa"/>
          </w:tcPr>
          <w:p w:rsidR="001F7C29" w:rsidRPr="00AF2CA7" w:rsidRDefault="001F7C29" w:rsidP="0007272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F7C29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1F7C29" w:rsidRPr="00AF2CA7" w:rsidRDefault="001F7C29" w:rsidP="0007272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F7C29">
              <w:rPr>
                <w:rFonts w:ascii="Tahoma" w:hAnsi="Tahoma" w:cs="Tahoma"/>
                <w:sz w:val="16"/>
                <w:szCs w:val="16"/>
              </w:rPr>
              <w:t>Dostawa, instalacja i konfiguracja serwera pamięci masowej dla Uczelnianego Centrum Informatycznego Politechniki Częstochowskiej</w:t>
            </w:r>
          </w:p>
          <w:p w:rsidR="001F7C29" w:rsidRPr="00AF2CA7" w:rsidRDefault="001F7C29" w:rsidP="0007272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1F7C29" w:rsidRPr="00AF2CA7" w:rsidRDefault="001F7C29" w:rsidP="0007272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F7C29" w:rsidRPr="00AF2CA7" w:rsidRDefault="001F7C29" w:rsidP="0007272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F7C29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F7C29" w:rsidRPr="00AF2CA7" w:rsidRDefault="001F7C29" w:rsidP="0007272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F7C29" w:rsidRPr="00AF2CA7" w:rsidRDefault="001F7C29" w:rsidP="0007272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F7C29" w:rsidRPr="00AF2CA7" w:rsidRDefault="001F7C29" w:rsidP="0007272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F7C29" w:rsidRPr="00AF2CA7" w:rsidRDefault="001F7C29" w:rsidP="0007272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F7C29" w:rsidRPr="00AF2CA7" w:rsidRDefault="001F7C29" w:rsidP="0007272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1F7C29" w:rsidRPr="00AF2CA7" w:rsidRDefault="001F7C29" w:rsidP="0007272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1F7C29" w:rsidRPr="00AF2CA7" w:rsidRDefault="001F7C29" w:rsidP="0007272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F7C29" w:rsidRPr="00AF2CA7" w:rsidRDefault="001F7C29" w:rsidP="0007272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1F7C29" w:rsidRPr="00AF2CA7" w:rsidTr="0007272B">
        <w:tc>
          <w:tcPr>
            <w:tcW w:w="1134" w:type="dxa"/>
          </w:tcPr>
          <w:p w:rsidR="001F7C29" w:rsidRPr="00AF2CA7" w:rsidRDefault="001F7C29" w:rsidP="0007272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F7C29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1F7C29" w:rsidRPr="00AF2CA7" w:rsidRDefault="001F7C29" w:rsidP="0007272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F7C29">
              <w:rPr>
                <w:rFonts w:ascii="Tahoma" w:hAnsi="Tahoma" w:cs="Tahoma"/>
                <w:sz w:val="16"/>
                <w:szCs w:val="16"/>
              </w:rPr>
              <w:t>Przełącznik sieciowy do instalacji wewnętrznej komputerowej Budynku Domu Studenta nr-7 "Herkules"</w:t>
            </w:r>
          </w:p>
          <w:p w:rsidR="001F7C29" w:rsidRPr="00AF2CA7" w:rsidRDefault="001F7C29" w:rsidP="0007272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1F7C29" w:rsidRPr="00AF2CA7" w:rsidRDefault="001F7C29" w:rsidP="0007272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F7C29" w:rsidRPr="00AF2CA7" w:rsidRDefault="001F7C29" w:rsidP="0007272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F7C29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F7C29" w:rsidRPr="00AF2CA7" w:rsidRDefault="001F7C29" w:rsidP="0007272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F7C29" w:rsidRPr="00AF2CA7" w:rsidRDefault="001F7C29" w:rsidP="0007272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F7C29" w:rsidRPr="00AF2CA7" w:rsidRDefault="001F7C29" w:rsidP="0007272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F7C29" w:rsidRPr="00AF2CA7" w:rsidRDefault="001F7C29" w:rsidP="0007272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F7C29" w:rsidRPr="00AF2CA7" w:rsidRDefault="001F7C29" w:rsidP="0007272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1F7C29" w:rsidRPr="00AF2CA7" w:rsidRDefault="001F7C29" w:rsidP="0007272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1F7C29" w:rsidRPr="00AF2CA7" w:rsidRDefault="001F7C29" w:rsidP="0007272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F7C29" w:rsidRPr="00AF2CA7" w:rsidRDefault="001F7C29" w:rsidP="0007272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ab/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Pr="00AF2CA7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Pr="00AF2CA7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Pr="002B013F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„*” niepotrzebne skreślić</w:t>
      </w:r>
    </w:p>
    <w:p w:rsidR="00683C38" w:rsidRPr="002B013F" w:rsidRDefault="00683C38" w:rsidP="002B013F">
      <w:pPr>
        <w:ind w:left="74"/>
        <w:jc w:val="both"/>
        <w:rPr>
          <w:rFonts w:ascii="Tahoma" w:hAnsi="Tahoma" w:cs="Tahoma"/>
          <w:i/>
          <w:sz w:val="16"/>
          <w:szCs w:val="16"/>
        </w:rPr>
      </w:pPr>
      <w:r w:rsidRPr="002B013F">
        <w:rPr>
          <w:rFonts w:ascii="Tahoma" w:hAnsi="Tahoma" w:cs="Tahoma"/>
          <w:i/>
          <w:sz w:val="16"/>
          <w:szCs w:val="16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2840" w:rsidRPr="00AF2CA7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jesteśmy 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2B013F">
      <w:pPr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D70" w:rsidRDefault="000D5D70">
      <w:r>
        <w:separator/>
      </w:r>
    </w:p>
  </w:endnote>
  <w:endnote w:type="continuationSeparator" w:id="0">
    <w:p w:rsidR="000D5D70" w:rsidRDefault="000D5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C29" w:rsidRDefault="001F7C2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1F7C29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C29" w:rsidRDefault="001F7C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D70" w:rsidRDefault="000D5D70">
      <w:r>
        <w:separator/>
      </w:r>
    </w:p>
  </w:footnote>
  <w:footnote w:type="continuationSeparator" w:id="0">
    <w:p w:rsidR="000D5D70" w:rsidRDefault="000D5D70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C29" w:rsidRDefault="001F7C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C29" w:rsidRDefault="001F7C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C29" w:rsidRDefault="001F7C2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5D70"/>
    <w:rsid w:val="00036A09"/>
    <w:rsid w:val="00095649"/>
    <w:rsid w:val="000D5D70"/>
    <w:rsid w:val="000F18FA"/>
    <w:rsid w:val="00172873"/>
    <w:rsid w:val="00180C76"/>
    <w:rsid w:val="001F7C29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721A3"/>
    <w:rsid w:val="00834F16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A2840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2BD671DA-6019-4122-8187-40005A138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693</Words>
  <Characters>4161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4845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2019-01-14T10:20:00Z</dcterms:created>
  <dcterms:modified xsi:type="dcterms:W3CDTF">2019-01-14T10:20:00Z</dcterms:modified>
</cp:coreProperties>
</file>