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24782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5383A" w:rsidRPr="0045383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5383A" w:rsidRPr="0045383A">
        <w:rPr>
          <w:b/>
          <w:sz w:val="24"/>
        </w:rPr>
        <w:t>ZP/DK-01/19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5383A" w:rsidRPr="0045383A">
        <w:rPr>
          <w:b/>
        </w:rPr>
        <w:t>przetarg nieograniczony</w:t>
      </w:r>
      <w:r w:rsidR="00753DC1">
        <w:t xml:space="preserve"> na:</w:t>
      </w:r>
    </w:p>
    <w:p w:rsidR="00775E2B" w:rsidRDefault="0024782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47821">
        <w:rPr>
          <w:b/>
          <w:sz w:val="24"/>
          <w:szCs w:val="24"/>
        </w:rPr>
        <w:t>Dostawa, instalacja i konfiguracja serwera pamięci masowej oraz przełącznika sieciowego dla jednostek organizacyjnych Politechniki Częstochowskiej</w:t>
      </w:r>
    </w:p>
    <w:p w:rsidR="00247821" w:rsidRPr="0000184A" w:rsidRDefault="00247821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5383A" w:rsidRPr="0045383A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5383A" w:rsidRPr="0045383A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5383A" w:rsidRPr="0045383A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0D3" w:rsidRDefault="007F20D3">
      <w:r>
        <w:separator/>
      </w:r>
    </w:p>
  </w:endnote>
  <w:endnote w:type="continuationSeparator" w:id="0">
    <w:p w:rsidR="007F20D3" w:rsidRDefault="007F2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4782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8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8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83A" w:rsidRDefault="004538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0D3" w:rsidRDefault="007F20D3">
      <w:r>
        <w:separator/>
      </w:r>
    </w:p>
  </w:footnote>
  <w:footnote w:type="continuationSeparator" w:id="0">
    <w:p w:rsidR="007F20D3" w:rsidRDefault="007F20D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83A" w:rsidRDefault="004538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83A" w:rsidRDefault="004538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83A" w:rsidRDefault="004538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20D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47821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383A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F20D3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4472B-BD38-491E-853A-7AACE6A19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2019-01-14T10:19:00Z</cp:lastPrinted>
  <dcterms:created xsi:type="dcterms:W3CDTF">2019-01-14T10:19:00Z</dcterms:created>
  <dcterms:modified xsi:type="dcterms:W3CDTF">2019-01-14T10:19:00Z</dcterms:modified>
</cp:coreProperties>
</file>