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20D15">
      <w:pPr>
        <w:spacing w:line="360" w:lineRule="auto"/>
        <w:rPr>
          <w:b/>
          <w:bCs/>
          <w:color w:val="000000"/>
          <w:sz w:val="24"/>
        </w:rPr>
      </w:pPr>
      <w:r w:rsidRPr="00C20D1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20D15">
      <w:pPr>
        <w:spacing w:line="360" w:lineRule="auto"/>
        <w:rPr>
          <w:color w:val="000000"/>
          <w:sz w:val="24"/>
        </w:rPr>
      </w:pPr>
      <w:r w:rsidRPr="00C20D1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20D1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20D15">
      <w:pPr>
        <w:spacing w:line="360" w:lineRule="auto"/>
        <w:rPr>
          <w:color w:val="000000"/>
          <w:sz w:val="24"/>
        </w:rPr>
      </w:pPr>
      <w:r w:rsidRPr="00C20D1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20D15">
        <w:rPr>
          <w:color w:val="000000"/>
          <w:sz w:val="24"/>
        </w:rPr>
        <w:t>Częstochowa</w:t>
      </w:r>
      <w:r w:rsidR="008658EE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20D15" w:rsidRPr="00C20D1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20D15" w:rsidRPr="00C20D1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20D15" w:rsidRPr="00C20D15">
        <w:rPr>
          <w:b/>
          <w:color w:val="000000"/>
          <w:sz w:val="24"/>
        </w:rPr>
        <w:t xml:space="preserve">Dostawa lasera </w:t>
      </w:r>
      <w:proofErr w:type="spellStart"/>
      <w:r w:rsidR="00C20D15" w:rsidRPr="00C20D15">
        <w:rPr>
          <w:b/>
          <w:color w:val="000000"/>
          <w:sz w:val="24"/>
        </w:rPr>
        <w:t>femtosekundowego</w:t>
      </w:r>
      <w:proofErr w:type="spellEnd"/>
      <w:r w:rsidR="00C20D15" w:rsidRPr="00C20D15">
        <w:rPr>
          <w:b/>
          <w:color w:val="000000"/>
          <w:sz w:val="24"/>
        </w:rPr>
        <w:t xml:space="preserve"> dla Wydziału Elektrycznego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20D15" w:rsidTr="003E7DC4">
        <w:trPr>
          <w:cantSplit/>
        </w:trPr>
        <w:tc>
          <w:tcPr>
            <w:tcW w:w="9640" w:type="dxa"/>
          </w:tcPr>
          <w:p w:rsidR="00C20D15" w:rsidRDefault="00C20D15" w:rsidP="003E7DC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C20D15">
              <w:rPr>
                <w:sz w:val="24"/>
              </w:rPr>
              <w:t xml:space="preserve">Dostawa lasera </w:t>
            </w:r>
            <w:proofErr w:type="spellStart"/>
            <w:r w:rsidRPr="00C20D15">
              <w:rPr>
                <w:sz w:val="24"/>
              </w:rPr>
              <w:t>femtosekundowego</w:t>
            </w:r>
            <w:proofErr w:type="spellEnd"/>
            <w:r w:rsidRPr="00C20D15">
              <w:rPr>
                <w:sz w:val="24"/>
              </w:rPr>
              <w:t xml:space="preserve"> dla Wydziału Elektrycznego Politechniki Częstochowskiej</w:t>
            </w:r>
          </w:p>
          <w:p w:rsidR="00C20D15" w:rsidRDefault="00C20D15" w:rsidP="003E7DC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20D15">
              <w:rPr>
                <w:b/>
                <w:sz w:val="24"/>
              </w:rPr>
              <w:t>COMEF Sp. z o. o.  Sp. k.</w:t>
            </w:r>
          </w:p>
          <w:p w:rsidR="00C20D15" w:rsidRDefault="00C20D15" w:rsidP="003E7DC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20D15">
              <w:rPr>
                <w:b/>
                <w:sz w:val="24"/>
              </w:rPr>
              <w:t>40-719</w:t>
            </w:r>
            <w:r>
              <w:rPr>
                <w:b/>
                <w:sz w:val="24"/>
              </w:rPr>
              <w:t xml:space="preserve"> </w:t>
            </w:r>
            <w:r w:rsidRPr="00C20D15">
              <w:rPr>
                <w:b/>
                <w:sz w:val="24"/>
              </w:rPr>
              <w:t>Katowice</w:t>
            </w:r>
          </w:p>
          <w:p w:rsidR="00C20D15" w:rsidRDefault="00C20D15" w:rsidP="003E7DC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20D15">
              <w:rPr>
                <w:b/>
                <w:sz w:val="24"/>
              </w:rPr>
              <w:t>Gdańska</w:t>
            </w:r>
            <w:r>
              <w:rPr>
                <w:b/>
                <w:sz w:val="24"/>
              </w:rPr>
              <w:t xml:space="preserve"> </w:t>
            </w:r>
            <w:r w:rsidRPr="00C20D15">
              <w:rPr>
                <w:b/>
                <w:sz w:val="24"/>
              </w:rPr>
              <w:t>2</w:t>
            </w:r>
          </w:p>
          <w:p w:rsidR="00C20D15" w:rsidRDefault="00C20D15" w:rsidP="003E7DC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20D15">
              <w:rPr>
                <w:b/>
                <w:sz w:val="24"/>
              </w:rPr>
              <w:t>257 070.00 zł</w:t>
            </w:r>
          </w:p>
          <w:p w:rsidR="00C20D15" w:rsidRPr="00253031" w:rsidRDefault="00C20D15" w:rsidP="003E7DC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20D15" w:rsidRDefault="00C20D15" w:rsidP="003E7DC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20D15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najwyższą liczbę punktów - 70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656"/>
        <w:gridCol w:w="1560"/>
        <w:gridCol w:w="1842"/>
        <w:gridCol w:w="1560"/>
      </w:tblGrid>
      <w:tr w:rsidR="008658EE" w:rsidRPr="00C63DA0" w:rsidTr="008658EE">
        <w:tc>
          <w:tcPr>
            <w:tcW w:w="540" w:type="dxa"/>
            <w:shd w:val="clear" w:color="auto" w:fill="auto"/>
            <w:vAlign w:val="center"/>
          </w:tcPr>
          <w:p w:rsidR="008658EE" w:rsidRPr="00C63DA0" w:rsidRDefault="008658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658EE" w:rsidRPr="00C63DA0" w:rsidRDefault="008658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658EE" w:rsidRPr="00C63DA0" w:rsidRDefault="008658EE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658EE" w:rsidRPr="00C63DA0" w:rsidRDefault="008658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0D1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58EE" w:rsidRPr="00C63DA0" w:rsidRDefault="008658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0D15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658EE" w:rsidRPr="00C63DA0" w:rsidRDefault="008658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0D15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58EE" w:rsidRPr="00C63DA0" w:rsidRDefault="008658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658EE" w:rsidRPr="00C63DA0" w:rsidTr="008658EE">
        <w:tc>
          <w:tcPr>
            <w:tcW w:w="540" w:type="dxa"/>
            <w:shd w:val="clear" w:color="auto" w:fill="auto"/>
            <w:vAlign w:val="center"/>
          </w:tcPr>
          <w:p w:rsidR="008658EE" w:rsidRPr="00C63DA0" w:rsidRDefault="008658EE" w:rsidP="003E7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0D1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658EE" w:rsidRPr="00C63DA0" w:rsidRDefault="008658EE" w:rsidP="003E7D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0D15">
              <w:rPr>
                <w:rFonts w:ascii="Times New Roman" w:hAnsi="Times New Roman" w:cs="Times New Roman"/>
                <w:bCs/>
                <w:sz w:val="18"/>
                <w:szCs w:val="18"/>
              </w:rPr>
              <w:t>COMEF Sp. z o. o.  Sp. k.</w:t>
            </w:r>
          </w:p>
          <w:p w:rsidR="008658EE" w:rsidRPr="00C63DA0" w:rsidRDefault="008658EE" w:rsidP="003E7D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0D15">
              <w:rPr>
                <w:rFonts w:ascii="Times New Roman" w:hAnsi="Times New Roman" w:cs="Times New Roman"/>
                <w:bCs/>
                <w:sz w:val="18"/>
                <w:szCs w:val="18"/>
              </w:rPr>
              <w:t>Gdańska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0D1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658EE" w:rsidRPr="00C63DA0" w:rsidRDefault="008658EE" w:rsidP="003E7D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0D15">
              <w:rPr>
                <w:rFonts w:ascii="Times New Roman" w:hAnsi="Times New Roman" w:cs="Times New Roman"/>
                <w:bCs/>
                <w:sz w:val="18"/>
                <w:szCs w:val="18"/>
              </w:rPr>
              <w:t>40-719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0D15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8658EE" w:rsidRPr="00C63DA0" w:rsidRDefault="008658EE" w:rsidP="003E7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20D1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658EE" w:rsidRPr="00C63DA0" w:rsidRDefault="008658EE" w:rsidP="003E7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0D1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58EE" w:rsidRPr="00C63DA0" w:rsidRDefault="008658EE" w:rsidP="003E7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0D1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658EE" w:rsidRPr="00C63DA0" w:rsidRDefault="008658EE" w:rsidP="008658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58EE" w:rsidRPr="00C63DA0" w:rsidRDefault="008658EE" w:rsidP="008658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0D1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20D15">
      <w:pPr>
        <w:pStyle w:val="Nagwek"/>
        <w:tabs>
          <w:tab w:val="clear" w:pos="4536"/>
        </w:tabs>
        <w:jc w:val="both"/>
        <w:rPr>
          <w:sz w:val="24"/>
        </w:rPr>
      </w:pPr>
      <w:r w:rsidRPr="00C20D1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9F5D07">
        <w:rPr>
          <w:sz w:val="24"/>
        </w:rPr>
        <w:t>2019-01-09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30A" w:rsidRDefault="0093530A">
      <w:r>
        <w:separator/>
      </w:r>
    </w:p>
  </w:endnote>
  <w:endnote w:type="continuationSeparator" w:id="0">
    <w:p w:rsidR="0093530A" w:rsidRDefault="00935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D15" w:rsidRDefault="00C20D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9F5D0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F5D0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F5D0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D15" w:rsidRDefault="00C20D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30A" w:rsidRDefault="0093530A">
      <w:r>
        <w:separator/>
      </w:r>
    </w:p>
  </w:footnote>
  <w:footnote w:type="continuationSeparator" w:id="0">
    <w:p w:rsidR="0093530A" w:rsidRDefault="00935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D15" w:rsidRDefault="00C20D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D15" w:rsidRDefault="00C20D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D15" w:rsidRDefault="00C20D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530A"/>
    <w:rsid w:val="00140696"/>
    <w:rsid w:val="00253031"/>
    <w:rsid w:val="002A43DC"/>
    <w:rsid w:val="00377700"/>
    <w:rsid w:val="005C147E"/>
    <w:rsid w:val="007118AF"/>
    <w:rsid w:val="007124E4"/>
    <w:rsid w:val="00745012"/>
    <w:rsid w:val="008658EE"/>
    <w:rsid w:val="0087722C"/>
    <w:rsid w:val="0093530A"/>
    <w:rsid w:val="00987E41"/>
    <w:rsid w:val="009F5D07"/>
    <w:rsid w:val="00C20D15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7E1BEC"/>
  <w15:chartTrackingRefBased/>
  <w15:docId w15:val="{CBF05AE1-BADB-4761-BCDF-A92DC4CB6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2019-01-09T11:54:00Z</dcterms:created>
  <dcterms:modified xsi:type="dcterms:W3CDTF">2019-01-09T11:54:00Z</dcterms:modified>
</cp:coreProperties>
</file>