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70FC" w:rsidRDefault="005470FC">
      <w:pPr>
        <w:pStyle w:val="Nagwek3"/>
        <w:rPr>
          <w:rFonts w:ascii="Times New Roman" w:hAnsi="Times New Roman"/>
          <w:sz w:val="24"/>
        </w:rPr>
      </w:pPr>
    </w:p>
    <w:p w:rsidR="004A2D6F" w:rsidRPr="00CE314D" w:rsidRDefault="004A2D6F" w:rsidP="004A2D6F">
      <w:pPr>
        <w:pStyle w:val="Nagwek6"/>
        <w:keepNext/>
        <w:numPr>
          <w:ilvl w:val="5"/>
          <w:numId w:val="0"/>
        </w:numPr>
        <w:tabs>
          <w:tab w:val="num" w:pos="0"/>
        </w:tabs>
        <w:spacing w:before="0" w:after="0"/>
        <w:ind w:firstLine="142"/>
        <w:jc w:val="center"/>
        <w:rPr>
          <w:rFonts w:ascii="Times New Roman" w:hAnsi="Times New Roman" w:cs="Times New Roman"/>
          <w:b w:val="0"/>
        </w:rPr>
      </w:pPr>
      <w:r w:rsidRPr="00CE314D">
        <w:rPr>
          <w:rFonts w:ascii="Times New Roman" w:hAnsi="Times New Roman" w:cs="Times New Roman"/>
          <w:b w:val="0"/>
        </w:rPr>
        <w:t>ARKUSZ CENOWY</w:t>
      </w:r>
    </w:p>
    <w:p w:rsidR="004A2D6F" w:rsidRPr="00CE314D" w:rsidRDefault="004A2D6F" w:rsidP="004A2D6F">
      <w:pPr>
        <w:ind w:firstLine="142"/>
        <w:jc w:val="center"/>
        <w:rPr>
          <w:sz w:val="22"/>
          <w:szCs w:val="22"/>
        </w:rPr>
      </w:pPr>
    </w:p>
    <w:p w:rsidR="004A2D6F" w:rsidRPr="00CE314D" w:rsidRDefault="004A2D6F" w:rsidP="004A2D6F">
      <w:pPr>
        <w:rPr>
          <w:sz w:val="22"/>
          <w:szCs w:val="22"/>
        </w:rPr>
      </w:pP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</w:r>
      <w:r w:rsidRPr="00CE314D">
        <w:rPr>
          <w:sz w:val="22"/>
          <w:szCs w:val="22"/>
        </w:rPr>
        <w:tab/>
        <w:t xml:space="preserve">                  </w:t>
      </w:r>
    </w:p>
    <w:p w:rsidR="004A2D6F" w:rsidRPr="00CE314D" w:rsidRDefault="004A2D6F" w:rsidP="004A2D6F">
      <w:pPr>
        <w:rPr>
          <w:sz w:val="22"/>
          <w:szCs w:val="22"/>
        </w:rPr>
      </w:pPr>
    </w:p>
    <w:p w:rsidR="004A2D6F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szCs w:val="22"/>
        </w:rPr>
      </w:pPr>
      <w:r w:rsidRPr="00CE314D">
        <w:rPr>
          <w:rFonts w:ascii="Times New Roman" w:hAnsi="Times New Roman"/>
          <w:szCs w:val="22"/>
        </w:rPr>
        <w:t xml:space="preserve">PAKIET NR 1 - </w:t>
      </w:r>
      <w:r>
        <w:rPr>
          <w:rFonts w:ascii="Times New Roman" w:hAnsi="Times New Roman"/>
          <w:szCs w:val="22"/>
        </w:rPr>
        <w:t>LEKI PRZECIW</w:t>
      </w:r>
      <w:r w:rsidRPr="00CE314D">
        <w:rPr>
          <w:rFonts w:ascii="Times New Roman" w:hAnsi="Times New Roman"/>
          <w:szCs w:val="22"/>
        </w:rPr>
        <w:t>WIRUSOWE</w:t>
      </w:r>
      <w:r>
        <w:rPr>
          <w:rFonts w:ascii="Times New Roman" w:hAnsi="Times New Roman"/>
          <w:szCs w:val="22"/>
        </w:rPr>
        <w:t xml:space="preserve"> – LAMIWUDYNA</w:t>
      </w:r>
    </w:p>
    <w:p w:rsidR="004A2D6F" w:rsidRDefault="004A2D6F" w:rsidP="004A2D6F"/>
    <w:tbl>
      <w:tblPr>
        <w:tblW w:w="13312" w:type="dxa"/>
        <w:tblInd w:w="10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6"/>
        <w:gridCol w:w="1701"/>
        <w:gridCol w:w="1276"/>
        <w:gridCol w:w="1559"/>
        <w:gridCol w:w="1418"/>
        <w:gridCol w:w="1134"/>
        <w:gridCol w:w="992"/>
        <w:gridCol w:w="1134"/>
        <w:gridCol w:w="1559"/>
        <w:gridCol w:w="568"/>
        <w:gridCol w:w="1435"/>
      </w:tblGrid>
      <w:tr w:rsidR="004A2D6F" w:rsidRPr="00A06785" w:rsidTr="00195CB4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Lp.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Dawka/postać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 xml:space="preserve">Cena </w:t>
            </w:r>
            <w:r w:rsidRPr="00A06785">
              <w:t xml:space="preserve"> opakowania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brutto</w:t>
            </w:r>
          </w:p>
        </w:tc>
      </w:tr>
      <w:tr w:rsidR="004A2D6F" w:rsidRPr="00A06785" w:rsidTr="00A2171B">
        <w:trPr>
          <w:trHeight w:val="249"/>
        </w:trPr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9=7x8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</w:t>
            </w:r>
            <w:r>
              <w:t>0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11=9+10</w:t>
            </w:r>
          </w:p>
        </w:tc>
      </w:tr>
      <w:tr w:rsidR="004A2D6F" w:rsidRPr="00A06785" w:rsidTr="00195CB4">
        <w:tc>
          <w:tcPr>
            <w:tcW w:w="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jc w:val="center"/>
              <w:rPr>
                <w:lang w:val="en-US"/>
              </w:rPr>
            </w:pPr>
          </w:p>
          <w:p w:rsidR="004A2D6F" w:rsidRPr="00A06785" w:rsidRDefault="004A2D6F" w:rsidP="00295EDD">
            <w:pPr>
              <w:snapToGrid w:val="0"/>
              <w:jc w:val="center"/>
              <w:rPr>
                <w:lang w:val="en-US"/>
              </w:rPr>
            </w:pPr>
            <w:r w:rsidRPr="00A06785">
              <w:rPr>
                <w:lang w:val="en-US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rPr>
                <w:lang w:val="en-US"/>
              </w:rPr>
            </w:pPr>
          </w:p>
          <w:p w:rsidR="004A2D6F" w:rsidRDefault="00195CB4" w:rsidP="00295EDD">
            <w:pPr>
              <w:snapToGrid w:val="0"/>
              <w:rPr>
                <w:lang w:val="en-US"/>
              </w:rPr>
            </w:pPr>
            <w:r w:rsidRPr="00A06785">
              <w:rPr>
                <w:lang w:val="en-US"/>
              </w:rPr>
              <w:t>LAMIWUDYNA</w:t>
            </w:r>
          </w:p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71B" w:rsidRDefault="00A2171B" w:rsidP="00295EDD">
            <w:pPr>
              <w:snapToGrid w:val="0"/>
              <w:jc w:val="center"/>
              <w:rPr>
                <w:lang w:val="en-US"/>
              </w:rPr>
            </w:pPr>
          </w:p>
          <w:p w:rsidR="004A2D6F" w:rsidRPr="00A06785" w:rsidRDefault="004A2D6F" w:rsidP="00295EDD">
            <w:pPr>
              <w:snapToGrid w:val="0"/>
              <w:jc w:val="center"/>
              <w:rPr>
                <w:lang w:val="en-US"/>
              </w:rPr>
            </w:pPr>
            <w:r w:rsidRPr="00A06785">
              <w:rPr>
                <w:lang w:val="en-US"/>
              </w:rPr>
              <w:t>100mg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71B" w:rsidRDefault="00A2171B" w:rsidP="00295EDD">
            <w:pPr>
              <w:snapToGrid w:val="0"/>
              <w:jc w:val="center"/>
              <w:rPr>
                <w:lang w:val="en-US"/>
              </w:rPr>
            </w:pPr>
          </w:p>
          <w:p w:rsidR="004A2D6F" w:rsidRPr="00A06785" w:rsidRDefault="004A2D6F" w:rsidP="00295EDD">
            <w:pPr>
              <w:snapToGrid w:val="0"/>
              <w:jc w:val="center"/>
              <w:rPr>
                <w:lang w:val="en-US"/>
              </w:rPr>
            </w:pPr>
            <w:r w:rsidRPr="00A06785">
              <w:rPr>
                <w:lang w:val="en-US"/>
              </w:rPr>
              <w:t>28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2171B" w:rsidRDefault="00A2171B" w:rsidP="00295EDD">
            <w:pPr>
              <w:snapToGrid w:val="0"/>
              <w:jc w:val="center"/>
              <w:rPr>
                <w:lang w:val="en-US"/>
              </w:rPr>
            </w:pPr>
          </w:p>
          <w:p w:rsidR="004A2D6F" w:rsidRPr="00A06785" w:rsidRDefault="004A2D6F" w:rsidP="00295EDD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</w:tr>
    </w:tbl>
    <w:p w:rsidR="004A2D6F" w:rsidRPr="00A06785" w:rsidRDefault="004A2D6F" w:rsidP="004A2D6F"/>
    <w:p w:rsidR="004A2D6F" w:rsidRPr="00A528AB" w:rsidRDefault="004A2D6F" w:rsidP="004A2D6F"/>
    <w:p w:rsidR="004A2D6F" w:rsidRPr="00CE314D" w:rsidRDefault="004A2D6F" w:rsidP="004A2D6F">
      <w:pPr>
        <w:rPr>
          <w:sz w:val="22"/>
          <w:szCs w:val="22"/>
        </w:rPr>
      </w:pPr>
    </w:p>
    <w:p w:rsidR="004A2D6F" w:rsidRPr="00A06785" w:rsidRDefault="004A2D6F" w:rsidP="004A2D6F">
      <w:r w:rsidRPr="00A06785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A2D6F" w:rsidRPr="00CE314D" w:rsidRDefault="004A2D6F" w:rsidP="004A2D6F">
      <w:pPr>
        <w:rPr>
          <w:sz w:val="22"/>
          <w:szCs w:val="22"/>
        </w:rPr>
      </w:pPr>
      <w:r>
        <w:rPr>
          <w:sz w:val="22"/>
          <w:szCs w:val="22"/>
        </w:rPr>
        <w:t xml:space="preserve">Cena pakietu nr 1 </w:t>
      </w:r>
      <w:r w:rsidRPr="00CE314D">
        <w:rPr>
          <w:sz w:val="22"/>
          <w:szCs w:val="22"/>
        </w:rPr>
        <w:t>..................</w:t>
      </w:r>
      <w:r>
        <w:rPr>
          <w:sz w:val="22"/>
          <w:szCs w:val="22"/>
        </w:rPr>
        <w:t>......</w:t>
      </w:r>
      <w:r w:rsidRPr="00CE314D">
        <w:rPr>
          <w:sz w:val="22"/>
          <w:szCs w:val="22"/>
        </w:rPr>
        <w:t>...........zł netto  + ................</w:t>
      </w:r>
      <w:r>
        <w:rPr>
          <w:sz w:val="22"/>
          <w:szCs w:val="22"/>
        </w:rPr>
        <w:t>..</w:t>
      </w:r>
      <w:r w:rsidRPr="00CE314D">
        <w:rPr>
          <w:sz w:val="22"/>
          <w:szCs w:val="22"/>
        </w:rPr>
        <w:t>......... zł VAT (.............. %) = ........................</w:t>
      </w:r>
      <w:r>
        <w:rPr>
          <w:sz w:val="22"/>
          <w:szCs w:val="22"/>
        </w:rPr>
        <w:t>.................</w:t>
      </w:r>
      <w:r w:rsidRPr="00CE314D">
        <w:rPr>
          <w:sz w:val="22"/>
          <w:szCs w:val="22"/>
        </w:rPr>
        <w:t>.............zł brutto</w:t>
      </w:r>
    </w:p>
    <w:p w:rsidR="004A2D6F" w:rsidRPr="00CE314D" w:rsidRDefault="004A2D6F" w:rsidP="004A2D6F">
      <w:pPr>
        <w:rPr>
          <w:sz w:val="22"/>
          <w:szCs w:val="22"/>
        </w:rPr>
      </w:pPr>
    </w:p>
    <w:p w:rsidR="004A2D6F" w:rsidRPr="00CE314D" w:rsidRDefault="004A2D6F" w:rsidP="004A2D6F">
      <w:pPr>
        <w:rPr>
          <w:sz w:val="22"/>
          <w:szCs w:val="22"/>
        </w:rPr>
      </w:pPr>
      <w:r w:rsidRPr="00CE314D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A2D6F" w:rsidRPr="00CE314D" w:rsidRDefault="004A2D6F" w:rsidP="004A2D6F">
      <w:pPr>
        <w:rPr>
          <w:sz w:val="22"/>
          <w:szCs w:val="22"/>
        </w:rPr>
      </w:pPr>
    </w:p>
    <w:p w:rsidR="004A2D6F" w:rsidRPr="00CE314D" w:rsidRDefault="004A2D6F" w:rsidP="004A2D6F">
      <w:pPr>
        <w:rPr>
          <w:sz w:val="22"/>
          <w:szCs w:val="22"/>
        </w:rPr>
      </w:pPr>
    </w:p>
    <w:p w:rsidR="004A2D6F" w:rsidRPr="00CE314D" w:rsidRDefault="004A2D6F" w:rsidP="004A2D6F">
      <w:pPr>
        <w:rPr>
          <w:sz w:val="18"/>
          <w:szCs w:val="18"/>
        </w:rPr>
      </w:pPr>
    </w:p>
    <w:p w:rsidR="004A2D6F" w:rsidRPr="00CE314D" w:rsidRDefault="004A2D6F" w:rsidP="004A2D6F">
      <w:pPr>
        <w:rPr>
          <w:sz w:val="18"/>
          <w:szCs w:val="18"/>
        </w:rPr>
      </w:pPr>
    </w:p>
    <w:p w:rsidR="004A2D6F" w:rsidRPr="00CE314D" w:rsidRDefault="004A2D6F" w:rsidP="004A2D6F">
      <w:pPr>
        <w:rPr>
          <w:sz w:val="18"/>
          <w:szCs w:val="18"/>
        </w:rPr>
      </w:pP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  <w:t xml:space="preserve">                                                                .............................................................................</w:t>
      </w:r>
    </w:p>
    <w:p w:rsidR="004A2D6F" w:rsidRPr="00CE314D" w:rsidRDefault="004A2D6F" w:rsidP="004A2D6F">
      <w:pPr>
        <w:ind w:left="8496" w:firstLine="708"/>
        <w:rPr>
          <w:sz w:val="18"/>
          <w:szCs w:val="18"/>
        </w:rPr>
      </w:pPr>
      <w:r w:rsidRPr="00CE314D">
        <w:rPr>
          <w:sz w:val="18"/>
          <w:szCs w:val="18"/>
        </w:rPr>
        <w:t>Pieczęć i podpis osoby uprawnionej do składania oświadczeń</w:t>
      </w:r>
    </w:p>
    <w:p w:rsidR="004A2D6F" w:rsidRPr="00CE314D" w:rsidRDefault="004A2D6F" w:rsidP="004A2D6F">
      <w:pPr>
        <w:rPr>
          <w:sz w:val="18"/>
          <w:szCs w:val="18"/>
        </w:rPr>
      </w:pPr>
      <w:r w:rsidRPr="00CE314D">
        <w:rPr>
          <w:sz w:val="18"/>
          <w:szCs w:val="18"/>
        </w:rPr>
        <w:tab/>
        <w:t xml:space="preserve">  </w:t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</w:r>
      <w:r w:rsidRPr="00CE314D">
        <w:rPr>
          <w:sz w:val="18"/>
          <w:szCs w:val="18"/>
        </w:rPr>
        <w:tab/>
        <w:t xml:space="preserve">  woli w imieniu Wykonawcy</w:t>
      </w:r>
    </w:p>
    <w:p w:rsidR="004A2D6F" w:rsidRDefault="004A2D6F" w:rsidP="004A2D6F">
      <w:pPr>
        <w:pStyle w:val="Nagwek6"/>
        <w:keepNext/>
        <w:numPr>
          <w:ilvl w:val="5"/>
          <w:numId w:val="0"/>
        </w:numPr>
        <w:tabs>
          <w:tab w:val="num" w:pos="0"/>
        </w:tabs>
        <w:spacing w:before="0" w:after="0"/>
        <w:ind w:firstLine="142"/>
        <w:rPr>
          <w:rFonts w:ascii="Times New Roman" w:hAnsi="Times New Roman" w:cs="Times New Roman"/>
          <w:sz w:val="20"/>
          <w:szCs w:val="20"/>
        </w:rPr>
      </w:pPr>
      <w:r w:rsidRPr="00A06785">
        <w:rPr>
          <w:rFonts w:ascii="Times New Roman" w:hAnsi="Times New Roman" w:cs="Times New Roman"/>
          <w:sz w:val="20"/>
          <w:szCs w:val="20"/>
        </w:rPr>
        <w:t xml:space="preserve">                                                   </w:t>
      </w:r>
    </w:p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Pr="002357C8" w:rsidRDefault="004A2D6F" w:rsidP="004A2D6F"/>
    <w:p w:rsidR="004A2D6F" w:rsidRPr="00A06785" w:rsidRDefault="004A2D6F" w:rsidP="004A2D6F">
      <w:r w:rsidRPr="00A06785">
        <w:t xml:space="preserve">                                                     </w:t>
      </w:r>
      <w:r w:rsidRPr="00A06785">
        <w:tab/>
      </w:r>
      <w:r w:rsidRPr="00A06785">
        <w:tab/>
        <w:t xml:space="preserve">                </w:t>
      </w:r>
    </w:p>
    <w:p w:rsidR="004A2D6F" w:rsidRPr="00A06785" w:rsidRDefault="004A2D6F" w:rsidP="004A2D6F"/>
    <w:p w:rsidR="004A2D6F" w:rsidRPr="00A528AB" w:rsidRDefault="004A2D6F" w:rsidP="004A2D6F">
      <w:pPr>
        <w:jc w:val="center"/>
        <w:rPr>
          <w:sz w:val="22"/>
          <w:szCs w:val="22"/>
        </w:rPr>
      </w:pPr>
      <w:r w:rsidRPr="00A528AB">
        <w:rPr>
          <w:bCs/>
          <w:sz w:val="22"/>
          <w:szCs w:val="22"/>
        </w:rPr>
        <w:t>ARKUSZ CENOWY</w:t>
      </w:r>
    </w:p>
    <w:p w:rsidR="004A2D6F" w:rsidRPr="00A528AB" w:rsidRDefault="004A2D6F" w:rsidP="004A2D6F">
      <w:pPr>
        <w:jc w:val="center"/>
        <w:rPr>
          <w:sz w:val="22"/>
          <w:szCs w:val="22"/>
        </w:rPr>
      </w:pPr>
    </w:p>
    <w:p w:rsidR="004A2D6F" w:rsidRPr="00A528AB" w:rsidRDefault="004A2D6F" w:rsidP="004A2D6F">
      <w:pPr>
        <w:jc w:val="center"/>
        <w:rPr>
          <w:sz w:val="22"/>
          <w:szCs w:val="22"/>
        </w:rPr>
      </w:pPr>
    </w:p>
    <w:p w:rsidR="004A2D6F" w:rsidRDefault="004A2D6F" w:rsidP="004A2D6F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PAKIET NR 2 - </w:t>
      </w:r>
      <w:r w:rsidRPr="00A528AB">
        <w:rPr>
          <w:rFonts w:ascii="Times New Roman" w:hAnsi="Times New Roman"/>
          <w:sz w:val="22"/>
          <w:szCs w:val="22"/>
        </w:rPr>
        <w:t>LEKI PRZECIWWIRUSOWE</w:t>
      </w:r>
      <w:r>
        <w:rPr>
          <w:rFonts w:ascii="Times New Roman" w:hAnsi="Times New Roman"/>
          <w:sz w:val="22"/>
          <w:szCs w:val="22"/>
        </w:rPr>
        <w:t xml:space="preserve"> - PEGASYS</w:t>
      </w:r>
      <w:r w:rsidRPr="00A528AB">
        <w:rPr>
          <w:rFonts w:ascii="Times New Roman" w:hAnsi="Times New Roman"/>
          <w:sz w:val="22"/>
          <w:szCs w:val="22"/>
        </w:rPr>
        <w:t xml:space="preserve">     </w:t>
      </w:r>
    </w:p>
    <w:p w:rsidR="004A2D6F" w:rsidRPr="002357C8" w:rsidRDefault="004A2D6F" w:rsidP="004A2D6F"/>
    <w:tbl>
      <w:tblPr>
        <w:tblW w:w="1439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6"/>
        <w:gridCol w:w="1742"/>
        <w:gridCol w:w="1134"/>
        <w:gridCol w:w="1276"/>
        <w:gridCol w:w="1701"/>
        <w:gridCol w:w="992"/>
        <w:gridCol w:w="1134"/>
        <w:gridCol w:w="1134"/>
        <w:gridCol w:w="1134"/>
        <w:gridCol w:w="1276"/>
        <w:gridCol w:w="762"/>
        <w:gridCol w:w="1580"/>
      </w:tblGrid>
      <w:tr w:rsidR="004A2D6F" w:rsidRPr="00A06785" w:rsidTr="00295EDD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Lp.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 xml:space="preserve">Postać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Dawka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 xml:space="preserve">Cena </w:t>
            </w:r>
            <w:r w:rsidRPr="00A06785">
              <w:t>opakowania netto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brutto</w:t>
            </w:r>
          </w:p>
        </w:tc>
      </w:tr>
      <w:tr w:rsidR="004A2D6F" w:rsidRPr="00A06785" w:rsidTr="00295EDD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10 = 8 x 9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11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12 = 10 + 11</w:t>
            </w:r>
          </w:p>
        </w:tc>
      </w:tr>
      <w:tr w:rsidR="004A2D6F" w:rsidRPr="00A06785" w:rsidTr="00295EDD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1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  <w:r w:rsidRPr="00A06785">
              <w:rPr>
                <w:lang w:val="de-DE"/>
              </w:rPr>
              <w:t xml:space="preserve">Interferon </w:t>
            </w:r>
            <w:proofErr w:type="spellStart"/>
            <w:r w:rsidRPr="00A06785">
              <w:rPr>
                <w:lang w:val="de-DE"/>
              </w:rPr>
              <w:t>pegylowany</w:t>
            </w:r>
            <w:proofErr w:type="spellEnd"/>
            <w:r w:rsidRPr="00A06785">
              <w:rPr>
                <w:lang w:val="de-DE"/>
              </w:rPr>
              <w:t xml:space="preserve"> </w:t>
            </w:r>
            <w:proofErr w:type="spellStart"/>
            <w:r w:rsidRPr="00A06785">
              <w:rPr>
                <w:lang w:val="de-DE"/>
              </w:rPr>
              <w:t>typu</w:t>
            </w:r>
            <w:proofErr w:type="spellEnd"/>
            <w:r w:rsidRPr="00A06785">
              <w:rPr>
                <w:lang w:val="de-DE"/>
              </w:rPr>
              <w:t xml:space="preserve"> </w:t>
            </w:r>
            <w:proofErr w:type="spellStart"/>
            <w:r w:rsidRPr="00A06785">
              <w:rPr>
                <w:lang w:val="de-DE"/>
              </w:rPr>
              <w:t>alfa</w:t>
            </w:r>
            <w:proofErr w:type="spellEnd"/>
            <w:r w:rsidRPr="00A06785">
              <w:rPr>
                <w:lang w:val="de-DE"/>
              </w:rPr>
              <w:t xml:space="preserve"> 2a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right"/>
            </w:pPr>
            <w:proofErr w:type="spellStart"/>
            <w:r w:rsidRPr="00A06785">
              <w:rPr>
                <w:lang w:val="en-US"/>
              </w:rPr>
              <w:t>Ampułko</w:t>
            </w:r>
            <w:proofErr w:type="spellEnd"/>
            <w:r w:rsidRPr="00A06785">
              <w:rPr>
                <w:lang w:val="en-US"/>
              </w:rPr>
              <w:t xml:space="preserve"> </w:t>
            </w:r>
            <w:proofErr w:type="spellStart"/>
            <w:r w:rsidRPr="00A06785">
              <w:rPr>
                <w:lang w:val="en-US"/>
              </w:rPr>
              <w:t>strzykawka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  <w:r w:rsidRPr="00A06785">
              <w:t>90</w:t>
            </w:r>
            <w:r w:rsidR="00B36A0B">
              <w:t xml:space="preserve"> </w:t>
            </w:r>
            <w:proofErr w:type="spellStart"/>
            <w:r w:rsidRPr="00A06785">
              <w:t>mcg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  <w:r w:rsidRPr="00A06785">
              <w:rPr>
                <w:lang w:val="de-DE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A94245" w:rsidP="00295EDD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</w:tr>
      <w:tr w:rsidR="004A2D6F" w:rsidRPr="00A06785" w:rsidTr="00295EDD"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2</w:t>
            </w:r>
          </w:p>
        </w:tc>
        <w:tc>
          <w:tcPr>
            <w:tcW w:w="17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  <w:r w:rsidRPr="00A06785">
              <w:rPr>
                <w:lang w:val="de-DE"/>
              </w:rPr>
              <w:t xml:space="preserve">Interferon </w:t>
            </w:r>
            <w:proofErr w:type="spellStart"/>
            <w:r w:rsidRPr="00A06785">
              <w:rPr>
                <w:lang w:val="de-DE"/>
              </w:rPr>
              <w:t>pegylowany</w:t>
            </w:r>
            <w:proofErr w:type="spellEnd"/>
            <w:r w:rsidRPr="00A06785">
              <w:rPr>
                <w:lang w:val="de-DE"/>
              </w:rPr>
              <w:t xml:space="preserve"> </w:t>
            </w:r>
            <w:proofErr w:type="spellStart"/>
            <w:r w:rsidRPr="00A06785">
              <w:rPr>
                <w:lang w:val="de-DE"/>
              </w:rPr>
              <w:t>typu</w:t>
            </w:r>
            <w:proofErr w:type="spellEnd"/>
            <w:r w:rsidRPr="00A06785">
              <w:rPr>
                <w:lang w:val="de-DE"/>
              </w:rPr>
              <w:t xml:space="preserve"> </w:t>
            </w:r>
            <w:proofErr w:type="spellStart"/>
            <w:r w:rsidRPr="00A06785">
              <w:rPr>
                <w:lang w:val="de-DE"/>
              </w:rPr>
              <w:t>alfa</w:t>
            </w:r>
            <w:proofErr w:type="spellEnd"/>
            <w:r w:rsidRPr="00A06785">
              <w:rPr>
                <w:lang w:val="de-DE"/>
              </w:rPr>
              <w:t xml:space="preserve"> 2a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A94245" w:rsidP="00295EDD">
            <w:pPr>
              <w:snapToGrid w:val="0"/>
              <w:jc w:val="right"/>
            </w:pPr>
            <w:proofErr w:type="spellStart"/>
            <w:r w:rsidRPr="00A06785">
              <w:rPr>
                <w:lang w:val="en-US"/>
              </w:rPr>
              <w:t>Ampułko</w:t>
            </w:r>
            <w:proofErr w:type="spellEnd"/>
            <w:r w:rsidRPr="00A06785">
              <w:rPr>
                <w:lang w:val="en-US"/>
              </w:rPr>
              <w:t xml:space="preserve"> </w:t>
            </w:r>
            <w:proofErr w:type="spellStart"/>
            <w:r w:rsidRPr="00A06785">
              <w:rPr>
                <w:lang w:val="en-US"/>
              </w:rPr>
              <w:t>strzykawka</w:t>
            </w:r>
            <w:proofErr w:type="spellEnd"/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  <w:r w:rsidRPr="00A06785">
              <w:t>135</w:t>
            </w:r>
            <w:r w:rsidR="00B36A0B">
              <w:t xml:space="preserve"> </w:t>
            </w:r>
            <w:proofErr w:type="spellStart"/>
            <w:r w:rsidRPr="00A06785">
              <w:t>mcg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  <w:r w:rsidRPr="00A06785">
              <w:rPr>
                <w:lang w:val="de-DE"/>
              </w:rPr>
              <w:t>1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A94245" w:rsidP="00295EDD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75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</w:tr>
      <w:tr w:rsidR="004A2D6F" w:rsidRPr="00A06785" w:rsidTr="00295EDD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3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de-DE"/>
              </w:rPr>
            </w:pPr>
            <w:r w:rsidRPr="00A06785">
              <w:rPr>
                <w:lang w:val="de-DE"/>
              </w:rPr>
              <w:t>Interferon</w:t>
            </w:r>
          </w:p>
          <w:p w:rsidR="004A2D6F" w:rsidRPr="00A06785" w:rsidRDefault="004A2D6F" w:rsidP="00295EDD">
            <w:pPr>
              <w:snapToGrid w:val="0"/>
              <w:rPr>
                <w:lang w:val="de-DE"/>
              </w:rPr>
            </w:pPr>
            <w:proofErr w:type="spellStart"/>
            <w:r w:rsidRPr="00A06785">
              <w:rPr>
                <w:lang w:val="de-DE"/>
              </w:rPr>
              <w:t>Pegylowany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 w:rsidRPr="00A06785">
              <w:rPr>
                <w:lang w:val="de-DE"/>
              </w:rPr>
              <w:t>typu</w:t>
            </w:r>
            <w:proofErr w:type="spellEnd"/>
            <w:r w:rsidRPr="00A06785">
              <w:rPr>
                <w:lang w:val="de-DE"/>
              </w:rPr>
              <w:t xml:space="preserve"> </w:t>
            </w:r>
            <w:proofErr w:type="spellStart"/>
            <w:r w:rsidRPr="00A06785">
              <w:rPr>
                <w:lang w:val="de-DE"/>
              </w:rPr>
              <w:t>alfa</w:t>
            </w:r>
            <w:proofErr w:type="spellEnd"/>
            <w:r w:rsidRPr="00A06785">
              <w:rPr>
                <w:lang w:val="de-DE"/>
              </w:rPr>
              <w:t xml:space="preserve"> 2a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A94245" w:rsidP="00295EDD">
            <w:pPr>
              <w:snapToGrid w:val="0"/>
              <w:jc w:val="right"/>
            </w:pPr>
            <w:proofErr w:type="spellStart"/>
            <w:r w:rsidRPr="00A06785">
              <w:rPr>
                <w:lang w:val="en-US"/>
              </w:rPr>
              <w:t>Ampułko</w:t>
            </w:r>
            <w:proofErr w:type="spellEnd"/>
            <w:r w:rsidRPr="00A06785">
              <w:rPr>
                <w:lang w:val="en-US"/>
              </w:rPr>
              <w:t xml:space="preserve"> </w:t>
            </w:r>
            <w:proofErr w:type="spellStart"/>
            <w:r w:rsidRPr="00A06785">
              <w:rPr>
                <w:lang w:val="en-US"/>
              </w:rPr>
              <w:t>strzykawka</w:t>
            </w:r>
            <w:proofErr w:type="spellEnd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180</w:t>
            </w:r>
            <w:r w:rsidR="00B36A0B">
              <w:t xml:space="preserve"> </w:t>
            </w:r>
            <w:proofErr w:type="spellStart"/>
            <w:r w:rsidRPr="00A06785">
              <w:t>mcg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A94245" w:rsidP="00295EDD">
            <w:pPr>
              <w:snapToGrid w:val="0"/>
              <w:jc w:val="center"/>
            </w:pPr>
            <w:r>
              <w:t>300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</w:tr>
      <w:tr w:rsidR="004A2D6F" w:rsidRPr="00A06785" w:rsidTr="00295EDD">
        <w:tc>
          <w:tcPr>
            <w:tcW w:w="1077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  <w:p w:rsidR="004A2D6F" w:rsidRPr="00A06785" w:rsidRDefault="004A2D6F" w:rsidP="00295EDD">
            <w:pPr>
              <w:jc w:val="center"/>
            </w:pPr>
            <w:r w:rsidRPr="00A06785">
              <w:t>RAZEM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</w:tr>
    </w:tbl>
    <w:p w:rsidR="004A2D6F" w:rsidRPr="00A528AB" w:rsidRDefault="004A2D6F" w:rsidP="004A2D6F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A528AB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</w:t>
      </w:r>
    </w:p>
    <w:p w:rsidR="004A2D6F" w:rsidRPr="00A528AB" w:rsidRDefault="004A2D6F" w:rsidP="004A2D6F">
      <w:pPr>
        <w:ind w:left="-31" w:firstLine="15"/>
        <w:jc w:val="center"/>
        <w:rPr>
          <w:sz w:val="22"/>
          <w:szCs w:val="22"/>
        </w:rPr>
      </w:pP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  <w:t xml:space="preserve"> </w:t>
      </w:r>
    </w:p>
    <w:p w:rsidR="004A2D6F" w:rsidRPr="00A528AB" w:rsidRDefault="004A2D6F" w:rsidP="004A2D6F">
      <w:pPr>
        <w:rPr>
          <w:sz w:val="22"/>
          <w:szCs w:val="22"/>
        </w:rPr>
      </w:pPr>
      <w:r>
        <w:rPr>
          <w:sz w:val="22"/>
          <w:szCs w:val="22"/>
        </w:rPr>
        <w:t>Cena pakietu nr 2</w:t>
      </w:r>
      <w:r w:rsidRPr="00A528AB">
        <w:rPr>
          <w:sz w:val="22"/>
          <w:szCs w:val="22"/>
        </w:rPr>
        <w:t xml:space="preserve"> .....................</w:t>
      </w:r>
      <w:r>
        <w:rPr>
          <w:sz w:val="22"/>
          <w:szCs w:val="22"/>
        </w:rPr>
        <w:t>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</w:t>
      </w:r>
      <w:r w:rsidRPr="00A528AB">
        <w:rPr>
          <w:sz w:val="22"/>
          <w:szCs w:val="22"/>
        </w:rPr>
        <w:t>..........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4A2D6F" w:rsidRPr="00A528AB" w:rsidRDefault="004A2D6F" w:rsidP="004A2D6F">
      <w:pPr>
        <w:rPr>
          <w:sz w:val="22"/>
          <w:szCs w:val="22"/>
        </w:rPr>
      </w:pPr>
    </w:p>
    <w:p w:rsidR="004A2D6F" w:rsidRPr="00A528AB" w:rsidRDefault="004A2D6F" w:rsidP="004A2D6F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A2D6F" w:rsidRDefault="004A2D6F" w:rsidP="004A2D6F"/>
    <w:p w:rsidR="004A2D6F" w:rsidRPr="00A06785" w:rsidRDefault="004A2D6F" w:rsidP="004A2D6F"/>
    <w:p w:rsidR="004A2D6F" w:rsidRPr="00A06785" w:rsidRDefault="004A2D6F" w:rsidP="004A2D6F"/>
    <w:p w:rsidR="004A2D6F" w:rsidRPr="00A528AB" w:rsidRDefault="004A2D6F" w:rsidP="004A2D6F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4A2D6F" w:rsidRPr="00A528AB" w:rsidRDefault="004A2D6F" w:rsidP="004A2D6F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4A2D6F" w:rsidRPr="00A528AB" w:rsidRDefault="004A2D6F" w:rsidP="004A2D6F">
      <w:pPr>
        <w:rPr>
          <w:sz w:val="18"/>
          <w:szCs w:val="18"/>
        </w:rPr>
      </w:pPr>
      <w:r w:rsidRPr="00A528AB">
        <w:rPr>
          <w:sz w:val="18"/>
          <w:szCs w:val="18"/>
        </w:rPr>
        <w:tab/>
        <w:t xml:space="preserve">  </w:t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  <w:t xml:space="preserve">  woli w imieniu Wykonawcy</w:t>
      </w:r>
    </w:p>
    <w:p w:rsidR="004A2D6F" w:rsidRPr="00A528AB" w:rsidRDefault="004A2D6F" w:rsidP="004A2D6F">
      <w:pPr>
        <w:rPr>
          <w:sz w:val="18"/>
          <w:szCs w:val="18"/>
        </w:rPr>
      </w:pP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</w:p>
    <w:p w:rsidR="004A2D6F" w:rsidRPr="00A528AB" w:rsidRDefault="004A2D6F" w:rsidP="004A2D6F">
      <w:pPr>
        <w:rPr>
          <w:sz w:val="18"/>
          <w:szCs w:val="18"/>
        </w:rPr>
      </w:pPr>
    </w:p>
    <w:p w:rsidR="004A2D6F" w:rsidRPr="00A06785" w:rsidRDefault="004A2D6F" w:rsidP="004A2D6F"/>
    <w:p w:rsidR="004A2D6F" w:rsidRPr="00A06785" w:rsidRDefault="004A2D6F" w:rsidP="004A2D6F"/>
    <w:p w:rsidR="004A2D6F" w:rsidRPr="00A06785" w:rsidRDefault="004A2D6F" w:rsidP="004A2D6F"/>
    <w:p w:rsidR="004A2D6F" w:rsidRPr="00466A7D" w:rsidRDefault="004A2D6F" w:rsidP="004A2D6F">
      <w:pPr>
        <w:pStyle w:val="Nagwek1"/>
        <w:spacing w:before="0" w:after="0"/>
        <w:rPr>
          <w:rFonts w:ascii="Times New Roman" w:hAnsi="Times New Roman"/>
          <w:b w:val="0"/>
          <w:sz w:val="22"/>
          <w:szCs w:val="22"/>
        </w:rPr>
      </w:pPr>
      <w:r>
        <w:rPr>
          <w:rFonts w:ascii="Times New Roman" w:hAnsi="Times New Roman"/>
          <w:b w:val="0"/>
          <w:bCs/>
          <w:kern w:val="1"/>
          <w:sz w:val="22"/>
          <w:szCs w:val="22"/>
        </w:rPr>
        <w:lastRenderedPageBreak/>
        <w:t xml:space="preserve">                                                                                                         </w:t>
      </w: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t>ARKUSZ CENOWY</w:t>
      </w:r>
    </w:p>
    <w:p w:rsidR="004A2D6F" w:rsidRPr="00466A7D" w:rsidRDefault="004A2D6F" w:rsidP="004A2D6F">
      <w:pPr>
        <w:rPr>
          <w:sz w:val="22"/>
          <w:szCs w:val="22"/>
        </w:rPr>
      </w:pPr>
    </w:p>
    <w:p w:rsidR="004A2D6F" w:rsidRPr="00466A7D" w:rsidRDefault="004A2D6F" w:rsidP="004A2D6F">
      <w:pPr>
        <w:ind w:left="8496" w:firstLine="708"/>
        <w:rPr>
          <w:sz w:val="22"/>
          <w:szCs w:val="22"/>
        </w:rPr>
      </w:pPr>
    </w:p>
    <w:p w:rsidR="004A2D6F" w:rsidRPr="00466A7D" w:rsidRDefault="004A2D6F" w:rsidP="004A2D6F">
      <w:pPr>
        <w:rPr>
          <w:sz w:val="22"/>
          <w:szCs w:val="22"/>
        </w:rPr>
      </w:pPr>
    </w:p>
    <w:p w:rsidR="004A2D6F" w:rsidRPr="00466A7D" w:rsidRDefault="004A2D6F" w:rsidP="004A2D6F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3 - LEKI PRZECIWWIRUSOWE - ENTEKAVIR     </w:t>
      </w:r>
    </w:p>
    <w:p w:rsidR="004A2D6F" w:rsidRPr="00466A7D" w:rsidRDefault="004A2D6F" w:rsidP="004A2D6F">
      <w:pPr>
        <w:pStyle w:val="Nagwek3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0"/>
        </w:rPr>
      </w:pPr>
      <w:r w:rsidRPr="00466A7D">
        <w:rPr>
          <w:rFonts w:ascii="Times New Roman" w:hAnsi="Times New Roman"/>
          <w:szCs w:val="22"/>
        </w:rPr>
        <w:tab/>
      </w:r>
    </w:p>
    <w:tbl>
      <w:tblPr>
        <w:tblW w:w="14344" w:type="dxa"/>
        <w:tblInd w:w="10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15"/>
        <w:gridCol w:w="1620"/>
        <w:gridCol w:w="1295"/>
        <w:gridCol w:w="1417"/>
        <w:gridCol w:w="1276"/>
        <w:gridCol w:w="850"/>
        <w:gridCol w:w="1276"/>
        <w:gridCol w:w="1134"/>
        <w:gridCol w:w="1418"/>
        <w:gridCol w:w="1417"/>
        <w:gridCol w:w="709"/>
        <w:gridCol w:w="1617"/>
      </w:tblGrid>
      <w:tr w:rsidR="004A2D6F" w:rsidRPr="00A06785" w:rsidTr="00295EDD"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Lp.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Dawka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Cena</w:t>
            </w:r>
          </w:p>
          <w:p w:rsidR="004A2D6F" w:rsidRPr="00A06785" w:rsidRDefault="004A2D6F" w:rsidP="00295EDD">
            <w:pPr>
              <w:snapToGrid w:val="0"/>
              <w:jc w:val="center"/>
            </w:pPr>
            <w:r w:rsidRPr="00A06785">
              <w:t xml:space="preserve">  opakowania netto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brutto</w:t>
            </w:r>
          </w:p>
        </w:tc>
      </w:tr>
      <w:tr w:rsidR="004A2D6F" w:rsidRPr="00A06785" w:rsidTr="00295EDD"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10 = 8 x 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11</w:t>
            </w: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12 = 10 + 11</w:t>
            </w:r>
          </w:p>
        </w:tc>
      </w:tr>
      <w:tr w:rsidR="004A2D6F" w:rsidRPr="00A06785" w:rsidTr="00295EDD">
        <w:tc>
          <w:tcPr>
            <w:tcW w:w="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rPr>
                <w:lang w:val="de-DE"/>
              </w:rPr>
              <w:t>1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</w:pPr>
            <w:r w:rsidRPr="00A06785">
              <w:t>ENTEKAVIR</w:t>
            </w:r>
          </w:p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  <w:r w:rsidRPr="00A06785">
              <w:rPr>
                <w:lang w:val="de-DE"/>
              </w:rPr>
              <w:t>TAB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0,5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27213E" w:rsidP="00295EDD">
            <w:pPr>
              <w:snapToGrid w:val="0"/>
              <w:jc w:val="center"/>
            </w:pPr>
            <w:r>
              <w:t>10</w:t>
            </w:r>
            <w:r w:rsidR="004A2D6F">
              <w:t>00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</w:tr>
      <w:tr w:rsidR="004A2D6F" w:rsidRPr="00A06785" w:rsidTr="00295EDD">
        <w:tc>
          <w:tcPr>
            <w:tcW w:w="31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rPr>
                <w:lang w:val="de-DE"/>
              </w:rPr>
              <w:t>2</w:t>
            </w:r>
          </w:p>
        </w:tc>
        <w:tc>
          <w:tcPr>
            <w:tcW w:w="162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</w:pPr>
            <w:r w:rsidRPr="00A06785">
              <w:t>ENTEKAVIR</w:t>
            </w:r>
          </w:p>
          <w:p w:rsidR="004A2D6F" w:rsidRPr="00A06785" w:rsidRDefault="004A2D6F" w:rsidP="00295EDD">
            <w:pPr>
              <w:snapToGrid w:val="0"/>
              <w:rPr>
                <w:lang w:val="de-DE"/>
              </w:rPr>
            </w:pPr>
          </w:p>
        </w:tc>
        <w:tc>
          <w:tcPr>
            <w:tcW w:w="12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  <w:r w:rsidRPr="00A06785">
              <w:rPr>
                <w:lang w:val="de-DE"/>
              </w:rPr>
              <w:t>TAB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1,0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30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27213E" w:rsidP="00295EDD">
            <w:pPr>
              <w:snapToGrid w:val="0"/>
              <w:jc w:val="center"/>
            </w:pPr>
            <w:r>
              <w:t>5</w:t>
            </w:r>
            <w:r w:rsidR="004A2D6F">
              <w:t>00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</w:tr>
      <w:tr w:rsidR="004A2D6F" w:rsidRPr="00A06785" w:rsidTr="00295EDD">
        <w:tc>
          <w:tcPr>
            <w:tcW w:w="1060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RAZEM</w:t>
            </w:r>
          </w:p>
          <w:p w:rsidR="004A2D6F" w:rsidRPr="00A06785" w:rsidRDefault="004A2D6F" w:rsidP="00295EDD"/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</w:p>
        </w:tc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</w:tr>
    </w:tbl>
    <w:p w:rsidR="004A2D6F" w:rsidRDefault="004A2D6F" w:rsidP="004A2D6F"/>
    <w:p w:rsidR="004A2D6F" w:rsidRDefault="004A2D6F" w:rsidP="004A2D6F"/>
    <w:p w:rsidR="004A2D6F" w:rsidRPr="00A528AB" w:rsidRDefault="004A2D6F" w:rsidP="004A2D6F">
      <w:pPr>
        <w:rPr>
          <w:sz w:val="22"/>
          <w:szCs w:val="22"/>
        </w:rPr>
      </w:pPr>
      <w:r>
        <w:rPr>
          <w:sz w:val="22"/>
          <w:szCs w:val="22"/>
        </w:rPr>
        <w:t>Cena pakietu nr 3</w:t>
      </w:r>
      <w:r w:rsidRPr="00A528AB">
        <w:rPr>
          <w:sz w:val="22"/>
          <w:szCs w:val="22"/>
        </w:rPr>
        <w:t xml:space="preserve"> ................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</w:t>
      </w:r>
      <w:r>
        <w:rPr>
          <w:sz w:val="22"/>
          <w:szCs w:val="22"/>
        </w:rPr>
        <w:t>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</w:t>
      </w:r>
      <w:r w:rsidRPr="00A528AB">
        <w:rPr>
          <w:sz w:val="22"/>
          <w:szCs w:val="22"/>
        </w:rPr>
        <w:t>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4A2D6F" w:rsidRPr="00A528AB" w:rsidRDefault="004A2D6F" w:rsidP="004A2D6F">
      <w:pPr>
        <w:rPr>
          <w:sz w:val="22"/>
          <w:szCs w:val="22"/>
        </w:rPr>
      </w:pPr>
    </w:p>
    <w:p w:rsidR="004A2D6F" w:rsidRPr="00A528AB" w:rsidRDefault="004A2D6F" w:rsidP="004A2D6F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A2D6F" w:rsidRDefault="004A2D6F" w:rsidP="004A2D6F"/>
    <w:p w:rsidR="004A2D6F" w:rsidRPr="00A06785" w:rsidRDefault="004A2D6F" w:rsidP="004A2D6F"/>
    <w:p w:rsidR="004A2D6F" w:rsidRPr="00A06785" w:rsidRDefault="004A2D6F" w:rsidP="004A2D6F"/>
    <w:p w:rsidR="004A2D6F" w:rsidRPr="00A528AB" w:rsidRDefault="004A2D6F" w:rsidP="004A2D6F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4A2D6F" w:rsidRPr="00A528AB" w:rsidRDefault="004A2D6F" w:rsidP="004A2D6F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4A2D6F" w:rsidRPr="00A528AB" w:rsidRDefault="004A2D6F" w:rsidP="004A2D6F">
      <w:pPr>
        <w:rPr>
          <w:sz w:val="18"/>
          <w:szCs w:val="18"/>
        </w:rPr>
      </w:pPr>
      <w:r w:rsidRPr="00A528AB">
        <w:rPr>
          <w:sz w:val="18"/>
          <w:szCs w:val="18"/>
        </w:rPr>
        <w:tab/>
        <w:t xml:space="preserve">  </w:t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  <w:t xml:space="preserve">  woli w imieniu Wykonawcy</w:t>
      </w:r>
    </w:p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Pr="00A06785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Pr="00466A7D" w:rsidRDefault="004A2D6F" w:rsidP="004A2D6F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t>ARKUSZ CENOWY</w:t>
      </w:r>
    </w:p>
    <w:p w:rsidR="004A2D6F" w:rsidRPr="00466A7D" w:rsidRDefault="004A2D6F" w:rsidP="004A2D6F">
      <w:pPr>
        <w:rPr>
          <w:sz w:val="22"/>
          <w:szCs w:val="22"/>
        </w:rPr>
      </w:pPr>
    </w:p>
    <w:p w:rsidR="004A2D6F" w:rsidRPr="00466A7D" w:rsidRDefault="004A2D6F" w:rsidP="004A2D6F">
      <w:pPr>
        <w:ind w:left="8496" w:firstLine="708"/>
        <w:rPr>
          <w:sz w:val="22"/>
          <w:szCs w:val="22"/>
        </w:rPr>
      </w:pPr>
    </w:p>
    <w:p w:rsidR="004A2D6F" w:rsidRPr="00466A7D" w:rsidRDefault="004A2D6F" w:rsidP="004A2D6F">
      <w:pPr>
        <w:rPr>
          <w:sz w:val="22"/>
          <w:szCs w:val="22"/>
        </w:rPr>
      </w:pPr>
    </w:p>
    <w:p w:rsidR="004A2D6F" w:rsidRPr="00466A7D" w:rsidRDefault="004A2D6F" w:rsidP="004A2D6F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>
        <w:rPr>
          <w:rFonts w:ascii="Times New Roman" w:hAnsi="Times New Roman"/>
          <w:sz w:val="22"/>
          <w:szCs w:val="22"/>
        </w:rPr>
        <w:t>4</w:t>
      </w:r>
      <w:r w:rsidRPr="00466A7D">
        <w:rPr>
          <w:rFonts w:ascii="Times New Roman" w:hAnsi="Times New Roman"/>
          <w:sz w:val="22"/>
          <w:szCs w:val="22"/>
        </w:rPr>
        <w:t xml:space="preserve"> - LEKI PRZECIWWIRUSOWE - </w:t>
      </w:r>
      <w:r>
        <w:rPr>
          <w:rFonts w:ascii="Times New Roman" w:hAnsi="Times New Roman"/>
          <w:sz w:val="22"/>
          <w:szCs w:val="22"/>
        </w:rPr>
        <w:t>ADEFOVIR</w:t>
      </w:r>
      <w:r w:rsidRPr="00466A7D">
        <w:rPr>
          <w:rFonts w:ascii="Times New Roman" w:hAnsi="Times New Roman"/>
          <w:sz w:val="22"/>
          <w:szCs w:val="22"/>
        </w:rPr>
        <w:t xml:space="preserve">   </w:t>
      </w:r>
    </w:p>
    <w:p w:rsidR="004A2D6F" w:rsidRPr="00A06785" w:rsidRDefault="004A2D6F" w:rsidP="004A2D6F"/>
    <w:p w:rsidR="004A2D6F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sz w:val="20"/>
        </w:rPr>
      </w:pPr>
      <w:r w:rsidRPr="00A06785">
        <w:rPr>
          <w:rFonts w:ascii="Times New Roman" w:hAnsi="Times New Roman"/>
          <w:sz w:val="20"/>
        </w:rPr>
        <w:t xml:space="preserve">          </w:t>
      </w:r>
    </w:p>
    <w:tbl>
      <w:tblPr>
        <w:tblW w:w="14330" w:type="dxa"/>
        <w:tblInd w:w="8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45"/>
        <w:gridCol w:w="1605"/>
        <w:gridCol w:w="1295"/>
        <w:gridCol w:w="1701"/>
        <w:gridCol w:w="992"/>
        <w:gridCol w:w="992"/>
        <w:gridCol w:w="1134"/>
        <w:gridCol w:w="1134"/>
        <w:gridCol w:w="1418"/>
        <w:gridCol w:w="1417"/>
        <w:gridCol w:w="717"/>
        <w:gridCol w:w="1580"/>
      </w:tblGrid>
      <w:tr w:rsidR="004A2D6F" w:rsidRPr="00A06785" w:rsidTr="00295EDD"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Lp.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Dawka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 xml:space="preserve">Cena </w:t>
            </w:r>
            <w:r w:rsidRPr="00A06785">
              <w:t>opakowania netto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brutto</w:t>
            </w:r>
          </w:p>
        </w:tc>
      </w:tr>
      <w:tr w:rsidR="004A2D6F" w:rsidRPr="00A06785" w:rsidTr="00295EDD"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2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3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10 = 8 x 9</w:t>
            </w: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11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12 = 10 + 11</w:t>
            </w:r>
          </w:p>
        </w:tc>
      </w:tr>
      <w:tr w:rsidR="004A2D6F" w:rsidRPr="00A06785" w:rsidTr="00295EDD">
        <w:tc>
          <w:tcPr>
            <w:tcW w:w="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</w:pPr>
          </w:p>
          <w:p w:rsidR="004A2D6F" w:rsidRDefault="00195CB4" w:rsidP="00295EDD">
            <w:pPr>
              <w:snapToGrid w:val="0"/>
            </w:pPr>
            <w:r w:rsidRPr="00A06785">
              <w:t>ADEFOVIR</w:t>
            </w:r>
          </w:p>
          <w:p w:rsidR="004A2D6F" w:rsidRPr="00A06785" w:rsidRDefault="004A2D6F" w:rsidP="00295EDD">
            <w:pPr>
              <w:snapToGrid w:val="0"/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jc w:val="right"/>
            </w:pPr>
          </w:p>
          <w:p w:rsidR="004A2D6F" w:rsidRPr="00A06785" w:rsidRDefault="004A2D6F" w:rsidP="00295EDD">
            <w:pPr>
              <w:snapToGrid w:val="0"/>
              <w:jc w:val="right"/>
            </w:pPr>
            <w:r w:rsidRPr="00A06785">
              <w:t>tabletki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jc w:val="center"/>
            </w:pPr>
          </w:p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10 mg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jc w:val="center"/>
            </w:pPr>
          </w:p>
          <w:p w:rsidR="004A2D6F" w:rsidRPr="00A06785" w:rsidRDefault="004A2D6F" w:rsidP="00295EDD">
            <w:pPr>
              <w:snapToGrid w:val="0"/>
              <w:jc w:val="center"/>
            </w:pPr>
            <w:r w:rsidRPr="00A06785">
              <w:t>30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jc w:val="center"/>
            </w:pPr>
          </w:p>
          <w:p w:rsidR="004A2D6F" w:rsidRPr="00A06785" w:rsidRDefault="0027213E" w:rsidP="00295EDD">
            <w:pPr>
              <w:snapToGrid w:val="0"/>
              <w:jc w:val="center"/>
            </w:pPr>
            <w: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</w:p>
        </w:tc>
      </w:tr>
    </w:tbl>
    <w:p w:rsidR="004A2D6F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sz w:val="20"/>
        </w:rPr>
      </w:pPr>
    </w:p>
    <w:p w:rsidR="004A2D6F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sz w:val="20"/>
        </w:rPr>
      </w:pPr>
    </w:p>
    <w:p w:rsidR="004A2D6F" w:rsidRPr="00A528AB" w:rsidRDefault="004A2D6F" w:rsidP="004A2D6F">
      <w:pPr>
        <w:rPr>
          <w:sz w:val="22"/>
          <w:szCs w:val="22"/>
        </w:rPr>
      </w:pPr>
      <w:r>
        <w:rPr>
          <w:sz w:val="22"/>
          <w:szCs w:val="22"/>
        </w:rPr>
        <w:t>Cena pakietu nr 4</w:t>
      </w:r>
      <w:r w:rsidRPr="00A528AB">
        <w:rPr>
          <w:sz w:val="22"/>
          <w:szCs w:val="22"/>
        </w:rPr>
        <w:t xml:space="preserve"> ....................</w:t>
      </w:r>
      <w:r>
        <w:rPr>
          <w:sz w:val="22"/>
          <w:szCs w:val="22"/>
        </w:rPr>
        <w:t>......</w:t>
      </w:r>
      <w:r w:rsidRPr="00A528AB">
        <w:rPr>
          <w:sz w:val="22"/>
          <w:szCs w:val="22"/>
        </w:rPr>
        <w:t>.</w:t>
      </w:r>
      <w:r>
        <w:rPr>
          <w:sz w:val="22"/>
          <w:szCs w:val="22"/>
        </w:rPr>
        <w:t>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</w:t>
      </w:r>
      <w:r w:rsidRPr="00A528AB">
        <w:rPr>
          <w:sz w:val="22"/>
          <w:szCs w:val="22"/>
        </w:rPr>
        <w:t>...</w:t>
      </w:r>
      <w:r>
        <w:rPr>
          <w:sz w:val="22"/>
          <w:szCs w:val="22"/>
        </w:rPr>
        <w:t>.....</w:t>
      </w:r>
      <w:r w:rsidRPr="00A528AB">
        <w:rPr>
          <w:sz w:val="22"/>
          <w:szCs w:val="22"/>
        </w:rPr>
        <w:t>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4A2D6F" w:rsidRPr="00A528AB" w:rsidRDefault="004A2D6F" w:rsidP="004A2D6F">
      <w:pPr>
        <w:rPr>
          <w:sz w:val="22"/>
          <w:szCs w:val="22"/>
        </w:rPr>
      </w:pPr>
    </w:p>
    <w:p w:rsidR="004A2D6F" w:rsidRPr="00A528AB" w:rsidRDefault="004A2D6F" w:rsidP="004A2D6F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A2D6F" w:rsidRDefault="004A2D6F" w:rsidP="004A2D6F"/>
    <w:p w:rsidR="004A2D6F" w:rsidRPr="00A06785" w:rsidRDefault="004A2D6F" w:rsidP="004A2D6F"/>
    <w:p w:rsidR="004A2D6F" w:rsidRPr="00A06785" w:rsidRDefault="004A2D6F" w:rsidP="004A2D6F"/>
    <w:p w:rsidR="004A2D6F" w:rsidRPr="00A528AB" w:rsidRDefault="004A2D6F" w:rsidP="004A2D6F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4A2D6F" w:rsidRPr="00A528AB" w:rsidRDefault="004A2D6F" w:rsidP="004A2D6F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4A2D6F" w:rsidRPr="00D11EF0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Wykonawcy</w:t>
      </w:r>
    </w:p>
    <w:p w:rsidR="004A2D6F" w:rsidRDefault="004A2D6F" w:rsidP="004A2D6F">
      <w:pPr>
        <w:pStyle w:val="Nagwek3"/>
        <w:spacing w:before="0" w:line="240" w:lineRule="auto"/>
        <w:jc w:val="left"/>
        <w:rPr>
          <w:rFonts w:ascii="Times New Roman" w:hAnsi="Times New Roman"/>
          <w:b w:val="0"/>
          <w:sz w:val="20"/>
        </w:rPr>
      </w:pPr>
    </w:p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Pr="00466A7D" w:rsidRDefault="004A2D6F" w:rsidP="004A2D6F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lastRenderedPageBreak/>
        <w:t>ARKUSZ CENOWY</w:t>
      </w:r>
    </w:p>
    <w:p w:rsidR="004A2D6F" w:rsidRPr="00466A7D" w:rsidRDefault="004A2D6F" w:rsidP="004A2D6F">
      <w:pPr>
        <w:rPr>
          <w:sz w:val="22"/>
          <w:szCs w:val="22"/>
        </w:rPr>
      </w:pPr>
    </w:p>
    <w:p w:rsidR="004A2D6F" w:rsidRPr="00466A7D" w:rsidRDefault="004A2D6F" w:rsidP="004A2D6F">
      <w:pPr>
        <w:ind w:left="8496" w:firstLine="708"/>
        <w:rPr>
          <w:sz w:val="22"/>
          <w:szCs w:val="22"/>
        </w:rPr>
      </w:pPr>
    </w:p>
    <w:p w:rsidR="004A2D6F" w:rsidRPr="00466A7D" w:rsidRDefault="004A2D6F" w:rsidP="004A2D6F">
      <w:pPr>
        <w:rPr>
          <w:sz w:val="22"/>
          <w:szCs w:val="22"/>
        </w:rPr>
      </w:pPr>
    </w:p>
    <w:p w:rsidR="004A2D6F" w:rsidRPr="00466A7D" w:rsidRDefault="004A2D6F" w:rsidP="004A2D6F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>
        <w:rPr>
          <w:rFonts w:ascii="Times New Roman" w:hAnsi="Times New Roman"/>
          <w:sz w:val="22"/>
          <w:szCs w:val="22"/>
        </w:rPr>
        <w:t>5</w:t>
      </w:r>
      <w:r w:rsidRPr="00466A7D">
        <w:rPr>
          <w:rFonts w:ascii="Times New Roman" w:hAnsi="Times New Roman"/>
          <w:sz w:val="22"/>
          <w:szCs w:val="22"/>
        </w:rPr>
        <w:t xml:space="preserve"> - LEKI PRZECIWWIRUSOWE - </w:t>
      </w:r>
      <w:r>
        <w:rPr>
          <w:rFonts w:ascii="Times New Roman" w:hAnsi="Times New Roman"/>
          <w:sz w:val="22"/>
          <w:szCs w:val="22"/>
        </w:rPr>
        <w:t>TENOFOVIR</w:t>
      </w:r>
      <w:r w:rsidRPr="00466A7D">
        <w:rPr>
          <w:rFonts w:ascii="Times New Roman" w:hAnsi="Times New Roman"/>
          <w:sz w:val="22"/>
          <w:szCs w:val="22"/>
        </w:rPr>
        <w:t xml:space="preserve">  </w:t>
      </w:r>
    </w:p>
    <w:p w:rsidR="004A2D6F" w:rsidRPr="00D11EF0" w:rsidRDefault="004A2D6F" w:rsidP="004A2D6F"/>
    <w:p w:rsidR="004A2D6F" w:rsidRPr="00A06785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sz w:val="20"/>
        </w:rPr>
      </w:pPr>
      <w:r w:rsidRPr="00D11EF0">
        <w:rPr>
          <w:rFonts w:ascii="Times New Roman" w:hAnsi="Times New Roman"/>
          <w:b w:val="0"/>
          <w:sz w:val="20"/>
        </w:rPr>
        <w:t xml:space="preserve">  </w:t>
      </w:r>
    </w:p>
    <w:tbl>
      <w:tblPr>
        <w:tblW w:w="14540" w:type="dxa"/>
        <w:tblInd w:w="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0"/>
        <w:gridCol w:w="1465"/>
        <w:gridCol w:w="1095"/>
        <w:gridCol w:w="1350"/>
        <w:gridCol w:w="1215"/>
        <w:gridCol w:w="1185"/>
        <w:gridCol w:w="1260"/>
        <w:gridCol w:w="1125"/>
        <w:gridCol w:w="1369"/>
        <w:gridCol w:w="1417"/>
        <w:gridCol w:w="851"/>
        <w:gridCol w:w="1768"/>
      </w:tblGrid>
      <w:tr w:rsidR="004A2D6F" w:rsidRPr="00A06785" w:rsidTr="00295EDD"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Lp.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Dawka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 xml:space="preserve">Cena </w:t>
            </w:r>
            <w:r w:rsidRPr="00A06785">
              <w:t xml:space="preserve"> opakowania netto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brutto</w:t>
            </w:r>
          </w:p>
        </w:tc>
      </w:tr>
      <w:tr w:rsidR="004A2D6F" w:rsidRPr="00A06785" w:rsidTr="00295EDD"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2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3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4</w:t>
            </w: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5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7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8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10 = 8 x 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11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12 = 10 + 11</w:t>
            </w:r>
          </w:p>
        </w:tc>
      </w:tr>
      <w:tr w:rsidR="004A2D6F" w:rsidRPr="00A06785" w:rsidTr="00295EDD"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spacing w:line="360" w:lineRule="auto"/>
              <w:jc w:val="center"/>
            </w:pPr>
          </w:p>
          <w:p w:rsidR="004A2D6F" w:rsidRPr="00A06785" w:rsidRDefault="004A2D6F" w:rsidP="00295EDD">
            <w:pPr>
              <w:snapToGrid w:val="0"/>
              <w:spacing w:line="360" w:lineRule="auto"/>
              <w:jc w:val="center"/>
            </w:pPr>
            <w:r w:rsidRPr="00A06785">
              <w:t>1</w:t>
            </w:r>
          </w:p>
        </w:tc>
        <w:tc>
          <w:tcPr>
            <w:tcW w:w="1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spacing w:line="360" w:lineRule="auto"/>
            </w:pPr>
          </w:p>
          <w:p w:rsidR="004A2D6F" w:rsidRPr="00A06785" w:rsidRDefault="004A2D6F" w:rsidP="00295EDD">
            <w:pPr>
              <w:snapToGrid w:val="0"/>
              <w:spacing w:line="360" w:lineRule="auto"/>
            </w:pPr>
            <w:r w:rsidRPr="00A06785">
              <w:t>TENOFOVIR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spacing w:line="360" w:lineRule="auto"/>
              <w:jc w:val="center"/>
            </w:pP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spacing w:line="360" w:lineRule="auto"/>
              <w:jc w:val="center"/>
            </w:pPr>
          </w:p>
        </w:tc>
        <w:tc>
          <w:tcPr>
            <w:tcW w:w="1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spacing w:line="360" w:lineRule="auto"/>
              <w:jc w:val="center"/>
            </w:pPr>
          </w:p>
          <w:p w:rsidR="004A2D6F" w:rsidRPr="00D11EF0" w:rsidRDefault="004A2D6F" w:rsidP="00295EDD">
            <w:pPr>
              <w:snapToGrid w:val="0"/>
              <w:spacing w:line="360" w:lineRule="auto"/>
              <w:jc w:val="center"/>
            </w:pPr>
            <w:r>
              <w:t>t</w:t>
            </w:r>
            <w:r w:rsidRPr="00D11EF0">
              <w:t>ab</w:t>
            </w:r>
            <w:r>
              <w:t>letki</w:t>
            </w:r>
          </w:p>
        </w:tc>
        <w:tc>
          <w:tcPr>
            <w:tcW w:w="11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spacing w:line="360" w:lineRule="auto"/>
              <w:jc w:val="center"/>
            </w:pPr>
          </w:p>
          <w:p w:rsidR="004A2D6F" w:rsidRPr="00D11EF0" w:rsidRDefault="004A2D6F" w:rsidP="00295EDD">
            <w:pPr>
              <w:snapToGrid w:val="0"/>
              <w:spacing w:line="360" w:lineRule="auto"/>
              <w:jc w:val="center"/>
            </w:pPr>
            <w:r w:rsidRPr="00D11EF0">
              <w:t>245mg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spacing w:line="360" w:lineRule="auto"/>
              <w:jc w:val="center"/>
            </w:pPr>
          </w:p>
          <w:p w:rsidR="004A2D6F" w:rsidRPr="00D11EF0" w:rsidRDefault="004A2D6F" w:rsidP="00295EDD">
            <w:pPr>
              <w:snapToGrid w:val="0"/>
              <w:spacing w:line="360" w:lineRule="auto"/>
              <w:jc w:val="center"/>
            </w:pPr>
            <w:r w:rsidRPr="00D11EF0">
              <w:t>30</w:t>
            </w:r>
          </w:p>
        </w:tc>
        <w:tc>
          <w:tcPr>
            <w:tcW w:w="1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spacing w:line="360" w:lineRule="auto"/>
              <w:jc w:val="center"/>
            </w:pPr>
          </w:p>
          <w:p w:rsidR="004A2D6F" w:rsidRPr="00D11EF0" w:rsidRDefault="009D1450" w:rsidP="00295EDD">
            <w:pPr>
              <w:snapToGrid w:val="0"/>
              <w:spacing w:line="360" w:lineRule="auto"/>
              <w:jc w:val="center"/>
            </w:pPr>
            <w:r>
              <w:t>750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spacing w:line="360" w:lineRule="auto"/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spacing w:line="360" w:lineRule="auto"/>
            </w:pPr>
          </w:p>
        </w:tc>
      </w:tr>
    </w:tbl>
    <w:p w:rsidR="004A2D6F" w:rsidRPr="00A06785" w:rsidRDefault="004A2D6F" w:rsidP="004A2D6F">
      <w:pPr>
        <w:pStyle w:val="Tekstkomentarza1"/>
      </w:pPr>
    </w:p>
    <w:p w:rsidR="004A2D6F" w:rsidRPr="00A06785" w:rsidRDefault="004A2D6F" w:rsidP="004A2D6F">
      <w:pPr>
        <w:pStyle w:val="Tekstkomentarza1"/>
      </w:pPr>
    </w:p>
    <w:p w:rsidR="004A2D6F" w:rsidRPr="00A528AB" w:rsidRDefault="004A2D6F" w:rsidP="004A2D6F">
      <w:pPr>
        <w:rPr>
          <w:sz w:val="22"/>
          <w:szCs w:val="22"/>
        </w:rPr>
      </w:pPr>
      <w:r>
        <w:rPr>
          <w:sz w:val="22"/>
          <w:szCs w:val="22"/>
        </w:rPr>
        <w:t>Cena pakietu nr 5</w:t>
      </w:r>
      <w:r w:rsidRPr="00A528AB">
        <w:rPr>
          <w:sz w:val="22"/>
          <w:szCs w:val="22"/>
        </w:rPr>
        <w:t xml:space="preserve"> .....................</w:t>
      </w:r>
      <w:r>
        <w:rPr>
          <w:sz w:val="22"/>
          <w:szCs w:val="22"/>
        </w:rPr>
        <w:t>...........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..............</w:t>
      </w:r>
      <w:r w:rsidRPr="00A528AB">
        <w:rPr>
          <w:sz w:val="22"/>
          <w:szCs w:val="22"/>
        </w:rPr>
        <w:t>..........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4A2D6F" w:rsidRPr="00A528AB" w:rsidRDefault="004A2D6F" w:rsidP="004A2D6F">
      <w:pPr>
        <w:rPr>
          <w:sz w:val="22"/>
          <w:szCs w:val="22"/>
        </w:rPr>
      </w:pPr>
    </w:p>
    <w:p w:rsidR="004A2D6F" w:rsidRPr="00A528AB" w:rsidRDefault="004A2D6F" w:rsidP="004A2D6F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A2D6F" w:rsidRDefault="004A2D6F" w:rsidP="004A2D6F"/>
    <w:p w:rsidR="004A2D6F" w:rsidRPr="00A06785" w:rsidRDefault="004A2D6F" w:rsidP="004A2D6F"/>
    <w:p w:rsidR="004A2D6F" w:rsidRPr="00A06785" w:rsidRDefault="004A2D6F" w:rsidP="004A2D6F"/>
    <w:p w:rsidR="004A2D6F" w:rsidRPr="00A528AB" w:rsidRDefault="004A2D6F" w:rsidP="004A2D6F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4A2D6F" w:rsidRPr="00A528AB" w:rsidRDefault="004A2D6F" w:rsidP="004A2D6F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4A2D6F" w:rsidRPr="00D11EF0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Wykonawcy</w:t>
      </w:r>
    </w:p>
    <w:p w:rsidR="004A2D6F" w:rsidRPr="00A06785" w:rsidRDefault="004A2D6F" w:rsidP="004A2D6F"/>
    <w:p w:rsidR="004A2D6F" w:rsidRPr="00A06785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Default="004A2D6F" w:rsidP="004A2D6F"/>
    <w:p w:rsidR="004A2D6F" w:rsidRPr="00A06785" w:rsidRDefault="004A2D6F" w:rsidP="004A2D6F"/>
    <w:p w:rsidR="004A2D6F" w:rsidRPr="00A06785" w:rsidRDefault="004A2D6F" w:rsidP="004A2D6F"/>
    <w:p w:rsidR="004A2D6F" w:rsidRDefault="004A2D6F" w:rsidP="004A2D6F"/>
    <w:p w:rsidR="00121E7A" w:rsidRPr="00466A7D" w:rsidRDefault="00121E7A" w:rsidP="00121E7A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lastRenderedPageBreak/>
        <w:t>ARKUSZ CENOWY</w:t>
      </w:r>
    </w:p>
    <w:p w:rsidR="00121E7A" w:rsidRPr="00466A7D" w:rsidRDefault="00121E7A" w:rsidP="00121E7A">
      <w:pPr>
        <w:rPr>
          <w:sz w:val="22"/>
          <w:szCs w:val="22"/>
        </w:rPr>
      </w:pPr>
    </w:p>
    <w:p w:rsidR="00121E7A" w:rsidRPr="00466A7D" w:rsidRDefault="00121E7A" w:rsidP="00121E7A">
      <w:pPr>
        <w:ind w:left="8496" w:firstLine="708"/>
        <w:rPr>
          <w:sz w:val="22"/>
          <w:szCs w:val="22"/>
        </w:rPr>
      </w:pPr>
    </w:p>
    <w:p w:rsidR="00121E7A" w:rsidRPr="00466A7D" w:rsidRDefault="00121E7A" w:rsidP="00121E7A">
      <w:pPr>
        <w:rPr>
          <w:sz w:val="22"/>
          <w:szCs w:val="22"/>
        </w:rPr>
      </w:pPr>
    </w:p>
    <w:p w:rsidR="00121E7A" w:rsidRPr="00466A7D" w:rsidRDefault="00121E7A" w:rsidP="00121E7A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>
        <w:rPr>
          <w:rFonts w:ascii="Times New Roman" w:hAnsi="Times New Roman"/>
          <w:sz w:val="22"/>
          <w:szCs w:val="22"/>
        </w:rPr>
        <w:t>6</w:t>
      </w:r>
      <w:r w:rsidRPr="00466A7D">
        <w:rPr>
          <w:rFonts w:ascii="Times New Roman" w:hAnsi="Times New Roman"/>
          <w:sz w:val="22"/>
          <w:szCs w:val="22"/>
        </w:rPr>
        <w:t xml:space="preserve"> - LEKI PRZECIWWIRUSOWE - </w:t>
      </w:r>
      <w:r>
        <w:rPr>
          <w:rFonts w:ascii="Times New Roman" w:hAnsi="Times New Roman"/>
          <w:sz w:val="22"/>
          <w:szCs w:val="22"/>
        </w:rPr>
        <w:t>RIBAVIRYNUM</w:t>
      </w:r>
      <w:r w:rsidRPr="00466A7D">
        <w:rPr>
          <w:rFonts w:ascii="Times New Roman" w:hAnsi="Times New Roman"/>
          <w:sz w:val="22"/>
          <w:szCs w:val="22"/>
        </w:rPr>
        <w:t xml:space="preserve">  </w:t>
      </w:r>
    </w:p>
    <w:p w:rsidR="00121E7A" w:rsidRPr="00D11EF0" w:rsidRDefault="00121E7A" w:rsidP="00121E7A"/>
    <w:p w:rsidR="00121E7A" w:rsidRPr="00A06785" w:rsidRDefault="00121E7A" w:rsidP="00121E7A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sz w:val="20"/>
        </w:rPr>
      </w:pPr>
      <w:r w:rsidRPr="00D11EF0">
        <w:rPr>
          <w:rFonts w:ascii="Times New Roman" w:hAnsi="Times New Roman"/>
          <w:b w:val="0"/>
          <w:sz w:val="20"/>
        </w:rPr>
        <w:t xml:space="preserve">  </w:t>
      </w:r>
    </w:p>
    <w:tbl>
      <w:tblPr>
        <w:tblW w:w="14540" w:type="dxa"/>
        <w:tblInd w:w="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40"/>
        <w:gridCol w:w="1842"/>
        <w:gridCol w:w="1276"/>
        <w:gridCol w:w="1276"/>
        <w:gridCol w:w="1134"/>
        <w:gridCol w:w="992"/>
        <w:gridCol w:w="1134"/>
        <w:gridCol w:w="1041"/>
        <w:gridCol w:w="1369"/>
        <w:gridCol w:w="1417"/>
        <w:gridCol w:w="851"/>
        <w:gridCol w:w="1768"/>
      </w:tblGrid>
      <w:tr w:rsidR="00121E7A" w:rsidRPr="00A06785" w:rsidTr="00245B34"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Lp.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Dawka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>
              <w:t xml:space="preserve">Cena </w:t>
            </w:r>
            <w:r w:rsidRPr="00A06785">
              <w:t xml:space="preserve"> opakowania netto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Wartość brutto</w:t>
            </w:r>
          </w:p>
        </w:tc>
      </w:tr>
      <w:tr w:rsidR="00121E7A" w:rsidRPr="00A06785" w:rsidTr="00245B34"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7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8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9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10 = 8 x 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11</w:t>
            </w: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jc w:val="center"/>
            </w:pPr>
            <w:r w:rsidRPr="00A06785">
              <w:t>12 = 10 + 11</w:t>
            </w:r>
          </w:p>
        </w:tc>
      </w:tr>
      <w:tr w:rsidR="00121E7A" w:rsidRPr="00A06785" w:rsidTr="00245B34"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Default="00121E7A" w:rsidP="00295EDD">
            <w:pPr>
              <w:snapToGrid w:val="0"/>
              <w:spacing w:line="360" w:lineRule="auto"/>
              <w:jc w:val="center"/>
            </w:pPr>
          </w:p>
          <w:p w:rsidR="00121E7A" w:rsidRPr="00A06785" w:rsidRDefault="00121E7A" w:rsidP="00295EDD">
            <w:pPr>
              <w:snapToGrid w:val="0"/>
              <w:spacing w:line="360" w:lineRule="auto"/>
              <w:jc w:val="center"/>
            </w:pPr>
            <w:r w:rsidRPr="00A06785"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Default="00121E7A" w:rsidP="00295EDD">
            <w:pPr>
              <w:snapToGrid w:val="0"/>
              <w:spacing w:line="360" w:lineRule="auto"/>
            </w:pPr>
          </w:p>
          <w:p w:rsidR="00121E7A" w:rsidRPr="00A06785" w:rsidRDefault="00121E7A" w:rsidP="00121E7A">
            <w:pPr>
              <w:snapToGrid w:val="0"/>
              <w:spacing w:line="360" w:lineRule="auto"/>
            </w:pPr>
            <w:r>
              <w:t>RIBAVIRYNUM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spacing w:line="360" w:lineRule="auto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spacing w:line="360" w:lineRule="auto"/>
              <w:jc w:val="center"/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Default="00121E7A" w:rsidP="00295EDD">
            <w:pPr>
              <w:snapToGrid w:val="0"/>
              <w:spacing w:line="360" w:lineRule="auto"/>
              <w:jc w:val="center"/>
            </w:pPr>
          </w:p>
          <w:p w:rsidR="00121E7A" w:rsidRPr="00D11EF0" w:rsidRDefault="00245B34" w:rsidP="00295EDD">
            <w:pPr>
              <w:snapToGrid w:val="0"/>
              <w:spacing w:line="360" w:lineRule="auto"/>
              <w:jc w:val="center"/>
            </w:pPr>
            <w:r>
              <w:t>t</w:t>
            </w:r>
            <w:r w:rsidR="00121E7A" w:rsidRPr="00D11EF0">
              <w:t>ab</w:t>
            </w:r>
            <w:r w:rsidR="00121E7A">
              <w:t>letki</w:t>
            </w:r>
            <w:r>
              <w:t xml:space="preserve"> powlekane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Default="00121E7A" w:rsidP="00295EDD">
            <w:pPr>
              <w:snapToGrid w:val="0"/>
              <w:spacing w:line="360" w:lineRule="auto"/>
              <w:jc w:val="center"/>
            </w:pPr>
          </w:p>
          <w:p w:rsidR="00121E7A" w:rsidRPr="00D11EF0" w:rsidRDefault="00245B34" w:rsidP="00295EDD">
            <w:pPr>
              <w:snapToGrid w:val="0"/>
              <w:spacing w:line="360" w:lineRule="auto"/>
              <w:jc w:val="center"/>
            </w:pPr>
            <w:r>
              <w:t>200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Default="00121E7A" w:rsidP="00295EDD">
            <w:pPr>
              <w:snapToGrid w:val="0"/>
              <w:spacing w:line="360" w:lineRule="auto"/>
              <w:jc w:val="center"/>
            </w:pPr>
          </w:p>
          <w:p w:rsidR="00121E7A" w:rsidRPr="00D11EF0" w:rsidRDefault="00245B34" w:rsidP="00295EDD">
            <w:pPr>
              <w:snapToGrid w:val="0"/>
              <w:spacing w:line="360" w:lineRule="auto"/>
              <w:jc w:val="center"/>
            </w:pPr>
            <w:r>
              <w:t>168</w:t>
            </w:r>
          </w:p>
        </w:tc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Default="00121E7A" w:rsidP="00295EDD">
            <w:pPr>
              <w:snapToGrid w:val="0"/>
              <w:spacing w:line="360" w:lineRule="auto"/>
              <w:jc w:val="center"/>
            </w:pPr>
          </w:p>
          <w:p w:rsidR="00121E7A" w:rsidRPr="00D11EF0" w:rsidRDefault="00245B34" w:rsidP="00295EDD">
            <w:pPr>
              <w:snapToGrid w:val="0"/>
              <w:spacing w:line="360" w:lineRule="auto"/>
              <w:jc w:val="center"/>
            </w:pPr>
            <w:r>
              <w:t>25</w:t>
            </w:r>
          </w:p>
        </w:tc>
        <w:tc>
          <w:tcPr>
            <w:tcW w:w="1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spacing w:line="360" w:lineRule="auto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spacing w:line="360" w:lineRule="auto"/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spacing w:line="360" w:lineRule="auto"/>
            </w:pPr>
          </w:p>
        </w:tc>
        <w:tc>
          <w:tcPr>
            <w:tcW w:w="1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21E7A" w:rsidRPr="00A06785" w:rsidRDefault="00121E7A" w:rsidP="00295EDD">
            <w:pPr>
              <w:snapToGrid w:val="0"/>
              <w:spacing w:line="360" w:lineRule="auto"/>
            </w:pPr>
          </w:p>
        </w:tc>
      </w:tr>
    </w:tbl>
    <w:p w:rsidR="00121E7A" w:rsidRPr="00A06785" w:rsidRDefault="00121E7A" w:rsidP="00121E7A">
      <w:pPr>
        <w:pStyle w:val="Tekstkomentarza1"/>
      </w:pPr>
    </w:p>
    <w:p w:rsidR="00121E7A" w:rsidRPr="00A06785" w:rsidRDefault="00121E7A" w:rsidP="00121E7A">
      <w:pPr>
        <w:pStyle w:val="Tekstkomentarza1"/>
      </w:pPr>
    </w:p>
    <w:p w:rsidR="00121E7A" w:rsidRPr="00A528AB" w:rsidRDefault="00121E7A" w:rsidP="00121E7A">
      <w:pPr>
        <w:rPr>
          <w:sz w:val="22"/>
          <w:szCs w:val="22"/>
        </w:rPr>
      </w:pPr>
      <w:r>
        <w:rPr>
          <w:sz w:val="22"/>
          <w:szCs w:val="22"/>
        </w:rPr>
        <w:t>Cen</w:t>
      </w:r>
      <w:r w:rsidR="00245B34">
        <w:rPr>
          <w:sz w:val="22"/>
          <w:szCs w:val="22"/>
        </w:rPr>
        <w:t>a pakietu nr 6</w:t>
      </w:r>
      <w:r w:rsidRPr="00A528AB">
        <w:rPr>
          <w:sz w:val="22"/>
          <w:szCs w:val="22"/>
        </w:rPr>
        <w:t xml:space="preserve"> .....................</w:t>
      </w:r>
      <w:r>
        <w:rPr>
          <w:sz w:val="22"/>
          <w:szCs w:val="22"/>
        </w:rPr>
        <w:t>...........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..............</w:t>
      </w:r>
      <w:r w:rsidRPr="00A528AB">
        <w:rPr>
          <w:sz w:val="22"/>
          <w:szCs w:val="22"/>
        </w:rPr>
        <w:t>..........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121E7A" w:rsidRPr="00A528AB" w:rsidRDefault="00121E7A" w:rsidP="00121E7A">
      <w:pPr>
        <w:rPr>
          <w:sz w:val="22"/>
          <w:szCs w:val="22"/>
        </w:rPr>
      </w:pPr>
    </w:p>
    <w:p w:rsidR="00121E7A" w:rsidRPr="00A528AB" w:rsidRDefault="00121E7A" w:rsidP="00121E7A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121E7A" w:rsidRDefault="00121E7A" w:rsidP="00121E7A"/>
    <w:p w:rsidR="00121E7A" w:rsidRPr="00A06785" w:rsidRDefault="00121E7A" w:rsidP="00121E7A"/>
    <w:p w:rsidR="00121E7A" w:rsidRPr="00A06785" w:rsidRDefault="00121E7A" w:rsidP="00121E7A"/>
    <w:p w:rsidR="00121E7A" w:rsidRPr="00A528AB" w:rsidRDefault="00121E7A" w:rsidP="00121E7A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121E7A" w:rsidRPr="00A528AB" w:rsidRDefault="00121E7A" w:rsidP="00121E7A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121E7A" w:rsidRPr="00D11EF0" w:rsidRDefault="00121E7A" w:rsidP="00121E7A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Wykonawcy</w:t>
      </w:r>
    </w:p>
    <w:p w:rsidR="00121E7A" w:rsidRPr="00A06785" w:rsidRDefault="00121E7A" w:rsidP="00121E7A"/>
    <w:p w:rsidR="00121E7A" w:rsidRPr="00A06785" w:rsidRDefault="00121E7A" w:rsidP="004A2D6F"/>
    <w:p w:rsidR="004A2D6F" w:rsidRDefault="004A2D6F" w:rsidP="004A2D6F">
      <w:pPr>
        <w:rPr>
          <w:b/>
          <w:bCs/>
        </w:rPr>
      </w:pPr>
    </w:p>
    <w:p w:rsidR="004A2D6F" w:rsidRDefault="004A2D6F" w:rsidP="004A2D6F">
      <w:pPr>
        <w:rPr>
          <w:b/>
          <w:bCs/>
        </w:rPr>
      </w:pPr>
    </w:p>
    <w:p w:rsidR="004A2D6F" w:rsidRDefault="004A2D6F" w:rsidP="004A2D6F">
      <w:pPr>
        <w:rPr>
          <w:b/>
          <w:bCs/>
        </w:rPr>
      </w:pPr>
    </w:p>
    <w:p w:rsidR="000160E9" w:rsidRDefault="000160E9" w:rsidP="004A2D6F">
      <w:pPr>
        <w:rPr>
          <w:b/>
          <w:bCs/>
        </w:rPr>
      </w:pPr>
    </w:p>
    <w:p w:rsidR="000160E9" w:rsidRDefault="000160E9" w:rsidP="004A2D6F">
      <w:pPr>
        <w:rPr>
          <w:b/>
          <w:bCs/>
        </w:rPr>
      </w:pPr>
    </w:p>
    <w:p w:rsidR="000160E9" w:rsidRDefault="000160E9" w:rsidP="004A2D6F">
      <w:pPr>
        <w:rPr>
          <w:b/>
          <w:bCs/>
        </w:rPr>
      </w:pPr>
    </w:p>
    <w:p w:rsidR="000160E9" w:rsidRDefault="000160E9" w:rsidP="004A2D6F">
      <w:pPr>
        <w:rPr>
          <w:b/>
          <w:bCs/>
        </w:rPr>
      </w:pPr>
    </w:p>
    <w:p w:rsidR="000160E9" w:rsidRDefault="000160E9" w:rsidP="004A2D6F">
      <w:pPr>
        <w:rPr>
          <w:b/>
          <w:bCs/>
        </w:rPr>
      </w:pPr>
    </w:p>
    <w:p w:rsidR="004A2D6F" w:rsidRDefault="004A2D6F" w:rsidP="004A2D6F">
      <w:pPr>
        <w:rPr>
          <w:b/>
          <w:bCs/>
        </w:rPr>
      </w:pPr>
    </w:p>
    <w:p w:rsidR="004A2D6F" w:rsidRPr="00466A7D" w:rsidRDefault="004A2D6F" w:rsidP="004A2D6F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lastRenderedPageBreak/>
        <w:t>ARKUSZ CENOWY</w:t>
      </w:r>
    </w:p>
    <w:p w:rsidR="004A2D6F" w:rsidRPr="00466A7D" w:rsidRDefault="004A2D6F" w:rsidP="004A2D6F">
      <w:pPr>
        <w:rPr>
          <w:sz w:val="22"/>
          <w:szCs w:val="22"/>
        </w:rPr>
      </w:pPr>
    </w:p>
    <w:p w:rsidR="004A2D6F" w:rsidRPr="00466A7D" w:rsidRDefault="004A2D6F" w:rsidP="004A2D6F">
      <w:pPr>
        <w:ind w:left="8496" w:firstLine="708"/>
        <w:rPr>
          <w:sz w:val="22"/>
          <w:szCs w:val="22"/>
        </w:rPr>
      </w:pPr>
    </w:p>
    <w:p w:rsidR="004A2D6F" w:rsidRPr="00466A7D" w:rsidRDefault="004A2D6F" w:rsidP="004A2D6F">
      <w:pPr>
        <w:rPr>
          <w:sz w:val="22"/>
          <w:szCs w:val="22"/>
        </w:rPr>
      </w:pPr>
    </w:p>
    <w:p w:rsidR="004A2D6F" w:rsidRDefault="004A2D6F" w:rsidP="004A2D6F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 w:rsidR="000160E9">
        <w:rPr>
          <w:rFonts w:ascii="Times New Roman" w:hAnsi="Times New Roman"/>
          <w:sz w:val="22"/>
          <w:szCs w:val="22"/>
        </w:rPr>
        <w:t>7</w:t>
      </w:r>
      <w:r w:rsidR="00D61459">
        <w:rPr>
          <w:rFonts w:ascii="Times New Roman" w:hAnsi="Times New Roman"/>
          <w:sz w:val="22"/>
          <w:szCs w:val="22"/>
        </w:rPr>
        <w:t xml:space="preserve"> - LEK  PRZECIWWIRUSOWY  BEZINTERFERONOWY  TYP C</w:t>
      </w:r>
    </w:p>
    <w:p w:rsidR="004A2D6F" w:rsidRPr="00B1131D" w:rsidRDefault="004A2D6F" w:rsidP="004A2D6F"/>
    <w:tbl>
      <w:tblPr>
        <w:tblW w:w="14602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1701"/>
        <w:gridCol w:w="1417"/>
        <w:gridCol w:w="1276"/>
        <w:gridCol w:w="1276"/>
        <w:gridCol w:w="1276"/>
        <w:gridCol w:w="1134"/>
        <w:gridCol w:w="1134"/>
        <w:gridCol w:w="1134"/>
        <w:gridCol w:w="1559"/>
        <w:gridCol w:w="850"/>
        <w:gridCol w:w="1419"/>
      </w:tblGrid>
      <w:tr w:rsidR="004A2D6F" w:rsidRPr="00A06785" w:rsidTr="00D6145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2D6F" w:rsidRPr="00A06785" w:rsidRDefault="004A2D6F" w:rsidP="00295EDD">
            <w:pPr>
              <w:snapToGrid w:val="0"/>
              <w:jc w:val="center"/>
            </w:pPr>
            <w:r>
              <w:t>Lp.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Dawka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Cena</w:t>
            </w:r>
            <w:r w:rsidRPr="00A06785">
              <w:t xml:space="preserve"> opakowania netto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D6F" w:rsidRPr="00A06785" w:rsidRDefault="004A2D6F" w:rsidP="00295EDD">
            <w:pPr>
              <w:snapToGrid w:val="0"/>
              <w:jc w:val="center"/>
            </w:pPr>
            <w:r>
              <w:t>Wartość brutto</w:t>
            </w:r>
          </w:p>
        </w:tc>
      </w:tr>
      <w:tr w:rsidR="004A2D6F" w:rsidRPr="00A06785" w:rsidTr="00D6145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A2D6F" w:rsidRDefault="004A2D6F" w:rsidP="00295EDD">
            <w:pPr>
              <w:snapToGrid w:val="0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2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jc w:val="center"/>
            </w:pPr>
            <w:r>
              <w:t>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10=8x9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11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D6F" w:rsidRPr="00A06785" w:rsidRDefault="004A2D6F" w:rsidP="00295EDD">
            <w:pPr>
              <w:snapToGrid w:val="0"/>
              <w:jc w:val="center"/>
            </w:pPr>
            <w:r>
              <w:t>12=10+11</w:t>
            </w:r>
          </w:p>
        </w:tc>
      </w:tr>
      <w:tr w:rsidR="004A2D6F" w:rsidRPr="00A06785" w:rsidTr="00D61459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F6876" w:rsidRDefault="00DF6876" w:rsidP="00295EDD">
            <w:pPr>
              <w:snapToGrid w:val="0"/>
            </w:pPr>
          </w:p>
          <w:p w:rsidR="004A2D6F" w:rsidRPr="00A06785" w:rsidRDefault="004A2D6F" w:rsidP="00295EDD">
            <w:pPr>
              <w:snapToGrid w:val="0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6876" w:rsidRDefault="00DF6876" w:rsidP="00295EDD">
            <w:pPr>
              <w:snapToGrid w:val="0"/>
            </w:pPr>
          </w:p>
          <w:p w:rsidR="00D61459" w:rsidRDefault="00D61459" w:rsidP="00295EDD">
            <w:pPr>
              <w:snapToGrid w:val="0"/>
            </w:pPr>
            <w:r>
              <w:t>GLEKAPREWIR/</w:t>
            </w:r>
          </w:p>
          <w:p w:rsidR="004A2D6F" w:rsidRPr="00A06785" w:rsidRDefault="00D61459" w:rsidP="00295EDD">
            <w:pPr>
              <w:snapToGrid w:val="0"/>
            </w:pPr>
            <w:r>
              <w:t>PIBRENTASVIR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6876" w:rsidRDefault="00DF6876" w:rsidP="00295EDD">
            <w:pPr>
              <w:snapToGrid w:val="0"/>
              <w:rPr>
                <w:lang w:val="en-US"/>
              </w:rPr>
            </w:pPr>
          </w:p>
          <w:p w:rsidR="004A2D6F" w:rsidRPr="00A06785" w:rsidRDefault="004A2D6F" w:rsidP="00295EDD">
            <w:pPr>
              <w:snapToGri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tabletki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A06785">
              <w:rPr>
                <w:lang w:val="en-US"/>
              </w:rPr>
              <w:t>powlekane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6876" w:rsidRDefault="00DF6876" w:rsidP="00295EDD">
            <w:pPr>
              <w:snapToGrid w:val="0"/>
              <w:jc w:val="center"/>
              <w:rPr>
                <w:lang w:val="en-US"/>
              </w:rPr>
            </w:pPr>
          </w:p>
          <w:p w:rsidR="004A2D6F" w:rsidRPr="00A06785" w:rsidRDefault="00D61459" w:rsidP="00295EDD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100mg/40mg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6876" w:rsidRDefault="00DF6876" w:rsidP="00295EDD">
            <w:pPr>
              <w:snapToGrid w:val="0"/>
              <w:jc w:val="center"/>
              <w:rPr>
                <w:lang w:val="en-US"/>
              </w:rPr>
            </w:pPr>
          </w:p>
          <w:p w:rsidR="004A2D6F" w:rsidRPr="00A06785" w:rsidRDefault="00D61459" w:rsidP="00295EDD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84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F6876" w:rsidRDefault="00DF6876" w:rsidP="00295EDD">
            <w:pPr>
              <w:snapToGrid w:val="0"/>
              <w:jc w:val="center"/>
              <w:rPr>
                <w:lang w:val="en-US"/>
              </w:rPr>
            </w:pPr>
          </w:p>
          <w:p w:rsidR="004A2D6F" w:rsidRPr="00A06785" w:rsidRDefault="00D61459" w:rsidP="00295EDD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225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2D6F" w:rsidRPr="00A06785" w:rsidRDefault="004A2D6F" w:rsidP="00295EDD">
            <w:pPr>
              <w:snapToGrid w:val="0"/>
              <w:rPr>
                <w:lang w:val="en-US"/>
              </w:rPr>
            </w:pPr>
          </w:p>
        </w:tc>
      </w:tr>
    </w:tbl>
    <w:p w:rsidR="004A2D6F" w:rsidRPr="00B1131D" w:rsidRDefault="004A2D6F" w:rsidP="004A2D6F"/>
    <w:p w:rsidR="004A2D6F" w:rsidRDefault="004A2D6F" w:rsidP="004A2D6F">
      <w:pPr>
        <w:rPr>
          <w:sz w:val="22"/>
          <w:szCs w:val="22"/>
        </w:rPr>
      </w:pPr>
    </w:p>
    <w:p w:rsidR="00E815AD" w:rsidRDefault="00E815AD" w:rsidP="004A2D6F">
      <w:pPr>
        <w:rPr>
          <w:sz w:val="22"/>
          <w:szCs w:val="22"/>
        </w:rPr>
      </w:pPr>
    </w:p>
    <w:p w:rsidR="004A2D6F" w:rsidRPr="00A528AB" w:rsidRDefault="00D61459" w:rsidP="004A2D6F">
      <w:pPr>
        <w:rPr>
          <w:sz w:val="22"/>
          <w:szCs w:val="22"/>
        </w:rPr>
      </w:pPr>
      <w:r>
        <w:rPr>
          <w:sz w:val="22"/>
          <w:szCs w:val="22"/>
        </w:rPr>
        <w:t>Cena pakietu nr 7</w:t>
      </w:r>
      <w:r w:rsidR="004A2D6F" w:rsidRPr="00A528AB">
        <w:rPr>
          <w:sz w:val="22"/>
          <w:szCs w:val="22"/>
        </w:rPr>
        <w:t xml:space="preserve"> .....................</w:t>
      </w:r>
      <w:r w:rsidR="004A2D6F">
        <w:rPr>
          <w:sz w:val="22"/>
          <w:szCs w:val="22"/>
        </w:rPr>
        <w:t>..............</w:t>
      </w:r>
      <w:r w:rsidR="004A2D6F" w:rsidRPr="00A528AB">
        <w:rPr>
          <w:sz w:val="22"/>
          <w:szCs w:val="22"/>
        </w:rPr>
        <w:t>........zł netto + ...............</w:t>
      </w:r>
      <w:r w:rsidR="004A2D6F">
        <w:rPr>
          <w:sz w:val="22"/>
          <w:szCs w:val="22"/>
        </w:rPr>
        <w:t>....</w:t>
      </w:r>
      <w:r w:rsidR="004A2D6F" w:rsidRPr="00A528AB">
        <w:rPr>
          <w:sz w:val="22"/>
          <w:szCs w:val="22"/>
        </w:rPr>
        <w:t>........... zł  VAT (.............. %)  =...............</w:t>
      </w:r>
      <w:r w:rsidR="004A2D6F">
        <w:rPr>
          <w:sz w:val="22"/>
          <w:szCs w:val="22"/>
        </w:rPr>
        <w:t>..........</w:t>
      </w:r>
      <w:r w:rsidR="004A2D6F" w:rsidRPr="00A528AB">
        <w:rPr>
          <w:sz w:val="22"/>
          <w:szCs w:val="22"/>
        </w:rPr>
        <w:t>..........</w:t>
      </w:r>
      <w:r w:rsidR="004A2D6F">
        <w:rPr>
          <w:sz w:val="22"/>
          <w:szCs w:val="22"/>
        </w:rPr>
        <w:t>..</w:t>
      </w:r>
      <w:r w:rsidR="004A2D6F" w:rsidRPr="00A528AB">
        <w:rPr>
          <w:sz w:val="22"/>
          <w:szCs w:val="22"/>
        </w:rPr>
        <w:t>...........zł brutto</w:t>
      </w:r>
    </w:p>
    <w:p w:rsidR="004A2D6F" w:rsidRPr="00A528AB" w:rsidRDefault="004A2D6F" w:rsidP="004A2D6F">
      <w:pPr>
        <w:rPr>
          <w:sz w:val="22"/>
          <w:szCs w:val="22"/>
        </w:rPr>
      </w:pPr>
    </w:p>
    <w:p w:rsidR="004A2D6F" w:rsidRPr="00A528AB" w:rsidRDefault="004A2D6F" w:rsidP="004A2D6F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A2D6F" w:rsidRDefault="004A2D6F" w:rsidP="004A2D6F"/>
    <w:p w:rsidR="004A2D6F" w:rsidRDefault="004A2D6F" w:rsidP="004A2D6F"/>
    <w:p w:rsidR="00E815AD" w:rsidRPr="00A06785" w:rsidRDefault="00E815AD" w:rsidP="004A2D6F"/>
    <w:p w:rsidR="004A2D6F" w:rsidRPr="00A06785" w:rsidRDefault="004A2D6F" w:rsidP="004A2D6F"/>
    <w:p w:rsidR="004A2D6F" w:rsidRPr="00A528AB" w:rsidRDefault="004A2D6F" w:rsidP="004A2D6F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E815AD" w:rsidRDefault="00E815AD" w:rsidP="004A2D6F">
      <w:pPr>
        <w:ind w:left="8496" w:firstLine="708"/>
        <w:rPr>
          <w:sz w:val="18"/>
          <w:szCs w:val="18"/>
        </w:rPr>
      </w:pPr>
    </w:p>
    <w:p w:rsidR="004A2D6F" w:rsidRPr="00A528AB" w:rsidRDefault="004A2D6F" w:rsidP="004A2D6F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4A2D6F" w:rsidRPr="00D11EF0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Wykonawcy</w:t>
      </w:r>
    </w:p>
    <w:p w:rsidR="004A2D6F" w:rsidRDefault="004A2D6F" w:rsidP="004A2D6F">
      <w:pPr>
        <w:rPr>
          <w:b/>
          <w:bCs/>
        </w:rPr>
      </w:pPr>
    </w:p>
    <w:p w:rsidR="004A2D6F" w:rsidRDefault="004A2D6F" w:rsidP="004A2D6F">
      <w:pPr>
        <w:rPr>
          <w:b/>
          <w:bCs/>
        </w:rPr>
      </w:pPr>
    </w:p>
    <w:p w:rsidR="004A2D6F" w:rsidRDefault="004A2D6F" w:rsidP="004A2D6F">
      <w:pPr>
        <w:rPr>
          <w:b/>
          <w:bCs/>
        </w:rPr>
      </w:pPr>
    </w:p>
    <w:p w:rsidR="004A2D6F" w:rsidRDefault="004A2D6F" w:rsidP="004A2D6F">
      <w:pPr>
        <w:rPr>
          <w:b/>
          <w:bCs/>
        </w:rPr>
      </w:pPr>
    </w:p>
    <w:p w:rsidR="00E815AD" w:rsidRDefault="00E815AD" w:rsidP="004A2D6F">
      <w:pPr>
        <w:rPr>
          <w:b/>
          <w:bCs/>
        </w:rPr>
      </w:pPr>
    </w:p>
    <w:p w:rsidR="00E815AD" w:rsidRDefault="00E815AD" w:rsidP="004A2D6F">
      <w:pPr>
        <w:rPr>
          <w:b/>
          <w:bCs/>
        </w:rPr>
      </w:pPr>
    </w:p>
    <w:p w:rsidR="00E815AD" w:rsidRDefault="00E815AD" w:rsidP="004A2D6F">
      <w:pPr>
        <w:rPr>
          <w:b/>
          <w:bCs/>
        </w:rPr>
      </w:pPr>
    </w:p>
    <w:p w:rsidR="00E815AD" w:rsidRDefault="00E815AD" w:rsidP="004A2D6F">
      <w:pPr>
        <w:rPr>
          <w:b/>
          <w:bCs/>
        </w:rPr>
      </w:pPr>
    </w:p>
    <w:p w:rsidR="00E815AD" w:rsidRDefault="00E815AD" w:rsidP="004A2D6F">
      <w:pPr>
        <w:rPr>
          <w:b/>
          <w:bCs/>
        </w:rPr>
      </w:pPr>
    </w:p>
    <w:p w:rsidR="004A2D6F" w:rsidRDefault="004A2D6F" w:rsidP="004A2D6F">
      <w:pPr>
        <w:rPr>
          <w:b/>
          <w:bCs/>
        </w:rPr>
      </w:pPr>
    </w:p>
    <w:p w:rsidR="004A2D6F" w:rsidRDefault="004A2D6F" w:rsidP="004A2D6F">
      <w:pPr>
        <w:rPr>
          <w:b/>
          <w:bCs/>
        </w:rPr>
      </w:pPr>
    </w:p>
    <w:p w:rsidR="004A2D6F" w:rsidRPr="00466A7D" w:rsidRDefault="004A2D6F" w:rsidP="004A2D6F">
      <w:pPr>
        <w:rPr>
          <w:sz w:val="22"/>
          <w:szCs w:val="22"/>
        </w:rPr>
      </w:pPr>
    </w:p>
    <w:p w:rsidR="004A2D6F" w:rsidRDefault="004A2D6F" w:rsidP="004A2D6F"/>
    <w:p w:rsidR="004A2D6F" w:rsidRDefault="004A2D6F" w:rsidP="004A2D6F"/>
    <w:p w:rsidR="004A2D6F" w:rsidRPr="00466A7D" w:rsidRDefault="004A2D6F" w:rsidP="004A2D6F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t>ARKUSZ CENOWY</w:t>
      </w:r>
    </w:p>
    <w:p w:rsidR="004A2D6F" w:rsidRPr="00466A7D" w:rsidRDefault="004A2D6F" w:rsidP="004A2D6F">
      <w:pPr>
        <w:rPr>
          <w:sz w:val="22"/>
          <w:szCs w:val="22"/>
        </w:rPr>
      </w:pPr>
    </w:p>
    <w:p w:rsidR="004A2D6F" w:rsidRPr="00466A7D" w:rsidRDefault="004A2D6F" w:rsidP="004A2D6F">
      <w:pPr>
        <w:ind w:left="8496" w:firstLine="708"/>
        <w:rPr>
          <w:sz w:val="22"/>
          <w:szCs w:val="22"/>
        </w:rPr>
      </w:pPr>
    </w:p>
    <w:p w:rsidR="004A2D6F" w:rsidRPr="00466A7D" w:rsidRDefault="004A2D6F" w:rsidP="004A2D6F">
      <w:pPr>
        <w:rPr>
          <w:sz w:val="22"/>
          <w:szCs w:val="22"/>
        </w:rPr>
      </w:pPr>
    </w:p>
    <w:p w:rsidR="004A2D6F" w:rsidRDefault="004A2D6F" w:rsidP="004A2D6F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>
        <w:rPr>
          <w:rFonts w:ascii="Times New Roman" w:hAnsi="Times New Roman"/>
          <w:sz w:val="22"/>
          <w:szCs w:val="22"/>
        </w:rPr>
        <w:t>8 - LEK  BEZINTERFERONOWY WZW TYPU C</w:t>
      </w:r>
      <w:r w:rsidR="00FE2D16">
        <w:rPr>
          <w:rFonts w:ascii="Times New Roman" w:hAnsi="Times New Roman"/>
          <w:sz w:val="22"/>
          <w:szCs w:val="22"/>
        </w:rPr>
        <w:t xml:space="preserve"> 1</w:t>
      </w:r>
    </w:p>
    <w:p w:rsidR="004A2D6F" w:rsidRDefault="004A2D6F" w:rsidP="004A2D6F">
      <w:pPr>
        <w:rPr>
          <w:b/>
          <w:bCs/>
        </w:rPr>
      </w:pPr>
    </w:p>
    <w:p w:rsidR="004A2D6F" w:rsidRPr="00A06785" w:rsidRDefault="004A2D6F" w:rsidP="004A2D6F">
      <w:pPr>
        <w:rPr>
          <w:b/>
          <w:bCs/>
        </w:rPr>
      </w:pPr>
    </w:p>
    <w:tbl>
      <w:tblPr>
        <w:tblW w:w="1403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5"/>
        <w:gridCol w:w="1915"/>
        <w:gridCol w:w="1418"/>
        <w:gridCol w:w="1559"/>
        <w:gridCol w:w="1276"/>
        <w:gridCol w:w="1275"/>
        <w:gridCol w:w="993"/>
        <w:gridCol w:w="1134"/>
        <w:gridCol w:w="1701"/>
        <w:gridCol w:w="850"/>
        <w:gridCol w:w="1418"/>
      </w:tblGrid>
      <w:tr w:rsidR="004A2D6F" w:rsidRPr="00A06785" w:rsidTr="00295EDD">
        <w:tc>
          <w:tcPr>
            <w:tcW w:w="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Lp.</w:t>
            </w:r>
          </w:p>
        </w:tc>
        <w:tc>
          <w:tcPr>
            <w:tcW w:w="191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>
              <w:t>Nr wpisu do rejestru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Dawka/</w:t>
            </w:r>
          </w:p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Ilość sztuk w opakowaniu</w:t>
            </w:r>
          </w:p>
        </w:tc>
        <w:tc>
          <w:tcPr>
            <w:tcW w:w="99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Cena opakowania netto</w:t>
            </w:r>
          </w:p>
        </w:tc>
        <w:tc>
          <w:tcPr>
            <w:tcW w:w="170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8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Wartość brutto</w:t>
            </w:r>
          </w:p>
        </w:tc>
      </w:tr>
      <w:tr w:rsidR="004A2D6F" w:rsidRPr="00A06785" w:rsidTr="00295EDD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jc w:val="center"/>
            </w:pPr>
            <w:r>
              <w:t>1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2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A2D6F" w:rsidRPr="00A06785" w:rsidRDefault="004A2D6F" w:rsidP="00295EDD">
            <w:pPr>
              <w:snapToGrid w:val="0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4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5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6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Default="004A2D6F" w:rsidP="00295EDD">
            <w:pPr>
              <w:snapToGrid w:val="0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9=7x8</w:t>
            </w:r>
          </w:p>
        </w:tc>
        <w:tc>
          <w:tcPr>
            <w:tcW w:w="85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10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snapToGrid w:val="0"/>
              <w:jc w:val="center"/>
            </w:pPr>
            <w:r>
              <w:t>11=9+10</w:t>
            </w:r>
          </w:p>
        </w:tc>
      </w:tr>
      <w:tr w:rsidR="004A2D6F" w:rsidRPr="00A06785" w:rsidTr="00295EDD">
        <w:tc>
          <w:tcPr>
            <w:tcW w:w="49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1</w:t>
            </w:r>
          </w:p>
        </w:tc>
        <w:tc>
          <w:tcPr>
            <w:tcW w:w="191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Default="004A2D6F" w:rsidP="00295EDD">
            <w:pPr>
              <w:pStyle w:val="Zawartotabeli"/>
              <w:snapToGrid w:val="0"/>
            </w:pPr>
            <w:r>
              <w:t>ELBASIVIRUM+</w:t>
            </w:r>
          </w:p>
          <w:p w:rsidR="004A2D6F" w:rsidRPr="00A06785" w:rsidRDefault="004A2D6F" w:rsidP="00295EDD">
            <w:pPr>
              <w:pStyle w:val="Zawartotabeli"/>
              <w:snapToGrid w:val="0"/>
            </w:pPr>
            <w:r>
              <w:t>GRAZOPREVIRUM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</w:tcPr>
          <w:p w:rsidR="004A2D6F" w:rsidRPr="00A06785" w:rsidRDefault="004A2D6F" w:rsidP="00295EDD">
            <w:pPr>
              <w:pStyle w:val="Zawartotabeli"/>
              <w:snapToGrid w:val="0"/>
            </w:pPr>
          </w:p>
        </w:tc>
        <w:tc>
          <w:tcPr>
            <w:tcW w:w="1559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>
              <w:t>50+100mg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  <w:jc w:val="center"/>
            </w:pPr>
            <w:r w:rsidRPr="00A06785">
              <w:t>28</w:t>
            </w:r>
          </w:p>
        </w:tc>
        <w:tc>
          <w:tcPr>
            <w:tcW w:w="993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Pr="00A06785" w:rsidRDefault="00FE2D16" w:rsidP="00295EDD">
            <w:pPr>
              <w:pStyle w:val="Zawartotabeli"/>
              <w:snapToGrid w:val="0"/>
              <w:jc w:val="center"/>
            </w:pPr>
            <w:r>
              <w:t>225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</w:pPr>
          </w:p>
        </w:tc>
        <w:tc>
          <w:tcPr>
            <w:tcW w:w="170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</w:pPr>
          </w:p>
        </w:tc>
        <w:tc>
          <w:tcPr>
            <w:tcW w:w="850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</w:pPr>
          </w:p>
        </w:tc>
        <w:tc>
          <w:tcPr>
            <w:tcW w:w="1418" w:type="dxa"/>
            <w:tcBorders>
              <w:left w:val="single" w:sz="1" w:space="0" w:color="000000"/>
              <w:bottom w:val="single" w:sz="4" w:space="0" w:color="auto"/>
              <w:right w:val="single" w:sz="1" w:space="0" w:color="000000"/>
            </w:tcBorders>
            <w:shd w:val="clear" w:color="auto" w:fill="auto"/>
          </w:tcPr>
          <w:p w:rsidR="004A2D6F" w:rsidRPr="00A06785" w:rsidRDefault="004A2D6F" w:rsidP="00295EDD">
            <w:pPr>
              <w:pStyle w:val="Zawartotabeli"/>
              <w:snapToGrid w:val="0"/>
            </w:pPr>
          </w:p>
        </w:tc>
      </w:tr>
    </w:tbl>
    <w:p w:rsidR="004A2D6F" w:rsidRPr="00A06785" w:rsidRDefault="004A2D6F" w:rsidP="004A2D6F">
      <w:pPr>
        <w:ind w:left="124" w:firstLine="15"/>
      </w:pPr>
    </w:p>
    <w:p w:rsidR="004A2D6F" w:rsidRPr="00A06785" w:rsidRDefault="004A2D6F" w:rsidP="004A2D6F">
      <w:pPr>
        <w:ind w:left="124" w:firstLine="15"/>
        <w:rPr>
          <w:b/>
          <w:bCs/>
        </w:rPr>
      </w:pPr>
    </w:p>
    <w:p w:rsidR="004A2D6F" w:rsidRPr="00A528AB" w:rsidRDefault="004A2D6F" w:rsidP="004A2D6F">
      <w:pPr>
        <w:rPr>
          <w:sz w:val="22"/>
          <w:szCs w:val="22"/>
        </w:rPr>
      </w:pPr>
      <w:r>
        <w:rPr>
          <w:sz w:val="22"/>
          <w:szCs w:val="22"/>
        </w:rPr>
        <w:t>Cena pakietu nr 8</w:t>
      </w:r>
      <w:r w:rsidRPr="00A528AB">
        <w:rPr>
          <w:sz w:val="22"/>
          <w:szCs w:val="22"/>
        </w:rPr>
        <w:t>.....................</w:t>
      </w:r>
      <w:r>
        <w:rPr>
          <w:sz w:val="22"/>
          <w:szCs w:val="22"/>
        </w:rPr>
        <w:t>..............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..........</w:t>
      </w:r>
      <w:r w:rsidRPr="00A528AB">
        <w:rPr>
          <w:sz w:val="22"/>
          <w:szCs w:val="22"/>
        </w:rPr>
        <w:t>..........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4A2D6F" w:rsidRPr="00A528AB" w:rsidRDefault="004A2D6F" w:rsidP="004A2D6F">
      <w:pPr>
        <w:rPr>
          <w:sz w:val="22"/>
          <w:szCs w:val="22"/>
        </w:rPr>
      </w:pPr>
    </w:p>
    <w:p w:rsidR="004A2D6F" w:rsidRPr="00A528AB" w:rsidRDefault="004A2D6F" w:rsidP="004A2D6F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4A2D6F" w:rsidRDefault="004A2D6F" w:rsidP="004A2D6F"/>
    <w:p w:rsidR="004A2D6F" w:rsidRDefault="004A2D6F" w:rsidP="004A2D6F"/>
    <w:p w:rsidR="001C44D1" w:rsidRPr="00A06785" w:rsidRDefault="001C44D1" w:rsidP="004A2D6F"/>
    <w:p w:rsidR="004A2D6F" w:rsidRPr="00A06785" w:rsidRDefault="004A2D6F" w:rsidP="004A2D6F"/>
    <w:p w:rsidR="004A2D6F" w:rsidRPr="00A528AB" w:rsidRDefault="004A2D6F" w:rsidP="004A2D6F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4A2D6F" w:rsidRPr="00A528AB" w:rsidRDefault="004A2D6F" w:rsidP="004A2D6F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4A2D6F" w:rsidRPr="00626C56" w:rsidRDefault="004A2D6F" w:rsidP="004A2D6F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</w:t>
      </w:r>
      <w:r>
        <w:rPr>
          <w:rFonts w:ascii="Times New Roman" w:hAnsi="Times New Roman"/>
          <w:b w:val="0"/>
          <w:sz w:val="18"/>
          <w:szCs w:val="18"/>
        </w:rPr>
        <w:t>awcy</w:t>
      </w:r>
    </w:p>
    <w:p w:rsidR="004A2D6F" w:rsidRPr="00425939" w:rsidRDefault="004A2D6F" w:rsidP="004A2D6F"/>
    <w:p w:rsidR="004A2D6F" w:rsidRPr="00A10681" w:rsidRDefault="004A2D6F" w:rsidP="004A2D6F"/>
    <w:p w:rsidR="004A2D6F" w:rsidRPr="00625944" w:rsidRDefault="004A2D6F" w:rsidP="004A2D6F"/>
    <w:p w:rsidR="005470FC" w:rsidRDefault="005470FC">
      <w:pPr>
        <w:rPr>
          <w:sz w:val="24"/>
        </w:rPr>
      </w:pPr>
    </w:p>
    <w:p w:rsidR="005470FC" w:rsidRDefault="005470FC">
      <w:pPr>
        <w:rPr>
          <w:sz w:val="24"/>
        </w:rPr>
      </w:pPr>
    </w:p>
    <w:p w:rsidR="005470FC" w:rsidRDefault="005470FC">
      <w:pPr>
        <w:rPr>
          <w:sz w:val="24"/>
        </w:rPr>
      </w:pPr>
    </w:p>
    <w:p w:rsidR="005470FC" w:rsidRDefault="005470FC">
      <w:pPr>
        <w:spacing w:line="360" w:lineRule="auto"/>
        <w:rPr>
          <w:sz w:val="24"/>
        </w:rPr>
      </w:pPr>
    </w:p>
    <w:p w:rsidR="001C44D1" w:rsidRDefault="001C44D1">
      <w:pPr>
        <w:spacing w:line="360" w:lineRule="auto"/>
        <w:rPr>
          <w:sz w:val="24"/>
        </w:rPr>
      </w:pPr>
    </w:p>
    <w:p w:rsidR="001C44D1" w:rsidRPr="00466A7D" w:rsidRDefault="001C44D1" w:rsidP="001C44D1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t>ARKUSZ CENOWY</w:t>
      </w:r>
    </w:p>
    <w:p w:rsidR="001C44D1" w:rsidRPr="00466A7D" w:rsidRDefault="001C44D1" w:rsidP="001C44D1">
      <w:pPr>
        <w:rPr>
          <w:sz w:val="22"/>
          <w:szCs w:val="22"/>
        </w:rPr>
      </w:pPr>
    </w:p>
    <w:p w:rsidR="001C44D1" w:rsidRPr="00466A7D" w:rsidRDefault="001C44D1" w:rsidP="001C44D1">
      <w:pPr>
        <w:ind w:left="8496" w:firstLine="708"/>
        <w:rPr>
          <w:sz w:val="22"/>
          <w:szCs w:val="22"/>
        </w:rPr>
      </w:pPr>
    </w:p>
    <w:p w:rsidR="001C44D1" w:rsidRPr="00466A7D" w:rsidRDefault="001C44D1" w:rsidP="001C44D1">
      <w:pPr>
        <w:rPr>
          <w:sz w:val="22"/>
          <w:szCs w:val="22"/>
        </w:rPr>
      </w:pPr>
    </w:p>
    <w:p w:rsidR="001C44D1" w:rsidRDefault="001C44D1" w:rsidP="001C44D1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>
        <w:rPr>
          <w:rFonts w:ascii="Times New Roman" w:hAnsi="Times New Roman"/>
          <w:sz w:val="22"/>
          <w:szCs w:val="22"/>
        </w:rPr>
        <w:t>9 - LEK  BEZINTERFERONOWY  WZW TYP C 2</w:t>
      </w:r>
    </w:p>
    <w:p w:rsidR="001C44D1" w:rsidRDefault="001C44D1" w:rsidP="001C44D1">
      <w:pPr>
        <w:rPr>
          <w:b/>
          <w:bCs/>
        </w:rPr>
      </w:pPr>
    </w:p>
    <w:p w:rsidR="001C44D1" w:rsidRPr="00A06785" w:rsidRDefault="001C44D1" w:rsidP="001C44D1">
      <w:pPr>
        <w:rPr>
          <w:b/>
          <w:bCs/>
        </w:rPr>
      </w:pPr>
    </w:p>
    <w:tbl>
      <w:tblPr>
        <w:tblW w:w="1318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5"/>
        <w:gridCol w:w="1632"/>
        <w:gridCol w:w="1275"/>
        <w:gridCol w:w="1276"/>
        <w:gridCol w:w="1418"/>
        <w:gridCol w:w="1133"/>
        <w:gridCol w:w="1134"/>
        <w:gridCol w:w="1276"/>
        <w:gridCol w:w="1559"/>
        <w:gridCol w:w="709"/>
        <w:gridCol w:w="1276"/>
      </w:tblGrid>
      <w:tr w:rsidR="001C44D1" w:rsidRPr="00A06785" w:rsidTr="001C44D1">
        <w:tc>
          <w:tcPr>
            <w:tcW w:w="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Lp.</w:t>
            </w:r>
          </w:p>
        </w:tc>
        <w:tc>
          <w:tcPr>
            <w:tcW w:w="163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2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>
              <w:t>Nr wpisu do rejestru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Dawka/</w:t>
            </w:r>
          </w:p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Cena opakowania netto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Wartość brutto</w:t>
            </w:r>
          </w:p>
        </w:tc>
      </w:tr>
      <w:tr w:rsidR="001C44D1" w:rsidRPr="00A06785" w:rsidTr="001C44D1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Default="001C44D1" w:rsidP="00295EDD">
            <w:pPr>
              <w:snapToGrid w:val="0"/>
              <w:jc w:val="center"/>
            </w:pPr>
            <w:r>
              <w:t>1</w:t>
            </w:r>
          </w:p>
        </w:tc>
        <w:tc>
          <w:tcPr>
            <w:tcW w:w="1632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snapToGrid w:val="0"/>
              <w:jc w:val="center"/>
            </w:pPr>
            <w:r>
              <w:t>2</w:t>
            </w:r>
          </w:p>
        </w:tc>
        <w:tc>
          <w:tcPr>
            <w:tcW w:w="127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C44D1" w:rsidRPr="00A06785" w:rsidRDefault="001C44D1" w:rsidP="00295EDD">
            <w:pPr>
              <w:snapToGrid w:val="0"/>
              <w:jc w:val="center"/>
            </w:pPr>
            <w:r>
              <w:t>3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snapToGrid w:val="0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snapToGrid w:val="0"/>
              <w:jc w:val="center"/>
            </w:pPr>
            <w:r>
              <w:t>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snapToGrid w:val="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snapToGrid w:val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Default="001C44D1" w:rsidP="00295EDD">
            <w:pPr>
              <w:snapToGrid w:val="0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snapToGrid w:val="0"/>
              <w:jc w:val="center"/>
            </w:pPr>
            <w:r>
              <w:t>9=7x8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snapToGrid w:val="0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1C44D1" w:rsidRPr="00A06785" w:rsidRDefault="001C44D1" w:rsidP="00295EDD">
            <w:pPr>
              <w:snapToGrid w:val="0"/>
              <w:jc w:val="center"/>
            </w:pPr>
            <w:r>
              <w:t>11=9+10</w:t>
            </w:r>
          </w:p>
        </w:tc>
      </w:tr>
      <w:tr w:rsidR="001C44D1" w:rsidRPr="00A06785" w:rsidTr="001C44D1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>
              <w:t>1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1C44D1">
            <w:pPr>
              <w:pStyle w:val="Zawartotabeli"/>
              <w:snapToGrid w:val="0"/>
            </w:pPr>
            <w:r w:rsidRPr="00A06785">
              <w:t>SO</w:t>
            </w:r>
            <w:r>
              <w:t>BOSBUWIR/WELPATASWIR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44D1" w:rsidRPr="00A06785" w:rsidRDefault="001C44D1" w:rsidP="00295EDD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400mg</w:t>
            </w:r>
            <w:r>
              <w:t>/100mg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 w:rsidRPr="00A06785">
              <w:t>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  <w:jc w:val="center"/>
            </w:pPr>
            <w: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44D1" w:rsidRPr="00A06785" w:rsidRDefault="001C44D1" w:rsidP="00295EDD">
            <w:pPr>
              <w:pStyle w:val="Zawartotabeli"/>
              <w:snapToGrid w:val="0"/>
            </w:pPr>
          </w:p>
        </w:tc>
      </w:tr>
    </w:tbl>
    <w:p w:rsidR="001C44D1" w:rsidRPr="00A06785" w:rsidRDefault="001C44D1" w:rsidP="001C44D1">
      <w:pPr>
        <w:ind w:left="124" w:firstLine="15"/>
      </w:pPr>
    </w:p>
    <w:p w:rsidR="001C44D1" w:rsidRPr="00A06785" w:rsidRDefault="001C44D1" w:rsidP="001C44D1">
      <w:pPr>
        <w:ind w:left="124" w:firstLine="15"/>
        <w:rPr>
          <w:b/>
          <w:bCs/>
        </w:rPr>
      </w:pPr>
    </w:p>
    <w:p w:rsidR="001C44D1" w:rsidRPr="00A528AB" w:rsidRDefault="001C44D1" w:rsidP="001C44D1">
      <w:pPr>
        <w:rPr>
          <w:sz w:val="22"/>
          <w:szCs w:val="22"/>
        </w:rPr>
      </w:pPr>
      <w:r>
        <w:rPr>
          <w:sz w:val="22"/>
          <w:szCs w:val="22"/>
        </w:rPr>
        <w:t>Cena pakietu nr 9</w:t>
      </w:r>
      <w:r w:rsidRPr="00A528AB">
        <w:rPr>
          <w:sz w:val="22"/>
          <w:szCs w:val="22"/>
        </w:rPr>
        <w:t xml:space="preserve"> .....................</w:t>
      </w:r>
      <w:r>
        <w:rPr>
          <w:sz w:val="22"/>
          <w:szCs w:val="22"/>
        </w:rPr>
        <w:t>..............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..........</w:t>
      </w:r>
      <w:r w:rsidRPr="00A528AB">
        <w:rPr>
          <w:sz w:val="22"/>
          <w:szCs w:val="22"/>
        </w:rPr>
        <w:t>..........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1C44D1" w:rsidRPr="00A528AB" w:rsidRDefault="001C44D1" w:rsidP="001C44D1">
      <w:pPr>
        <w:rPr>
          <w:sz w:val="22"/>
          <w:szCs w:val="22"/>
        </w:rPr>
      </w:pPr>
    </w:p>
    <w:p w:rsidR="001C44D1" w:rsidRPr="00A528AB" w:rsidRDefault="001C44D1" w:rsidP="001C44D1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1C44D1" w:rsidRDefault="001C44D1" w:rsidP="001C44D1"/>
    <w:p w:rsidR="001C44D1" w:rsidRPr="00A06785" w:rsidRDefault="001C44D1" w:rsidP="001C44D1"/>
    <w:p w:rsidR="001C44D1" w:rsidRPr="00A06785" w:rsidRDefault="001C44D1" w:rsidP="001C44D1"/>
    <w:p w:rsidR="001C44D1" w:rsidRPr="00A528AB" w:rsidRDefault="001C44D1" w:rsidP="001C44D1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1C44D1" w:rsidRPr="00A528AB" w:rsidRDefault="001C44D1" w:rsidP="001C44D1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1C44D1" w:rsidRPr="00626C56" w:rsidRDefault="001C44D1" w:rsidP="001C44D1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</w:t>
      </w:r>
      <w:r>
        <w:rPr>
          <w:rFonts w:ascii="Times New Roman" w:hAnsi="Times New Roman"/>
          <w:b w:val="0"/>
          <w:sz w:val="18"/>
          <w:szCs w:val="18"/>
        </w:rPr>
        <w:t>awcy</w:t>
      </w:r>
    </w:p>
    <w:p w:rsidR="001C44D1" w:rsidRPr="00425939" w:rsidRDefault="001C44D1" w:rsidP="001C44D1"/>
    <w:p w:rsidR="001C44D1" w:rsidRDefault="001C44D1">
      <w:pPr>
        <w:spacing w:line="360" w:lineRule="auto"/>
        <w:rPr>
          <w:sz w:val="24"/>
        </w:rPr>
      </w:pPr>
    </w:p>
    <w:p w:rsidR="00295EDD" w:rsidRDefault="00295EDD">
      <w:pPr>
        <w:spacing w:line="360" w:lineRule="auto"/>
        <w:rPr>
          <w:sz w:val="24"/>
        </w:rPr>
      </w:pPr>
    </w:p>
    <w:p w:rsidR="00295EDD" w:rsidRDefault="00295EDD">
      <w:pPr>
        <w:spacing w:line="360" w:lineRule="auto"/>
        <w:rPr>
          <w:sz w:val="24"/>
        </w:rPr>
      </w:pPr>
    </w:p>
    <w:p w:rsidR="00295EDD" w:rsidRDefault="00295EDD">
      <w:pPr>
        <w:spacing w:line="360" w:lineRule="auto"/>
        <w:rPr>
          <w:sz w:val="24"/>
        </w:rPr>
      </w:pPr>
    </w:p>
    <w:p w:rsidR="00295EDD" w:rsidRDefault="00295EDD">
      <w:pPr>
        <w:spacing w:line="360" w:lineRule="auto"/>
        <w:rPr>
          <w:sz w:val="24"/>
        </w:rPr>
      </w:pPr>
    </w:p>
    <w:p w:rsidR="00295EDD" w:rsidRPr="00466A7D" w:rsidRDefault="00295EDD" w:rsidP="00295EDD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lastRenderedPageBreak/>
        <w:t>ARKUSZ CENOWY</w:t>
      </w:r>
    </w:p>
    <w:p w:rsidR="00295EDD" w:rsidRPr="00466A7D" w:rsidRDefault="00295EDD" w:rsidP="00295EDD">
      <w:pPr>
        <w:rPr>
          <w:sz w:val="22"/>
          <w:szCs w:val="22"/>
        </w:rPr>
      </w:pPr>
    </w:p>
    <w:p w:rsidR="00295EDD" w:rsidRPr="00466A7D" w:rsidRDefault="00295EDD" w:rsidP="00295EDD">
      <w:pPr>
        <w:ind w:left="8496" w:firstLine="708"/>
        <w:rPr>
          <w:sz w:val="22"/>
          <w:szCs w:val="22"/>
        </w:rPr>
      </w:pPr>
    </w:p>
    <w:p w:rsidR="00295EDD" w:rsidRPr="00466A7D" w:rsidRDefault="00295EDD" w:rsidP="00295EDD">
      <w:pPr>
        <w:rPr>
          <w:sz w:val="22"/>
          <w:szCs w:val="22"/>
        </w:rPr>
      </w:pPr>
    </w:p>
    <w:p w:rsidR="00295EDD" w:rsidRDefault="00295EDD" w:rsidP="00295EDD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>
        <w:rPr>
          <w:rFonts w:ascii="Times New Roman" w:hAnsi="Times New Roman"/>
          <w:sz w:val="22"/>
          <w:szCs w:val="22"/>
        </w:rPr>
        <w:t>10 - RETROWIRUSY 1</w:t>
      </w:r>
    </w:p>
    <w:p w:rsidR="00295EDD" w:rsidRDefault="00295EDD" w:rsidP="00295EDD">
      <w:pPr>
        <w:rPr>
          <w:b/>
          <w:bCs/>
        </w:rPr>
      </w:pPr>
    </w:p>
    <w:p w:rsidR="00295EDD" w:rsidRPr="00A06785" w:rsidRDefault="00295EDD" w:rsidP="00295EDD">
      <w:pPr>
        <w:rPr>
          <w:b/>
          <w:bCs/>
        </w:rPr>
      </w:pPr>
    </w:p>
    <w:tbl>
      <w:tblPr>
        <w:tblW w:w="1318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5"/>
        <w:gridCol w:w="1773"/>
        <w:gridCol w:w="1276"/>
        <w:gridCol w:w="1134"/>
        <w:gridCol w:w="1418"/>
        <w:gridCol w:w="1133"/>
        <w:gridCol w:w="1134"/>
        <w:gridCol w:w="1276"/>
        <w:gridCol w:w="1559"/>
        <w:gridCol w:w="709"/>
        <w:gridCol w:w="1276"/>
      </w:tblGrid>
      <w:tr w:rsidR="00295EDD" w:rsidRPr="00A06785" w:rsidTr="00B55CA2">
        <w:tc>
          <w:tcPr>
            <w:tcW w:w="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Lp.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>
              <w:t>Nr wpisu do rejestru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Dawka/</w:t>
            </w:r>
          </w:p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Cena opakowania netto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 w:rsidRPr="00A06785">
              <w:t>Wartość brutto</w:t>
            </w:r>
          </w:p>
        </w:tc>
      </w:tr>
      <w:tr w:rsidR="00295EDD" w:rsidRPr="00A06785" w:rsidTr="00B55CA2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Default="00295EDD" w:rsidP="00295EDD">
            <w:pPr>
              <w:snapToGrid w:val="0"/>
              <w:jc w:val="center"/>
            </w:pPr>
            <w:r>
              <w:t>1</w:t>
            </w:r>
          </w:p>
        </w:tc>
        <w:tc>
          <w:tcPr>
            <w:tcW w:w="177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snapToGrid w:val="0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95EDD" w:rsidRPr="00A06785" w:rsidRDefault="00295EDD" w:rsidP="00295EDD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snapToGrid w:val="0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snapToGrid w:val="0"/>
              <w:jc w:val="center"/>
            </w:pPr>
            <w:r>
              <w:t>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snapToGrid w:val="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snapToGrid w:val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Default="00295EDD" w:rsidP="00295EDD">
            <w:pPr>
              <w:snapToGrid w:val="0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snapToGrid w:val="0"/>
              <w:jc w:val="center"/>
            </w:pPr>
            <w:r>
              <w:t>9=7x8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snapToGrid w:val="0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295EDD" w:rsidRPr="00A06785" w:rsidRDefault="00295EDD" w:rsidP="00295EDD">
            <w:pPr>
              <w:snapToGrid w:val="0"/>
              <w:jc w:val="center"/>
            </w:pPr>
            <w:r>
              <w:t>11=9+10</w:t>
            </w:r>
          </w:p>
        </w:tc>
      </w:tr>
      <w:tr w:rsidR="00295EDD" w:rsidRPr="00A06785" w:rsidTr="00B55CA2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  <w:jc w:val="center"/>
            </w:pPr>
            <w: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25899" w:rsidP="00295EDD">
            <w:pPr>
              <w:pStyle w:val="Zawartotabeli"/>
              <w:snapToGrid w:val="0"/>
            </w:pPr>
            <w:r>
              <w:t>EMTRICITABINE/</w:t>
            </w:r>
            <w:r w:rsidR="00B55CA2">
              <w:t>TENOFOVIR DISOPROXIL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EDD" w:rsidRPr="00A06785" w:rsidRDefault="00295EDD" w:rsidP="00295EDD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25899" w:rsidP="00295EDD">
            <w:pPr>
              <w:pStyle w:val="Zawartotabeli"/>
              <w:snapToGrid w:val="0"/>
              <w:jc w:val="center"/>
            </w:pPr>
            <w:r>
              <w:t>200/245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25899" w:rsidP="00295EDD">
            <w:pPr>
              <w:pStyle w:val="Zawartotabeli"/>
              <w:snapToGrid w:val="0"/>
              <w:jc w:val="center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25899" w:rsidP="00295EDD">
            <w:pPr>
              <w:pStyle w:val="Zawartotabeli"/>
              <w:snapToGrid w:val="0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5EDD" w:rsidRPr="00A06785" w:rsidRDefault="00295EDD" w:rsidP="00295EDD">
            <w:pPr>
              <w:pStyle w:val="Zawartotabeli"/>
              <w:snapToGrid w:val="0"/>
            </w:pPr>
          </w:p>
        </w:tc>
      </w:tr>
    </w:tbl>
    <w:p w:rsidR="00295EDD" w:rsidRPr="00A06785" w:rsidRDefault="00295EDD" w:rsidP="00295EDD">
      <w:pPr>
        <w:ind w:left="124" w:firstLine="15"/>
      </w:pPr>
    </w:p>
    <w:p w:rsidR="00295EDD" w:rsidRPr="00A06785" w:rsidRDefault="00295EDD" w:rsidP="00295EDD">
      <w:pPr>
        <w:ind w:left="124" w:firstLine="15"/>
        <w:rPr>
          <w:b/>
          <w:bCs/>
        </w:rPr>
      </w:pPr>
    </w:p>
    <w:p w:rsidR="00295EDD" w:rsidRPr="00A528AB" w:rsidRDefault="00295EDD" w:rsidP="00295EDD">
      <w:pPr>
        <w:rPr>
          <w:sz w:val="22"/>
          <w:szCs w:val="22"/>
        </w:rPr>
      </w:pPr>
      <w:r>
        <w:rPr>
          <w:sz w:val="22"/>
          <w:szCs w:val="22"/>
        </w:rPr>
        <w:t>Cena pakietu nr 10</w:t>
      </w:r>
      <w:r w:rsidRPr="00A528AB">
        <w:rPr>
          <w:sz w:val="22"/>
          <w:szCs w:val="22"/>
        </w:rPr>
        <w:t xml:space="preserve"> .....................</w:t>
      </w:r>
      <w:r>
        <w:rPr>
          <w:sz w:val="22"/>
          <w:szCs w:val="22"/>
        </w:rPr>
        <w:t>..............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..........</w:t>
      </w:r>
      <w:r w:rsidRPr="00A528AB">
        <w:rPr>
          <w:sz w:val="22"/>
          <w:szCs w:val="22"/>
        </w:rPr>
        <w:t>..........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295EDD" w:rsidRPr="00A528AB" w:rsidRDefault="00295EDD" w:rsidP="00295EDD">
      <w:pPr>
        <w:rPr>
          <w:sz w:val="22"/>
          <w:szCs w:val="22"/>
        </w:rPr>
      </w:pPr>
    </w:p>
    <w:p w:rsidR="00295EDD" w:rsidRPr="00A528AB" w:rsidRDefault="00295EDD" w:rsidP="00295EDD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295EDD" w:rsidRDefault="00295EDD" w:rsidP="00295EDD"/>
    <w:p w:rsidR="00295EDD" w:rsidRPr="00A06785" w:rsidRDefault="00295EDD" w:rsidP="00295EDD"/>
    <w:p w:rsidR="00295EDD" w:rsidRPr="00A06785" w:rsidRDefault="00295EDD" w:rsidP="00295EDD"/>
    <w:p w:rsidR="00295EDD" w:rsidRPr="00A528AB" w:rsidRDefault="00295EDD" w:rsidP="00295EDD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295EDD" w:rsidRPr="00A528AB" w:rsidRDefault="00295EDD" w:rsidP="00295EDD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295EDD" w:rsidRPr="00626C56" w:rsidRDefault="00295EDD" w:rsidP="00295EDD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</w:t>
      </w:r>
      <w:r>
        <w:rPr>
          <w:rFonts w:ascii="Times New Roman" w:hAnsi="Times New Roman"/>
          <w:b w:val="0"/>
          <w:sz w:val="18"/>
          <w:szCs w:val="18"/>
        </w:rPr>
        <w:t>awcy</w:t>
      </w:r>
    </w:p>
    <w:p w:rsidR="00295EDD" w:rsidRPr="00425939" w:rsidRDefault="00295EDD" w:rsidP="00295EDD"/>
    <w:p w:rsidR="00295EDD" w:rsidRDefault="00295EDD">
      <w:pPr>
        <w:spacing w:line="360" w:lineRule="auto"/>
        <w:rPr>
          <w:sz w:val="24"/>
        </w:rPr>
      </w:pPr>
    </w:p>
    <w:p w:rsidR="00AB2EF1" w:rsidRDefault="00AB2EF1">
      <w:pPr>
        <w:spacing w:line="360" w:lineRule="auto"/>
        <w:rPr>
          <w:sz w:val="24"/>
        </w:rPr>
      </w:pPr>
    </w:p>
    <w:p w:rsidR="00AB2EF1" w:rsidRDefault="00AB2EF1">
      <w:pPr>
        <w:spacing w:line="360" w:lineRule="auto"/>
        <w:rPr>
          <w:sz w:val="24"/>
        </w:rPr>
      </w:pPr>
    </w:p>
    <w:p w:rsidR="00AB2EF1" w:rsidRDefault="00AB2EF1">
      <w:pPr>
        <w:spacing w:line="360" w:lineRule="auto"/>
        <w:rPr>
          <w:sz w:val="24"/>
        </w:rPr>
      </w:pPr>
    </w:p>
    <w:p w:rsidR="00AB2EF1" w:rsidRDefault="00AB2EF1">
      <w:pPr>
        <w:spacing w:line="360" w:lineRule="auto"/>
        <w:rPr>
          <w:sz w:val="24"/>
        </w:rPr>
      </w:pPr>
    </w:p>
    <w:p w:rsidR="00B172D2" w:rsidRDefault="00B172D2" w:rsidP="00AB2EF1">
      <w:pPr>
        <w:pStyle w:val="Nagwek1"/>
        <w:spacing w:before="0" w:after="0"/>
        <w:jc w:val="center"/>
        <w:rPr>
          <w:rFonts w:ascii="Times New Roman" w:hAnsi="Times New Roman"/>
          <w:b w:val="0"/>
          <w:bCs/>
          <w:kern w:val="1"/>
          <w:sz w:val="22"/>
          <w:szCs w:val="22"/>
        </w:rPr>
      </w:pPr>
    </w:p>
    <w:p w:rsidR="00B172D2" w:rsidRDefault="00B172D2" w:rsidP="00AB2EF1">
      <w:pPr>
        <w:pStyle w:val="Nagwek1"/>
        <w:spacing w:before="0" w:after="0"/>
        <w:jc w:val="center"/>
        <w:rPr>
          <w:rFonts w:ascii="Times New Roman" w:hAnsi="Times New Roman"/>
          <w:b w:val="0"/>
          <w:bCs/>
          <w:kern w:val="1"/>
          <w:sz w:val="22"/>
          <w:szCs w:val="22"/>
        </w:rPr>
      </w:pPr>
    </w:p>
    <w:p w:rsidR="00B172D2" w:rsidRDefault="00B172D2" w:rsidP="00AB2EF1">
      <w:pPr>
        <w:pStyle w:val="Nagwek1"/>
        <w:spacing w:before="0" w:after="0"/>
        <w:jc w:val="center"/>
        <w:rPr>
          <w:rFonts w:ascii="Times New Roman" w:hAnsi="Times New Roman"/>
          <w:b w:val="0"/>
          <w:bCs/>
          <w:kern w:val="1"/>
          <w:sz w:val="22"/>
          <w:szCs w:val="22"/>
        </w:rPr>
      </w:pPr>
    </w:p>
    <w:p w:rsidR="00B172D2" w:rsidRDefault="00B172D2" w:rsidP="00AB2EF1">
      <w:pPr>
        <w:pStyle w:val="Nagwek1"/>
        <w:spacing w:before="0" w:after="0"/>
        <w:jc w:val="center"/>
        <w:rPr>
          <w:rFonts w:ascii="Times New Roman" w:hAnsi="Times New Roman"/>
          <w:b w:val="0"/>
          <w:bCs/>
          <w:kern w:val="1"/>
          <w:sz w:val="22"/>
          <w:szCs w:val="22"/>
        </w:rPr>
      </w:pPr>
    </w:p>
    <w:p w:rsidR="00AB2EF1" w:rsidRPr="00466A7D" w:rsidRDefault="00AB2EF1" w:rsidP="00AB2EF1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t>ARKUSZ CENOWY</w:t>
      </w:r>
    </w:p>
    <w:p w:rsidR="00AB2EF1" w:rsidRPr="00466A7D" w:rsidRDefault="00AB2EF1" w:rsidP="00AB2EF1">
      <w:pPr>
        <w:rPr>
          <w:sz w:val="22"/>
          <w:szCs w:val="22"/>
        </w:rPr>
      </w:pPr>
    </w:p>
    <w:p w:rsidR="00AB2EF1" w:rsidRPr="00466A7D" w:rsidRDefault="00AB2EF1" w:rsidP="00AB2EF1">
      <w:pPr>
        <w:ind w:left="8496" w:firstLine="708"/>
        <w:rPr>
          <w:sz w:val="22"/>
          <w:szCs w:val="22"/>
        </w:rPr>
      </w:pPr>
    </w:p>
    <w:p w:rsidR="00AB2EF1" w:rsidRPr="00466A7D" w:rsidRDefault="00AB2EF1" w:rsidP="00AB2EF1">
      <w:pPr>
        <w:rPr>
          <w:sz w:val="22"/>
          <w:szCs w:val="22"/>
        </w:rPr>
      </w:pPr>
    </w:p>
    <w:p w:rsidR="00AB2EF1" w:rsidRDefault="00AB2EF1" w:rsidP="00AB2EF1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>
        <w:rPr>
          <w:rFonts w:ascii="Times New Roman" w:hAnsi="Times New Roman"/>
          <w:sz w:val="22"/>
          <w:szCs w:val="22"/>
        </w:rPr>
        <w:t>11 - RETROWIRUSY 2</w:t>
      </w:r>
    </w:p>
    <w:p w:rsidR="00AB2EF1" w:rsidRDefault="00AB2EF1" w:rsidP="00AB2EF1">
      <w:pPr>
        <w:rPr>
          <w:b/>
          <w:bCs/>
        </w:rPr>
      </w:pPr>
    </w:p>
    <w:p w:rsidR="00AB2EF1" w:rsidRPr="00A06785" w:rsidRDefault="00AB2EF1" w:rsidP="00AB2EF1">
      <w:pPr>
        <w:rPr>
          <w:b/>
          <w:bCs/>
        </w:rPr>
      </w:pPr>
    </w:p>
    <w:tbl>
      <w:tblPr>
        <w:tblW w:w="1318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5"/>
        <w:gridCol w:w="1773"/>
        <w:gridCol w:w="1276"/>
        <w:gridCol w:w="1134"/>
        <w:gridCol w:w="1418"/>
        <w:gridCol w:w="1133"/>
        <w:gridCol w:w="1134"/>
        <w:gridCol w:w="1276"/>
        <w:gridCol w:w="1559"/>
        <w:gridCol w:w="709"/>
        <w:gridCol w:w="1276"/>
      </w:tblGrid>
      <w:tr w:rsidR="00AB2EF1" w:rsidRPr="00A06785" w:rsidTr="00B36A0B">
        <w:tc>
          <w:tcPr>
            <w:tcW w:w="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Lp.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>
              <w:t>Nr wpisu do rejestru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Dawka/</w:t>
            </w:r>
          </w:p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Cena opakowania netto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 w:rsidRPr="00A06785">
              <w:t>Wartość brutto</w:t>
            </w:r>
          </w:p>
        </w:tc>
      </w:tr>
      <w:tr w:rsidR="00AB2EF1" w:rsidRPr="00A06785" w:rsidTr="00B36A0B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Default="00AB2EF1" w:rsidP="00B36A0B">
            <w:pPr>
              <w:snapToGrid w:val="0"/>
              <w:jc w:val="center"/>
            </w:pPr>
            <w:r>
              <w:t>1</w:t>
            </w:r>
          </w:p>
        </w:tc>
        <w:tc>
          <w:tcPr>
            <w:tcW w:w="177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snapToGrid w:val="0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AB2EF1" w:rsidRPr="00A06785" w:rsidRDefault="00AB2EF1" w:rsidP="00B36A0B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snapToGrid w:val="0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snapToGrid w:val="0"/>
              <w:jc w:val="center"/>
            </w:pPr>
            <w:r>
              <w:t>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snapToGrid w:val="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snapToGrid w:val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Default="00AB2EF1" w:rsidP="00B36A0B">
            <w:pPr>
              <w:snapToGrid w:val="0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snapToGrid w:val="0"/>
              <w:jc w:val="center"/>
            </w:pPr>
            <w:r>
              <w:t>9=7x8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snapToGrid w:val="0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AB2EF1" w:rsidRPr="00A06785" w:rsidRDefault="00AB2EF1" w:rsidP="00B36A0B">
            <w:pPr>
              <w:snapToGrid w:val="0"/>
              <w:jc w:val="center"/>
            </w:pPr>
            <w:r>
              <w:t>11=9+10</w:t>
            </w:r>
          </w:p>
        </w:tc>
      </w:tr>
      <w:tr w:rsidR="00AB2EF1" w:rsidRPr="00A06785" w:rsidTr="00B36A0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Default="00692097" w:rsidP="00B36A0B">
            <w:pPr>
              <w:pStyle w:val="Zawartotabeli"/>
              <w:snapToGrid w:val="0"/>
              <w:jc w:val="center"/>
            </w:pPr>
          </w:p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Default="00692097" w:rsidP="00B36A0B">
            <w:pPr>
              <w:pStyle w:val="Zawartotabeli"/>
              <w:snapToGrid w:val="0"/>
            </w:pPr>
          </w:p>
          <w:p w:rsidR="00AB2EF1" w:rsidRPr="00A06785" w:rsidRDefault="00AB2EF1" w:rsidP="00B36A0B">
            <w:pPr>
              <w:pStyle w:val="Zawartotabeli"/>
              <w:snapToGrid w:val="0"/>
            </w:pPr>
            <w:r>
              <w:t>RYTONAWIR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2EF1" w:rsidRPr="00A06785" w:rsidRDefault="00AB2EF1" w:rsidP="00B36A0B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Default="00692097" w:rsidP="00B36A0B">
            <w:pPr>
              <w:pStyle w:val="Zawartotabeli"/>
              <w:snapToGrid w:val="0"/>
              <w:jc w:val="center"/>
            </w:pPr>
          </w:p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>
              <w:t>100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Default="00692097" w:rsidP="00B36A0B">
            <w:pPr>
              <w:pStyle w:val="Zawartotabeli"/>
              <w:snapToGrid w:val="0"/>
              <w:jc w:val="center"/>
            </w:pPr>
          </w:p>
          <w:p w:rsidR="00AB2EF1" w:rsidRPr="00A06785" w:rsidRDefault="00AB2EF1" w:rsidP="00B36A0B">
            <w:pPr>
              <w:pStyle w:val="Zawartotabeli"/>
              <w:snapToGrid w:val="0"/>
              <w:jc w:val="center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Default="00692097" w:rsidP="00B36A0B">
            <w:pPr>
              <w:pStyle w:val="Zawartotabeli"/>
              <w:snapToGrid w:val="0"/>
              <w:jc w:val="center"/>
            </w:pPr>
          </w:p>
          <w:p w:rsidR="00AB2EF1" w:rsidRDefault="00AB2EF1" w:rsidP="00B36A0B">
            <w:pPr>
              <w:pStyle w:val="Zawartotabeli"/>
              <w:snapToGrid w:val="0"/>
              <w:jc w:val="center"/>
            </w:pPr>
            <w:r>
              <w:t>100</w:t>
            </w:r>
          </w:p>
          <w:p w:rsidR="00692097" w:rsidRPr="00A06785" w:rsidRDefault="00692097" w:rsidP="00B36A0B">
            <w:pPr>
              <w:pStyle w:val="Zawartotabeli"/>
              <w:snapToGrid w:val="0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2EF1" w:rsidRPr="00A06785" w:rsidRDefault="00AB2EF1" w:rsidP="00B36A0B">
            <w:pPr>
              <w:pStyle w:val="Zawartotabeli"/>
              <w:snapToGrid w:val="0"/>
            </w:pPr>
          </w:p>
        </w:tc>
      </w:tr>
    </w:tbl>
    <w:p w:rsidR="00AB2EF1" w:rsidRPr="00A06785" w:rsidRDefault="00AB2EF1" w:rsidP="00AB2EF1">
      <w:pPr>
        <w:ind w:left="124" w:firstLine="15"/>
      </w:pPr>
    </w:p>
    <w:p w:rsidR="00AB2EF1" w:rsidRPr="00A06785" w:rsidRDefault="00AB2EF1" w:rsidP="00AB2EF1">
      <w:pPr>
        <w:ind w:left="124" w:firstLine="15"/>
        <w:rPr>
          <w:b/>
          <w:bCs/>
        </w:rPr>
      </w:pPr>
    </w:p>
    <w:p w:rsidR="00AB2EF1" w:rsidRPr="00A528AB" w:rsidRDefault="00AB2EF1" w:rsidP="00AB2EF1">
      <w:pPr>
        <w:rPr>
          <w:sz w:val="22"/>
          <w:szCs w:val="22"/>
        </w:rPr>
      </w:pPr>
      <w:r>
        <w:rPr>
          <w:sz w:val="22"/>
          <w:szCs w:val="22"/>
        </w:rPr>
        <w:t>Cena pakietu nr 11</w:t>
      </w:r>
      <w:r w:rsidRPr="00A528AB">
        <w:rPr>
          <w:sz w:val="22"/>
          <w:szCs w:val="22"/>
        </w:rPr>
        <w:t xml:space="preserve"> .....................</w:t>
      </w:r>
      <w:r>
        <w:rPr>
          <w:sz w:val="22"/>
          <w:szCs w:val="22"/>
        </w:rPr>
        <w:t>..............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..........</w:t>
      </w:r>
      <w:r w:rsidRPr="00A528AB">
        <w:rPr>
          <w:sz w:val="22"/>
          <w:szCs w:val="22"/>
        </w:rPr>
        <w:t>..........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AB2EF1" w:rsidRPr="00A528AB" w:rsidRDefault="00AB2EF1" w:rsidP="00AB2EF1">
      <w:pPr>
        <w:rPr>
          <w:sz w:val="22"/>
          <w:szCs w:val="22"/>
        </w:rPr>
      </w:pPr>
    </w:p>
    <w:p w:rsidR="00AB2EF1" w:rsidRPr="00A528AB" w:rsidRDefault="00AB2EF1" w:rsidP="00AB2EF1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AB2EF1" w:rsidRDefault="00AB2EF1" w:rsidP="00AB2EF1"/>
    <w:p w:rsidR="00AB2EF1" w:rsidRPr="00A06785" w:rsidRDefault="00AB2EF1" w:rsidP="00AB2EF1"/>
    <w:p w:rsidR="00AB2EF1" w:rsidRPr="00A06785" w:rsidRDefault="00AB2EF1" w:rsidP="00AB2EF1"/>
    <w:p w:rsidR="00AB2EF1" w:rsidRPr="00A528AB" w:rsidRDefault="00AB2EF1" w:rsidP="00AB2EF1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AB2EF1" w:rsidRPr="00A528AB" w:rsidRDefault="00AB2EF1" w:rsidP="00AB2EF1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AB2EF1" w:rsidRPr="00626C56" w:rsidRDefault="00AB2EF1" w:rsidP="00AB2EF1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</w:t>
      </w:r>
      <w:r>
        <w:rPr>
          <w:rFonts w:ascii="Times New Roman" w:hAnsi="Times New Roman"/>
          <w:b w:val="0"/>
          <w:sz w:val="18"/>
          <w:szCs w:val="18"/>
        </w:rPr>
        <w:t>awcy</w:t>
      </w:r>
    </w:p>
    <w:p w:rsidR="00AB2EF1" w:rsidRPr="00425939" w:rsidRDefault="00AB2EF1" w:rsidP="00AB2EF1"/>
    <w:p w:rsidR="00AB2EF1" w:rsidRDefault="00AB2EF1" w:rsidP="00AB2EF1">
      <w:pPr>
        <w:spacing w:line="360" w:lineRule="auto"/>
        <w:rPr>
          <w:sz w:val="24"/>
        </w:rPr>
      </w:pPr>
    </w:p>
    <w:p w:rsidR="00AB2EF1" w:rsidRDefault="00AB2EF1">
      <w:pPr>
        <w:spacing w:line="360" w:lineRule="auto"/>
        <w:rPr>
          <w:sz w:val="24"/>
        </w:rPr>
      </w:pPr>
    </w:p>
    <w:p w:rsidR="00692097" w:rsidRDefault="00692097">
      <w:pPr>
        <w:spacing w:line="360" w:lineRule="auto"/>
        <w:rPr>
          <w:sz w:val="24"/>
        </w:rPr>
      </w:pPr>
    </w:p>
    <w:p w:rsidR="00692097" w:rsidRDefault="00692097">
      <w:pPr>
        <w:spacing w:line="360" w:lineRule="auto"/>
        <w:rPr>
          <w:sz w:val="24"/>
        </w:rPr>
      </w:pPr>
    </w:p>
    <w:p w:rsidR="00692097" w:rsidRDefault="00692097">
      <w:pPr>
        <w:spacing w:line="360" w:lineRule="auto"/>
        <w:rPr>
          <w:sz w:val="24"/>
        </w:rPr>
      </w:pPr>
    </w:p>
    <w:p w:rsidR="00692097" w:rsidRDefault="00692097">
      <w:pPr>
        <w:spacing w:line="360" w:lineRule="auto"/>
        <w:rPr>
          <w:sz w:val="24"/>
        </w:rPr>
      </w:pPr>
    </w:p>
    <w:p w:rsidR="00692097" w:rsidRPr="00466A7D" w:rsidRDefault="00692097" w:rsidP="00692097">
      <w:pPr>
        <w:pStyle w:val="Nagwek1"/>
        <w:spacing w:before="0" w:after="0"/>
        <w:jc w:val="center"/>
        <w:rPr>
          <w:rFonts w:ascii="Times New Roman" w:hAnsi="Times New Roman"/>
          <w:b w:val="0"/>
          <w:sz w:val="22"/>
          <w:szCs w:val="22"/>
        </w:rPr>
      </w:pPr>
      <w:r w:rsidRPr="00466A7D">
        <w:rPr>
          <w:rFonts w:ascii="Times New Roman" w:hAnsi="Times New Roman"/>
          <w:b w:val="0"/>
          <w:bCs/>
          <w:kern w:val="1"/>
          <w:sz w:val="22"/>
          <w:szCs w:val="22"/>
        </w:rPr>
        <w:t>ARKUSZ CENOWY</w:t>
      </w:r>
    </w:p>
    <w:p w:rsidR="00692097" w:rsidRPr="00466A7D" w:rsidRDefault="00692097" w:rsidP="00692097">
      <w:pPr>
        <w:rPr>
          <w:sz w:val="22"/>
          <w:szCs w:val="22"/>
        </w:rPr>
      </w:pPr>
    </w:p>
    <w:p w:rsidR="00692097" w:rsidRPr="00466A7D" w:rsidRDefault="00692097" w:rsidP="00692097">
      <w:pPr>
        <w:ind w:left="8496" w:firstLine="708"/>
        <w:rPr>
          <w:sz w:val="22"/>
          <w:szCs w:val="22"/>
        </w:rPr>
      </w:pPr>
    </w:p>
    <w:p w:rsidR="00692097" w:rsidRPr="00466A7D" w:rsidRDefault="00692097" w:rsidP="00692097">
      <w:pPr>
        <w:rPr>
          <w:sz w:val="22"/>
          <w:szCs w:val="22"/>
        </w:rPr>
      </w:pPr>
    </w:p>
    <w:p w:rsidR="00692097" w:rsidRDefault="00692097" w:rsidP="00692097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466A7D">
        <w:rPr>
          <w:rFonts w:ascii="Times New Roman" w:hAnsi="Times New Roman"/>
          <w:sz w:val="22"/>
          <w:szCs w:val="22"/>
        </w:rPr>
        <w:t xml:space="preserve">PAKIET NR </w:t>
      </w:r>
      <w:r w:rsidR="00B172D2">
        <w:rPr>
          <w:rFonts w:ascii="Times New Roman" w:hAnsi="Times New Roman"/>
          <w:sz w:val="22"/>
          <w:szCs w:val="22"/>
        </w:rPr>
        <w:t>12 - RETROWIRUSY 3</w:t>
      </w:r>
    </w:p>
    <w:p w:rsidR="00692097" w:rsidRDefault="00692097" w:rsidP="00692097">
      <w:pPr>
        <w:rPr>
          <w:b/>
          <w:bCs/>
        </w:rPr>
      </w:pPr>
    </w:p>
    <w:p w:rsidR="00692097" w:rsidRPr="00A06785" w:rsidRDefault="00692097" w:rsidP="00692097">
      <w:pPr>
        <w:rPr>
          <w:b/>
          <w:bCs/>
        </w:rPr>
      </w:pPr>
    </w:p>
    <w:tbl>
      <w:tblPr>
        <w:tblW w:w="1318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95"/>
        <w:gridCol w:w="1773"/>
        <w:gridCol w:w="1276"/>
        <w:gridCol w:w="1134"/>
        <w:gridCol w:w="1418"/>
        <w:gridCol w:w="1133"/>
        <w:gridCol w:w="1134"/>
        <w:gridCol w:w="1276"/>
        <w:gridCol w:w="1559"/>
        <w:gridCol w:w="709"/>
        <w:gridCol w:w="1276"/>
      </w:tblGrid>
      <w:tr w:rsidR="00692097" w:rsidRPr="00A06785" w:rsidTr="00B36A0B">
        <w:tc>
          <w:tcPr>
            <w:tcW w:w="4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Lp.</w:t>
            </w:r>
          </w:p>
        </w:tc>
        <w:tc>
          <w:tcPr>
            <w:tcW w:w="177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>
              <w:t>Nr wpisu do rejestru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4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Dawka/</w:t>
            </w:r>
          </w:p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Postać</w:t>
            </w:r>
          </w:p>
        </w:tc>
        <w:tc>
          <w:tcPr>
            <w:tcW w:w="113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Cena opakowania netto</w:t>
            </w:r>
          </w:p>
        </w:tc>
        <w:tc>
          <w:tcPr>
            <w:tcW w:w="15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27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 w:rsidRPr="00A06785">
              <w:t>Wartość brutto</w:t>
            </w:r>
          </w:p>
        </w:tc>
      </w:tr>
      <w:tr w:rsidR="00692097" w:rsidRPr="00A06785" w:rsidTr="00B36A0B">
        <w:tc>
          <w:tcPr>
            <w:tcW w:w="4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Default="00692097" w:rsidP="00B36A0B">
            <w:pPr>
              <w:snapToGrid w:val="0"/>
              <w:jc w:val="center"/>
            </w:pPr>
            <w:r>
              <w:t>1</w:t>
            </w:r>
          </w:p>
        </w:tc>
        <w:tc>
          <w:tcPr>
            <w:tcW w:w="177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snapToGrid w:val="0"/>
              <w:jc w:val="center"/>
            </w:pPr>
            <w:r>
              <w:t>2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92097" w:rsidRPr="00A06785" w:rsidRDefault="00692097" w:rsidP="00B36A0B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snapToGrid w:val="0"/>
              <w:jc w:val="center"/>
            </w:pPr>
            <w:r>
              <w:t>4</w:t>
            </w:r>
          </w:p>
        </w:tc>
        <w:tc>
          <w:tcPr>
            <w:tcW w:w="14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snapToGrid w:val="0"/>
              <w:jc w:val="center"/>
            </w:pPr>
            <w:r>
              <w:t>5</w:t>
            </w:r>
          </w:p>
        </w:tc>
        <w:tc>
          <w:tcPr>
            <w:tcW w:w="1133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snapToGrid w:val="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snapToGrid w:val="0"/>
              <w:jc w:val="center"/>
            </w:pPr>
            <w:r>
              <w:t>7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Default="00692097" w:rsidP="00B36A0B">
            <w:pPr>
              <w:snapToGrid w:val="0"/>
              <w:jc w:val="center"/>
            </w:pPr>
            <w:r>
              <w:t>8</w:t>
            </w:r>
          </w:p>
        </w:tc>
        <w:tc>
          <w:tcPr>
            <w:tcW w:w="15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snapToGrid w:val="0"/>
              <w:jc w:val="center"/>
            </w:pPr>
            <w:r>
              <w:t>9=7x8</w:t>
            </w:r>
          </w:p>
        </w:tc>
        <w:tc>
          <w:tcPr>
            <w:tcW w:w="70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snapToGrid w:val="0"/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2097" w:rsidRPr="00A06785" w:rsidRDefault="00692097" w:rsidP="00B36A0B">
            <w:pPr>
              <w:snapToGrid w:val="0"/>
              <w:jc w:val="center"/>
            </w:pPr>
            <w:r>
              <w:t>11=9+10</w:t>
            </w:r>
          </w:p>
        </w:tc>
      </w:tr>
      <w:tr w:rsidR="00692097" w:rsidRPr="00A06785" w:rsidTr="00B36A0B"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>
              <w:t>1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B172D2" w:rsidP="00B36A0B">
            <w:pPr>
              <w:pStyle w:val="Zawartotabeli"/>
              <w:snapToGrid w:val="0"/>
            </w:pPr>
            <w:r>
              <w:t>DARUNAVIRUM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2097" w:rsidRPr="00A06785" w:rsidRDefault="00692097" w:rsidP="00B36A0B">
            <w:pPr>
              <w:pStyle w:val="Zawartotabeli"/>
              <w:snapToGrid w:val="0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B172D2" w:rsidP="00B36A0B">
            <w:pPr>
              <w:pStyle w:val="Zawartotabeli"/>
              <w:snapToGrid w:val="0"/>
              <w:jc w:val="center"/>
            </w:pPr>
            <w:r>
              <w:t>800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  <w:jc w:val="center"/>
            </w:pPr>
            <w: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2097" w:rsidRPr="00A06785" w:rsidRDefault="00692097" w:rsidP="00B36A0B">
            <w:pPr>
              <w:pStyle w:val="Zawartotabeli"/>
              <w:snapToGrid w:val="0"/>
            </w:pPr>
          </w:p>
        </w:tc>
      </w:tr>
    </w:tbl>
    <w:p w:rsidR="00692097" w:rsidRPr="00A06785" w:rsidRDefault="00692097" w:rsidP="00692097">
      <w:pPr>
        <w:ind w:left="124" w:firstLine="15"/>
      </w:pPr>
    </w:p>
    <w:p w:rsidR="00692097" w:rsidRPr="00A06785" w:rsidRDefault="00692097" w:rsidP="00692097">
      <w:pPr>
        <w:ind w:left="124" w:firstLine="15"/>
        <w:rPr>
          <w:b/>
          <w:bCs/>
        </w:rPr>
      </w:pPr>
    </w:p>
    <w:p w:rsidR="00692097" w:rsidRPr="00A528AB" w:rsidRDefault="00B172D2" w:rsidP="00692097">
      <w:pPr>
        <w:rPr>
          <w:sz w:val="22"/>
          <w:szCs w:val="22"/>
        </w:rPr>
      </w:pPr>
      <w:r>
        <w:rPr>
          <w:sz w:val="22"/>
          <w:szCs w:val="22"/>
        </w:rPr>
        <w:t>Cena pakietu nr 12</w:t>
      </w:r>
      <w:r w:rsidR="00692097" w:rsidRPr="00A528AB">
        <w:rPr>
          <w:sz w:val="22"/>
          <w:szCs w:val="22"/>
        </w:rPr>
        <w:t xml:space="preserve"> .....................</w:t>
      </w:r>
      <w:r w:rsidR="00692097">
        <w:rPr>
          <w:sz w:val="22"/>
          <w:szCs w:val="22"/>
        </w:rPr>
        <w:t>..............</w:t>
      </w:r>
      <w:r w:rsidR="00692097" w:rsidRPr="00A528AB">
        <w:rPr>
          <w:sz w:val="22"/>
          <w:szCs w:val="22"/>
        </w:rPr>
        <w:t>........zł netto + ...............</w:t>
      </w:r>
      <w:r w:rsidR="00692097">
        <w:rPr>
          <w:sz w:val="22"/>
          <w:szCs w:val="22"/>
        </w:rPr>
        <w:t>....</w:t>
      </w:r>
      <w:r w:rsidR="00692097" w:rsidRPr="00A528AB">
        <w:rPr>
          <w:sz w:val="22"/>
          <w:szCs w:val="22"/>
        </w:rPr>
        <w:t>........... zł  VAT (.............. %)  =...............</w:t>
      </w:r>
      <w:r w:rsidR="00692097">
        <w:rPr>
          <w:sz w:val="22"/>
          <w:szCs w:val="22"/>
        </w:rPr>
        <w:t>..........</w:t>
      </w:r>
      <w:r w:rsidR="00692097" w:rsidRPr="00A528AB">
        <w:rPr>
          <w:sz w:val="22"/>
          <w:szCs w:val="22"/>
        </w:rPr>
        <w:t>..........</w:t>
      </w:r>
      <w:r w:rsidR="00692097">
        <w:rPr>
          <w:sz w:val="22"/>
          <w:szCs w:val="22"/>
        </w:rPr>
        <w:t>..</w:t>
      </w:r>
      <w:r w:rsidR="00692097" w:rsidRPr="00A528AB">
        <w:rPr>
          <w:sz w:val="22"/>
          <w:szCs w:val="22"/>
        </w:rPr>
        <w:t>...........zł brutto</w:t>
      </w:r>
    </w:p>
    <w:p w:rsidR="00692097" w:rsidRPr="00A528AB" w:rsidRDefault="00692097" w:rsidP="00692097">
      <w:pPr>
        <w:rPr>
          <w:sz w:val="22"/>
          <w:szCs w:val="22"/>
        </w:rPr>
      </w:pPr>
    </w:p>
    <w:p w:rsidR="00692097" w:rsidRPr="00A528AB" w:rsidRDefault="00692097" w:rsidP="00692097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692097" w:rsidRDefault="00692097" w:rsidP="00692097"/>
    <w:p w:rsidR="00692097" w:rsidRPr="00A06785" w:rsidRDefault="00692097" w:rsidP="00692097"/>
    <w:p w:rsidR="00692097" w:rsidRPr="00A06785" w:rsidRDefault="00692097" w:rsidP="00692097"/>
    <w:p w:rsidR="00692097" w:rsidRPr="00A528AB" w:rsidRDefault="00692097" w:rsidP="00692097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692097" w:rsidRPr="00A528AB" w:rsidRDefault="00692097" w:rsidP="00692097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692097" w:rsidRPr="00626C56" w:rsidRDefault="00692097" w:rsidP="00692097">
      <w:pPr>
        <w:pStyle w:val="Nagwek3"/>
        <w:numPr>
          <w:ilvl w:val="2"/>
          <w:numId w:val="0"/>
        </w:numPr>
        <w:tabs>
          <w:tab w:val="num" w:pos="0"/>
        </w:tabs>
        <w:spacing w:before="0" w:line="240" w:lineRule="auto"/>
        <w:ind w:left="720" w:hanging="720"/>
        <w:jc w:val="left"/>
        <w:rPr>
          <w:rFonts w:ascii="Times New Roman" w:hAnsi="Times New Roman"/>
          <w:b w:val="0"/>
          <w:sz w:val="20"/>
        </w:rPr>
      </w:pPr>
      <w:r w:rsidRPr="00A528AB">
        <w:rPr>
          <w:rFonts w:ascii="Times New Roman" w:hAnsi="Times New Roman"/>
          <w:sz w:val="18"/>
          <w:szCs w:val="18"/>
        </w:rPr>
        <w:tab/>
        <w:t xml:space="preserve">  </w:t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A528AB">
        <w:rPr>
          <w:rFonts w:ascii="Times New Roman" w:hAnsi="Times New Roman"/>
          <w:sz w:val="18"/>
          <w:szCs w:val="18"/>
        </w:rPr>
        <w:tab/>
      </w:r>
      <w:r w:rsidRPr="00D11EF0">
        <w:rPr>
          <w:rFonts w:ascii="Times New Roman" w:hAnsi="Times New Roman"/>
          <w:b w:val="0"/>
          <w:sz w:val="18"/>
          <w:szCs w:val="18"/>
        </w:rPr>
        <w:t xml:space="preserve">  woli w imieniu Wykon</w:t>
      </w:r>
      <w:r>
        <w:rPr>
          <w:rFonts w:ascii="Times New Roman" w:hAnsi="Times New Roman"/>
          <w:b w:val="0"/>
          <w:sz w:val="18"/>
          <w:szCs w:val="18"/>
        </w:rPr>
        <w:t>awcy</w:t>
      </w:r>
    </w:p>
    <w:p w:rsidR="00692097" w:rsidRPr="00425939" w:rsidRDefault="00692097" w:rsidP="00692097"/>
    <w:p w:rsidR="00692097" w:rsidRDefault="00692097" w:rsidP="00692097">
      <w:pPr>
        <w:spacing w:line="360" w:lineRule="auto"/>
        <w:rPr>
          <w:sz w:val="24"/>
        </w:rPr>
      </w:pPr>
    </w:p>
    <w:p w:rsidR="00692097" w:rsidRDefault="00692097">
      <w:pPr>
        <w:spacing w:line="360" w:lineRule="auto"/>
        <w:rPr>
          <w:sz w:val="24"/>
        </w:rPr>
      </w:pPr>
    </w:p>
    <w:p w:rsidR="007C1094" w:rsidRDefault="007C1094">
      <w:pPr>
        <w:spacing w:line="360" w:lineRule="auto"/>
        <w:rPr>
          <w:sz w:val="24"/>
        </w:rPr>
      </w:pPr>
    </w:p>
    <w:p w:rsidR="007C1094" w:rsidRDefault="007C1094">
      <w:pPr>
        <w:spacing w:line="360" w:lineRule="auto"/>
        <w:rPr>
          <w:sz w:val="24"/>
        </w:rPr>
      </w:pPr>
    </w:p>
    <w:p w:rsidR="007C1094" w:rsidRDefault="007C1094">
      <w:pPr>
        <w:spacing w:line="360" w:lineRule="auto"/>
        <w:rPr>
          <w:sz w:val="24"/>
        </w:rPr>
      </w:pPr>
    </w:p>
    <w:p w:rsidR="007C1094" w:rsidRPr="00A528AB" w:rsidRDefault="007C1094" w:rsidP="007C1094">
      <w:pPr>
        <w:jc w:val="center"/>
        <w:rPr>
          <w:sz w:val="22"/>
          <w:szCs w:val="22"/>
        </w:rPr>
      </w:pPr>
      <w:r w:rsidRPr="00A528AB">
        <w:rPr>
          <w:bCs/>
          <w:sz w:val="22"/>
          <w:szCs w:val="22"/>
        </w:rPr>
        <w:lastRenderedPageBreak/>
        <w:t>ARKUSZ CENOWY</w:t>
      </w:r>
    </w:p>
    <w:p w:rsidR="007C1094" w:rsidRPr="00A528AB" w:rsidRDefault="007C1094" w:rsidP="007C1094">
      <w:pPr>
        <w:jc w:val="center"/>
        <w:rPr>
          <w:sz w:val="22"/>
          <w:szCs w:val="22"/>
        </w:rPr>
      </w:pPr>
    </w:p>
    <w:p w:rsidR="007C1094" w:rsidRPr="00A528AB" w:rsidRDefault="007C1094" w:rsidP="007C1094">
      <w:pPr>
        <w:jc w:val="center"/>
        <w:rPr>
          <w:sz w:val="22"/>
          <w:szCs w:val="22"/>
        </w:rPr>
      </w:pPr>
    </w:p>
    <w:p w:rsidR="007C1094" w:rsidRDefault="007C1094" w:rsidP="007C1094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PAKIET NR 13 - </w:t>
      </w:r>
      <w:r w:rsidRPr="00A528AB">
        <w:rPr>
          <w:rFonts w:ascii="Times New Roman" w:hAnsi="Times New Roman"/>
          <w:sz w:val="22"/>
          <w:szCs w:val="22"/>
        </w:rPr>
        <w:t xml:space="preserve">LEKI </w:t>
      </w:r>
      <w:r>
        <w:rPr>
          <w:rFonts w:ascii="Times New Roman" w:hAnsi="Times New Roman"/>
          <w:sz w:val="22"/>
          <w:szCs w:val="22"/>
        </w:rPr>
        <w:t>WZIEWNE</w:t>
      </w:r>
      <w:r w:rsidRPr="00A528AB">
        <w:rPr>
          <w:rFonts w:ascii="Times New Roman" w:hAnsi="Times New Roman"/>
          <w:sz w:val="22"/>
          <w:szCs w:val="22"/>
        </w:rPr>
        <w:t xml:space="preserve">     </w:t>
      </w:r>
    </w:p>
    <w:p w:rsidR="007C1094" w:rsidRPr="002357C8" w:rsidRDefault="007C1094" w:rsidP="007C1094"/>
    <w:tbl>
      <w:tblPr>
        <w:tblW w:w="13399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6"/>
        <w:gridCol w:w="1742"/>
        <w:gridCol w:w="1134"/>
        <w:gridCol w:w="1276"/>
        <w:gridCol w:w="1701"/>
        <w:gridCol w:w="1134"/>
        <w:gridCol w:w="1134"/>
        <w:gridCol w:w="1134"/>
        <w:gridCol w:w="1276"/>
        <w:gridCol w:w="762"/>
        <w:gridCol w:w="1580"/>
      </w:tblGrid>
      <w:tr w:rsidR="007C1094" w:rsidRPr="00A06785" w:rsidTr="007C109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Lp.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Nazwa chemiczna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Nr wpisu do rejestru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Nazwa handlowa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>
              <w:t>Dawka/p</w:t>
            </w:r>
            <w:r w:rsidRPr="00A06785">
              <w:t xml:space="preserve">ostać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  <w:r w:rsidRPr="00A06785">
              <w:t>Ilość sztuk w opakowaniu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Ilość opakowań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>
              <w:t xml:space="preserve">Cena </w:t>
            </w:r>
            <w:r w:rsidRPr="00A06785">
              <w:t>opakowania netto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Wartość netto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VAT %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Wartość brutto</w:t>
            </w:r>
          </w:p>
        </w:tc>
      </w:tr>
      <w:tr w:rsidR="007C1094" w:rsidRPr="00A06785" w:rsidTr="007C109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1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>
              <w:t>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>
              <w:t>9=7x8</w:t>
            </w: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 w:rsidRPr="00A06785">
              <w:t>1</w:t>
            </w:r>
            <w:r>
              <w:t>0</w:t>
            </w: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</w:pPr>
            <w:r>
              <w:t>11=9+10</w:t>
            </w:r>
          </w:p>
        </w:tc>
      </w:tr>
      <w:tr w:rsidR="007C1094" w:rsidRPr="00A06785" w:rsidTr="007C109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B36A0B">
            <w:pPr>
              <w:snapToGrid w:val="0"/>
              <w:jc w:val="center"/>
              <w:rPr>
                <w:lang w:val="de-DE"/>
              </w:rPr>
            </w:pPr>
          </w:p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1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303" w:rsidRDefault="00637303" w:rsidP="00B36A0B">
            <w:pPr>
              <w:snapToGrid w:val="0"/>
              <w:rPr>
                <w:lang w:val="de-DE"/>
              </w:rPr>
            </w:pPr>
          </w:p>
          <w:p w:rsidR="007C1094" w:rsidRDefault="007C1094" w:rsidP="00B36A0B">
            <w:pPr>
              <w:snapToGrid w:val="0"/>
              <w:rPr>
                <w:lang w:val="de-DE"/>
              </w:rPr>
            </w:pPr>
            <w:proofErr w:type="spellStart"/>
            <w:r>
              <w:rPr>
                <w:lang w:val="de-DE"/>
              </w:rPr>
              <w:t>Budesonide</w:t>
            </w:r>
            <w:proofErr w:type="spellEnd"/>
          </w:p>
          <w:p w:rsidR="00637303" w:rsidRPr="00A06785" w:rsidRDefault="00637303" w:rsidP="00B36A0B">
            <w:pPr>
              <w:snapToGrid w:val="0"/>
              <w:rPr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</w:pPr>
          </w:p>
          <w:p w:rsidR="007C1094" w:rsidRPr="00A06785" w:rsidRDefault="00637303" w:rsidP="00637303">
            <w:pPr>
              <w:snapToGrid w:val="0"/>
              <w:jc w:val="center"/>
            </w:pPr>
            <w:r>
              <w:t>0,001/2ml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  <w:rPr>
                <w:lang w:val="de-DE"/>
              </w:rPr>
            </w:pPr>
          </w:p>
          <w:p w:rsidR="007C1094" w:rsidRPr="00A06785" w:rsidRDefault="00637303" w:rsidP="00637303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 xml:space="preserve">20 </w:t>
            </w:r>
            <w:proofErr w:type="spellStart"/>
            <w:r>
              <w:rPr>
                <w:lang w:val="de-DE"/>
              </w:rPr>
              <w:t>pojemni-ków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  <w:rPr>
                <w:lang w:val="de-DE"/>
              </w:rPr>
            </w:pPr>
          </w:p>
          <w:p w:rsidR="007C1094" w:rsidRPr="00A06785" w:rsidRDefault="00637303" w:rsidP="00637303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rPr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rPr>
                <w:lang w:val="de-DE"/>
              </w:rPr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rPr>
                <w:lang w:val="de-DE"/>
              </w:rPr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rPr>
                <w:lang w:val="de-DE"/>
              </w:rPr>
            </w:pPr>
          </w:p>
        </w:tc>
      </w:tr>
      <w:tr w:rsidR="007C1094" w:rsidRPr="00A06785" w:rsidTr="007C1094">
        <w:tc>
          <w:tcPr>
            <w:tcW w:w="5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B36A0B">
            <w:pPr>
              <w:snapToGrid w:val="0"/>
              <w:jc w:val="center"/>
              <w:rPr>
                <w:lang w:val="de-DE"/>
              </w:rPr>
            </w:pPr>
          </w:p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2</w:t>
            </w:r>
          </w:p>
        </w:tc>
        <w:tc>
          <w:tcPr>
            <w:tcW w:w="17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79CB" w:rsidRDefault="002879CB" w:rsidP="00B36A0B">
            <w:pPr>
              <w:snapToGrid w:val="0"/>
              <w:rPr>
                <w:lang w:val="de-DE"/>
              </w:rPr>
            </w:pPr>
          </w:p>
          <w:p w:rsidR="00637303" w:rsidRPr="00A06785" w:rsidRDefault="00637303" w:rsidP="00B36A0B">
            <w:pPr>
              <w:snapToGrid w:val="0"/>
              <w:rPr>
                <w:lang w:val="de-DE"/>
              </w:rPr>
            </w:pPr>
            <w:proofErr w:type="spellStart"/>
            <w:r>
              <w:rPr>
                <w:lang w:val="de-DE"/>
              </w:rPr>
              <w:t>Fenoteroli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hudrobr+ipratropil</w:t>
            </w:r>
            <w:proofErr w:type="spellEnd"/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</w:pPr>
          </w:p>
          <w:p w:rsidR="00637303" w:rsidRDefault="00637303" w:rsidP="00637303">
            <w:pPr>
              <w:snapToGrid w:val="0"/>
              <w:jc w:val="center"/>
            </w:pPr>
            <w:r>
              <w:t>0,5mg +</w:t>
            </w:r>
          </w:p>
          <w:p w:rsidR="007C1094" w:rsidRPr="00A06785" w:rsidRDefault="00637303" w:rsidP="00637303">
            <w:pPr>
              <w:snapToGrid w:val="0"/>
              <w:jc w:val="center"/>
            </w:pPr>
            <w:r>
              <w:t>0,025 mg/ml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  <w:rPr>
                <w:lang w:val="de-DE"/>
              </w:rPr>
            </w:pPr>
          </w:p>
          <w:p w:rsidR="007C1094" w:rsidRPr="00A06785" w:rsidRDefault="00637303" w:rsidP="00637303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20 ml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  <w:rPr>
                <w:lang w:val="de-DE"/>
              </w:rPr>
            </w:pPr>
          </w:p>
          <w:p w:rsidR="007C1094" w:rsidRPr="00A06785" w:rsidRDefault="00C842B8" w:rsidP="00637303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100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rPr>
                <w:lang w:val="de-DE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rPr>
                <w:lang w:val="de-DE"/>
              </w:rPr>
            </w:pPr>
          </w:p>
        </w:tc>
        <w:tc>
          <w:tcPr>
            <w:tcW w:w="76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rPr>
                <w:lang w:val="de-DE"/>
              </w:rPr>
            </w:pPr>
          </w:p>
        </w:tc>
        <w:tc>
          <w:tcPr>
            <w:tcW w:w="15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rPr>
                <w:lang w:val="de-DE"/>
              </w:rPr>
            </w:pPr>
          </w:p>
        </w:tc>
      </w:tr>
      <w:tr w:rsidR="007C1094" w:rsidRPr="00A06785" w:rsidTr="007C109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B36A0B">
            <w:pPr>
              <w:snapToGrid w:val="0"/>
              <w:jc w:val="center"/>
              <w:rPr>
                <w:lang w:val="de-DE"/>
              </w:rPr>
            </w:pPr>
          </w:p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3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879CB" w:rsidRDefault="002879CB" w:rsidP="00B36A0B">
            <w:pPr>
              <w:snapToGrid w:val="0"/>
              <w:rPr>
                <w:lang w:val="de-DE"/>
              </w:rPr>
            </w:pPr>
          </w:p>
          <w:p w:rsidR="007C1094" w:rsidRDefault="002879CB" w:rsidP="00B36A0B">
            <w:pPr>
              <w:snapToGrid w:val="0"/>
              <w:rPr>
                <w:lang w:val="de-DE"/>
              </w:rPr>
            </w:pPr>
            <w:proofErr w:type="spellStart"/>
            <w:r>
              <w:rPr>
                <w:lang w:val="de-DE"/>
              </w:rPr>
              <w:t>Itratropil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bromidum</w:t>
            </w:r>
            <w:proofErr w:type="spellEnd"/>
          </w:p>
          <w:p w:rsidR="002879CB" w:rsidRPr="00A06785" w:rsidRDefault="002879CB" w:rsidP="00B36A0B">
            <w:pPr>
              <w:snapToGrid w:val="0"/>
              <w:rPr>
                <w:lang w:val="de-D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</w:pPr>
          </w:p>
          <w:p w:rsidR="007C1094" w:rsidRPr="00A06785" w:rsidRDefault="006351E8" w:rsidP="00637303">
            <w:pPr>
              <w:snapToGrid w:val="0"/>
              <w:jc w:val="center"/>
            </w:pPr>
            <w:r>
              <w:t>0,25 mg/ml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</w:pPr>
          </w:p>
          <w:p w:rsidR="007C1094" w:rsidRPr="00A06785" w:rsidRDefault="00637303" w:rsidP="00637303">
            <w:pPr>
              <w:snapToGrid w:val="0"/>
              <w:jc w:val="center"/>
            </w:pPr>
            <w:r>
              <w:t>20 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</w:pPr>
          </w:p>
          <w:p w:rsidR="007C1094" w:rsidRPr="00A06785" w:rsidRDefault="00C842B8" w:rsidP="00637303">
            <w:pPr>
              <w:snapToGrid w:val="0"/>
              <w:jc w:val="center"/>
            </w:pPr>
            <w:r>
              <w:t>150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</w:p>
        </w:tc>
      </w:tr>
      <w:tr w:rsidR="007C1094" w:rsidRPr="00A06785" w:rsidTr="007C1094">
        <w:tc>
          <w:tcPr>
            <w:tcW w:w="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B36A0B">
            <w:pPr>
              <w:snapToGrid w:val="0"/>
              <w:jc w:val="center"/>
              <w:rPr>
                <w:lang w:val="de-DE"/>
              </w:rPr>
            </w:pPr>
          </w:p>
          <w:p w:rsidR="007C1094" w:rsidRDefault="002879CB" w:rsidP="00B36A0B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4</w:t>
            </w:r>
          </w:p>
        </w:tc>
        <w:tc>
          <w:tcPr>
            <w:tcW w:w="1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B36A0B">
            <w:pPr>
              <w:snapToGrid w:val="0"/>
              <w:rPr>
                <w:lang w:val="de-DE"/>
              </w:rPr>
            </w:pPr>
          </w:p>
          <w:p w:rsidR="007C1094" w:rsidRPr="00A06785" w:rsidRDefault="002879CB" w:rsidP="00B36A0B">
            <w:pPr>
              <w:snapToGrid w:val="0"/>
              <w:rPr>
                <w:lang w:val="de-DE"/>
              </w:rPr>
            </w:pPr>
            <w:proofErr w:type="spellStart"/>
            <w:r>
              <w:rPr>
                <w:lang w:val="de-DE"/>
              </w:rPr>
              <w:t>Prednisolonum</w:t>
            </w:r>
            <w:proofErr w:type="spellEnd"/>
            <w:r>
              <w:rPr>
                <w:lang w:val="de-DE"/>
              </w:rPr>
              <w:t xml:space="preserve"> </w:t>
            </w:r>
            <w:proofErr w:type="spellStart"/>
            <w:r>
              <w:rPr>
                <w:lang w:val="de-DE"/>
              </w:rPr>
              <w:t>hemisuccinatum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  <w:jc w:val="center"/>
              <w:rPr>
                <w:lang w:val="de-DE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  <w:rPr>
                <w:lang w:val="en-US"/>
              </w:rPr>
            </w:pPr>
          </w:p>
          <w:p w:rsidR="007C1094" w:rsidRPr="00A06785" w:rsidRDefault="006351E8" w:rsidP="00637303">
            <w:pPr>
              <w:snapToGrid w:val="0"/>
              <w:jc w:val="center"/>
              <w:rPr>
                <w:lang w:val="en-US"/>
              </w:rPr>
            </w:pPr>
            <w:r>
              <w:rPr>
                <w:lang w:val="en-US"/>
              </w:rPr>
              <w:t>0,025/2ml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</w:pPr>
          </w:p>
          <w:p w:rsidR="007C1094" w:rsidRPr="00A06785" w:rsidRDefault="00637303" w:rsidP="00637303">
            <w:pPr>
              <w:snapToGri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51E8" w:rsidRDefault="006351E8" w:rsidP="00637303">
            <w:pPr>
              <w:snapToGrid w:val="0"/>
              <w:jc w:val="center"/>
            </w:pPr>
          </w:p>
          <w:p w:rsidR="007C1094" w:rsidRDefault="00C842B8" w:rsidP="00637303">
            <w:pPr>
              <w:snapToGrid w:val="0"/>
              <w:jc w:val="center"/>
            </w:pPr>
            <w:r>
              <w:t>120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C1094" w:rsidRPr="00A06785" w:rsidRDefault="007C1094" w:rsidP="00B36A0B">
            <w:pPr>
              <w:snapToGrid w:val="0"/>
            </w:pPr>
          </w:p>
        </w:tc>
      </w:tr>
      <w:tr w:rsidR="00F2798F" w:rsidRPr="00A06785" w:rsidTr="00B36A0B"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798F" w:rsidRDefault="00F2798F" w:rsidP="00B36A0B">
            <w:pPr>
              <w:snapToGrid w:val="0"/>
              <w:jc w:val="center"/>
              <w:rPr>
                <w:lang w:val="de-DE"/>
              </w:rPr>
            </w:pPr>
            <w:r>
              <w:rPr>
                <w:lang w:val="de-DE"/>
              </w:rPr>
              <w:t>Razem</w:t>
            </w:r>
          </w:p>
          <w:p w:rsidR="00F2798F" w:rsidRPr="00A06785" w:rsidRDefault="00F2798F" w:rsidP="00B36A0B">
            <w:pPr>
              <w:snapToGrid w:val="0"/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798F" w:rsidRPr="00A06785" w:rsidRDefault="00F2798F" w:rsidP="00B36A0B">
            <w:pPr>
              <w:snapToGrid w:val="0"/>
            </w:pPr>
          </w:p>
        </w:tc>
        <w:tc>
          <w:tcPr>
            <w:tcW w:w="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798F" w:rsidRPr="00A06785" w:rsidRDefault="00F2798F" w:rsidP="00B36A0B">
            <w:pPr>
              <w:snapToGrid w:val="0"/>
            </w:pPr>
          </w:p>
        </w:tc>
        <w:tc>
          <w:tcPr>
            <w:tcW w:w="1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2798F" w:rsidRPr="00A06785" w:rsidRDefault="00F2798F" w:rsidP="00B36A0B">
            <w:pPr>
              <w:snapToGrid w:val="0"/>
            </w:pPr>
          </w:p>
        </w:tc>
      </w:tr>
    </w:tbl>
    <w:p w:rsidR="007C1094" w:rsidRPr="00A528AB" w:rsidRDefault="007C1094" w:rsidP="007C1094">
      <w:pPr>
        <w:pStyle w:val="Nagwek4"/>
        <w:numPr>
          <w:ilvl w:val="3"/>
          <w:numId w:val="0"/>
        </w:numPr>
        <w:tabs>
          <w:tab w:val="num" w:pos="0"/>
        </w:tabs>
        <w:spacing w:before="0" w:line="240" w:lineRule="auto"/>
        <w:ind w:left="864" w:hanging="864"/>
        <w:jc w:val="left"/>
        <w:rPr>
          <w:rFonts w:ascii="Times New Roman" w:hAnsi="Times New Roman"/>
          <w:sz w:val="22"/>
          <w:szCs w:val="22"/>
        </w:rPr>
      </w:pPr>
      <w:r w:rsidRPr="00A528AB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                          </w:t>
      </w:r>
    </w:p>
    <w:p w:rsidR="007C1094" w:rsidRPr="00A528AB" w:rsidRDefault="007C1094" w:rsidP="007C1094">
      <w:pPr>
        <w:ind w:left="-31" w:firstLine="15"/>
        <w:jc w:val="center"/>
        <w:rPr>
          <w:sz w:val="22"/>
          <w:szCs w:val="22"/>
        </w:rPr>
      </w:pP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</w:r>
      <w:r w:rsidRPr="00A528AB">
        <w:rPr>
          <w:sz w:val="22"/>
          <w:szCs w:val="22"/>
        </w:rPr>
        <w:tab/>
        <w:t xml:space="preserve"> </w:t>
      </w:r>
    </w:p>
    <w:p w:rsidR="007C1094" w:rsidRPr="00A528AB" w:rsidRDefault="007C1094" w:rsidP="007C1094">
      <w:pPr>
        <w:rPr>
          <w:sz w:val="22"/>
          <w:szCs w:val="22"/>
        </w:rPr>
      </w:pPr>
      <w:r>
        <w:rPr>
          <w:sz w:val="22"/>
          <w:szCs w:val="22"/>
        </w:rPr>
        <w:t>Cena pakietu nr 13</w:t>
      </w:r>
      <w:r w:rsidRPr="00A528AB">
        <w:rPr>
          <w:sz w:val="22"/>
          <w:szCs w:val="22"/>
        </w:rPr>
        <w:t xml:space="preserve"> .....................</w:t>
      </w:r>
      <w:r>
        <w:rPr>
          <w:sz w:val="22"/>
          <w:szCs w:val="22"/>
        </w:rPr>
        <w:t>........</w:t>
      </w:r>
      <w:r w:rsidRPr="00A528AB">
        <w:rPr>
          <w:sz w:val="22"/>
          <w:szCs w:val="22"/>
        </w:rPr>
        <w:t>........zł netto + ...............</w:t>
      </w:r>
      <w:r>
        <w:rPr>
          <w:sz w:val="22"/>
          <w:szCs w:val="22"/>
        </w:rPr>
        <w:t>....</w:t>
      </w:r>
      <w:r w:rsidRPr="00A528AB">
        <w:rPr>
          <w:sz w:val="22"/>
          <w:szCs w:val="22"/>
        </w:rPr>
        <w:t>........... zł  VAT (.............. %)  =...............</w:t>
      </w:r>
      <w:r>
        <w:rPr>
          <w:sz w:val="22"/>
          <w:szCs w:val="22"/>
        </w:rPr>
        <w:t>......</w:t>
      </w:r>
      <w:r w:rsidRPr="00A528AB">
        <w:rPr>
          <w:sz w:val="22"/>
          <w:szCs w:val="22"/>
        </w:rPr>
        <w:t>..........</w:t>
      </w:r>
      <w:r>
        <w:rPr>
          <w:sz w:val="22"/>
          <w:szCs w:val="22"/>
        </w:rPr>
        <w:t>..</w:t>
      </w:r>
      <w:r w:rsidRPr="00A528AB">
        <w:rPr>
          <w:sz w:val="22"/>
          <w:szCs w:val="22"/>
        </w:rPr>
        <w:t>...........zł brutto</w:t>
      </w:r>
    </w:p>
    <w:p w:rsidR="007C1094" w:rsidRPr="00A528AB" w:rsidRDefault="007C1094" w:rsidP="007C1094">
      <w:pPr>
        <w:rPr>
          <w:sz w:val="22"/>
          <w:szCs w:val="22"/>
        </w:rPr>
      </w:pPr>
    </w:p>
    <w:p w:rsidR="007C1094" w:rsidRPr="00A528AB" w:rsidRDefault="007C1094" w:rsidP="007C1094">
      <w:pPr>
        <w:rPr>
          <w:sz w:val="22"/>
          <w:szCs w:val="22"/>
        </w:rPr>
      </w:pPr>
      <w:r w:rsidRPr="00A528AB">
        <w:rPr>
          <w:sz w:val="22"/>
          <w:szCs w:val="22"/>
        </w:rPr>
        <w:t>(słownie.................................................................................................................................................................................................................)</w:t>
      </w:r>
    </w:p>
    <w:p w:rsidR="007C1094" w:rsidRDefault="007C1094" w:rsidP="007C1094"/>
    <w:p w:rsidR="007C1094" w:rsidRPr="00A06785" w:rsidRDefault="007C1094" w:rsidP="007C1094"/>
    <w:p w:rsidR="007C1094" w:rsidRPr="00A06785" w:rsidRDefault="007C1094" w:rsidP="007C1094"/>
    <w:p w:rsidR="007C1094" w:rsidRPr="00A528AB" w:rsidRDefault="007C1094" w:rsidP="007C1094">
      <w:pPr>
        <w:rPr>
          <w:sz w:val="18"/>
          <w:szCs w:val="18"/>
        </w:rPr>
      </w:pPr>
      <w:r w:rsidRPr="00A06785">
        <w:t xml:space="preserve">                                                                </w:t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06785">
        <w:tab/>
      </w:r>
      <w:r w:rsidRPr="00A528AB">
        <w:rPr>
          <w:sz w:val="18"/>
          <w:szCs w:val="18"/>
        </w:rPr>
        <w:tab/>
        <w:t>.............................................................................</w:t>
      </w:r>
    </w:p>
    <w:p w:rsidR="007C1094" w:rsidRPr="00A528AB" w:rsidRDefault="007C1094" w:rsidP="007C1094">
      <w:pPr>
        <w:ind w:left="8496" w:firstLine="708"/>
        <w:rPr>
          <w:sz w:val="18"/>
          <w:szCs w:val="18"/>
        </w:rPr>
      </w:pPr>
      <w:r w:rsidRPr="00A528AB">
        <w:rPr>
          <w:sz w:val="18"/>
          <w:szCs w:val="18"/>
        </w:rPr>
        <w:t>Pieczęć i podpis osoby uprawnionej do składania oświadczeń</w:t>
      </w:r>
    </w:p>
    <w:p w:rsidR="007C1094" w:rsidRPr="00A528AB" w:rsidRDefault="007C1094" w:rsidP="007C1094">
      <w:pPr>
        <w:rPr>
          <w:sz w:val="18"/>
          <w:szCs w:val="18"/>
        </w:rPr>
      </w:pPr>
      <w:r w:rsidRPr="00A528AB">
        <w:rPr>
          <w:sz w:val="18"/>
          <w:szCs w:val="18"/>
        </w:rPr>
        <w:tab/>
        <w:t xml:space="preserve">  </w:t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</w:r>
      <w:r w:rsidRPr="00A528AB">
        <w:rPr>
          <w:sz w:val="18"/>
          <w:szCs w:val="18"/>
        </w:rPr>
        <w:tab/>
        <w:t xml:space="preserve">  woli w imieniu Wykonawcy</w:t>
      </w:r>
    </w:p>
    <w:p w:rsidR="007C1094" w:rsidRDefault="007C1094">
      <w:pPr>
        <w:spacing w:line="360" w:lineRule="auto"/>
        <w:rPr>
          <w:sz w:val="24"/>
        </w:rPr>
      </w:pPr>
    </w:p>
    <w:sectPr w:rsidR="007C1094" w:rsidSect="00CE7DB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A0B" w:rsidRDefault="00B36A0B" w:rsidP="00295EDD">
      <w:r>
        <w:separator/>
      </w:r>
    </w:p>
  </w:endnote>
  <w:endnote w:type="continuationSeparator" w:id="0">
    <w:p w:rsidR="00B36A0B" w:rsidRDefault="00B36A0B" w:rsidP="00295E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A0B" w:rsidRDefault="00AF185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36A0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B36A0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B36A0B" w:rsidRDefault="00B36A0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A0B" w:rsidRDefault="00B36A0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36A0B" w:rsidRDefault="00B36A0B">
    <w:pPr>
      <w:pStyle w:val="Stopka"/>
      <w:tabs>
        <w:tab w:val="clear" w:pos="4536"/>
      </w:tabs>
      <w:jc w:val="center"/>
    </w:pPr>
  </w:p>
  <w:p w:rsidR="00B36A0B" w:rsidRDefault="00B36A0B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AF1854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AF1854">
      <w:rPr>
        <w:rStyle w:val="Numerstrony"/>
        <w:rFonts w:ascii="Arial" w:hAnsi="Arial"/>
      </w:rPr>
      <w:fldChar w:fldCharType="separate"/>
    </w:r>
    <w:r w:rsidR="00053AEB">
      <w:rPr>
        <w:rStyle w:val="Numerstrony"/>
        <w:rFonts w:ascii="Arial" w:hAnsi="Arial"/>
        <w:noProof/>
      </w:rPr>
      <w:t>13</w:t>
    </w:r>
    <w:r w:rsidR="00AF1854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AF1854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AF1854">
      <w:rPr>
        <w:rStyle w:val="Numerstrony"/>
        <w:rFonts w:ascii="Arial" w:hAnsi="Arial"/>
      </w:rPr>
      <w:fldChar w:fldCharType="separate"/>
    </w:r>
    <w:r w:rsidR="00053AEB">
      <w:rPr>
        <w:rStyle w:val="Numerstrony"/>
        <w:rFonts w:ascii="Arial" w:hAnsi="Arial"/>
        <w:noProof/>
      </w:rPr>
      <w:t>13</w:t>
    </w:r>
    <w:r w:rsidR="00AF1854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A0B" w:rsidRDefault="00B36A0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B36A0B" w:rsidRDefault="00B36A0B">
    <w:pPr>
      <w:pStyle w:val="Stopka"/>
      <w:tabs>
        <w:tab w:val="clear" w:pos="4536"/>
      </w:tabs>
      <w:jc w:val="center"/>
    </w:pPr>
  </w:p>
  <w:p w:rsidR="00B36A0B" w:rsidRDefault="00B36A0B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AF185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AF1854">
      <w:rPr>
        <w:rStyle w:val="Numerstrony"/>
      </w:rPr>
      <w:fldChar w:fldCharType="separate"/>
    </w:r>
    <w:r>
      <w:rPr>
        <w:rStyle w:val="Numerstrony"/>
        <w:noProof/>
      </w:rPr>
      <w:t>1</w:t>
    </w:r>
    <w:r w:rsidR="00AF1854">
      <w:rPr>
        <w:rStyle w:val="Numerstrony"/>
      </w:rPr>
      <w:fldChar w:fldCharType="end"/>
    </w:r>
    <w:r>
      <w:rPr>
        <w:rStyle w:val="Numerstrony"/>
      </w:rPr>
      <w:t>/</w:t>
    </w:r>
    <w:r w:rsidR="00AF185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AF1854">
      <w:rPr>
        <w:rStyle w:val="Numerstrony"/>
      </w:rPr>
      <w:fldChar w:fldCharType="separate"/>
    </w:r>
    <w:r w:rsidR="00053AEB">
      <w:rPr>
        <w:rStyle w:val="Numerstrony"/>
        <w:noProof/>
      </w:rPr>
      <w:t>13</w:t>
    </w:r>
    <w:r w:rsidR="00AF185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A0B" w:rsidRDefault="00B36A0B" w:rsidP="00295EDD">
      <w:r>
        <w:separator/>
      </w:r>
    </w:p>
  </w:footnote>
  <w:footnote w:type="continuationSeparator" w:id="0">
    <w:p w:rsidR="00B36A0B" w:rsidRDefault="00B36A0B" w:rsidP="00295E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A0B" w:rsidRDefault="00B36A0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A0B" w:rsidRDefault="00B36A0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A0B" w:rsidRDefault="00B36A0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0BA4"/>
    <w:rsid w:val="000160E9"/>
    <w:rsid w:val="00053AEB"/>
    <w:rsid w:val="00121E7A"/>
    <w:rsid w:val="00195CB4"/>
    <w:rsid w:val="001C44D1"/>
    <w:rsid w:val="00225899"/>
    <w:rsid w:val="00245B34"/>
    <w:rsid w:val="0027213E"/>
    <w:rsid w:val="002879CB"/>
    <w:rsid w:val="00295EDD"/>
    <w:rsid w:val="002A114D"/>
    <w:rsid w:val="004A2D6F"/>
    <w:rsid w:val="005470FC"/>
    <w:rsid w:val="005C40D7"/>
    <w:rsid w:val="006351E8"/>
    <w:rsid w:val="00637303"/>
    <w:rsid w:val="00692097"/>
    <w:rsid w:val="007C1094"/>
    <w:rsid w:val="008423B4"/>
    <w:rsid w:val="00914DC6"/>
    <w:rsid w:val="009D1450"/>
    <w:rsid w:val="00A2171B"/>
    <w:rsid w:val="00A94245"/>
    <w:rsid w:val="00AB2EF1"/>
    <w:rsid w:val="00AF1854"/>
    <w:rsid w:val="00B172D2"/>
    <w:rsid w:val="00B36A0B"/>
    <w:rsid w:val="00B55CA2"/>
    <w:rsid w:val="00C40048"/>
    <w:rsid w:val="00C842B8"/>
    <w:rsid w:val="00CB0BA4"/>
    <w:rsid w:val="00CE7DB6"/>
    <w:rsid w:val="00D61459"/>
    <w:rsid w:val="00DF6876"/>
    <w:rsid w:val="00E815AD"/>
    <w:rsid w:val="00F2798F"/>
    <w:rsid w:val="00FE2D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6F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5470F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470FC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5470FC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470FC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link w:val="Nagwek5Znak"/>
    <w:qFormat/>
    <w:rsid w:val="004A2D6F"/>
    <w:pPr>
      <w:keepNext/>
      <w:tabs>
        <w:tab w:val="num" w:pos="0"/>
      </w:tabs>
      <w:ind w:left="5664" w:firstLine="708"/>
      <w:outlineLvl w:val="4"/>
    </w:pPr>
    <w:rPr>
      <w:rFonts w:eastAsia="Arial Unicode MS"/>
      <w:b/>
      <w:bCs/>
      <w:sz w:val="28"/>
    </w:rPr>
  </w:style>
  <w:style w:type="paragraph" w:styleId="Nagwek6">
    <w:name w:val="heading 6"/>
    <w:basedOn w:val="Normalny"/>
    <w:next w:val="Normalny"/>
    <w:link w:val="Nagwek6Znak"/>
    <w:unhideWhenUsed/>
    <w:qFormat/>
    <w:rsid w:val="004A2D6F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4A2D6F"/>
    <w:pPr>
      <w:keepNext/>
      <w:tabs>
        <w:tab w:val="num" w:pos="0"/>
      </w:tabs>
      <w:ind w:left="1296" w:hanging="1296"/>
      <w:jc w:val="center"/>
      <w:outlineLvl w:val="6"/>
    </w:pPr>
    <w:rPr>
      <w:rFonts w:ascii="Tahoma" w:hAnsi="Tahoma" w:cs="Tahoma"/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qFormat/>
    <w:rsid w:val="004A2D6F"/>
    <w:pPr>
      <w:keepNext/>
      <w:tabs>
        <w:tab w:val="num" w:pos="0"/>
      </w:tabs>
      <w:ind w:left="4956" w:firstLine="708"/>
      <w:outlineLvl w:val="7"/>
    </w:pPr>
    <w:rPr>
      <w:b/>
      <w:bCs/>
      <w:sz w:val="28"/>
    </w:rPr>
  </w:style>
  <w:style w:type="paragraph" w:styleId="Nagwek9">
    <w:name w:val="heading 9"/>
    <w:basedOn w:val="Normalny"/>
    <w:next w:val="Normalny"/>
    <w:link w:val="Nagwek9Znak"/>
    <w:qFormat/>
    <w:rsid w:val="004A2D6F"/>
    <w:pPr>
      <w:keepNext/>
      <w:tabs>
        <w:tab w:val="num" w:pos="0"/>
      </w:tabs>
      <w:ind w:left="1584" w:hanging="1584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5470F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470F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5470FC"/>
  </w:style>
  <w:style w:type="character" w:styleId="Odwoaniedokomentarza">
    <w:name w:val="annotation reference"/>
    <w:basedOn w:val="Domylnaczcionkaakapitu"/>
    <w:semiHidden/>
    <w:rsid w:val="005470FC"/>
    <w:rPr>
      <w:sz w:val="16"/>
    </w:rPr>
  </w:style>
  <w:style w:type="paragraph" w:styleId="Tekstkomentarza">
    <w:name w:val="annotation text"/>
    <w:basedOn w:val="Normalny"/>
    <w:semiHidden/>
    <w:rsid w:val="005470FC"/>
  </w:style>
  <w:style w:type="paragraph" w:styleId="Tytu">
    <w:name w:val="Title"/>
    <w:basedOn w:val="Normalny"/>
    <w:qFormat/>
    <w:rsid w:val="005470FC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5470FC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semiHidden/>
    <w:rsid w:val="005470FC"/>
    <w:pPr>
      <w:widowControl w:val="0"/>
      <w:jc w:val="both"/>
    </w:pPr>
    <w:rPr>
      <w:sz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A2D6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Nagwek5Znak">
    <w:name w:val="Nagłówek 5 Znak"/>
    <w:basedOn w:val="Domylnaczcionkaakapitu"/>
    <w:link w:val="Nagwek5"/>
    <w:rsid w:val="004A2D6F"/>
    <w:rPr>
      <w:rFonts w:eastAsia="Arial Unicode MS"/>
      <w:b/>
      <w:bCs/>
      <w:sz w:val="28"/>
      <w:lang w:eastAsia="ar-SA"/>
    </w:rPr>
  </w:style>
  <w:style w:type="character" w:customStyle="1" w:styleId="Nagwek7Znak">
    <w:name w:val="Nagłówek 7 Znak"/>
    <w:basedOn w:val="Domylnaczcionkaakapitu"/>
    <w:link w:val="Nagwek7"/>
    <w:rsid w:val="004A2D6F"/>
    <w:rPr>
      <w:rFonts w:ascii="Tahoma" w:hAnsi="Tahoma" w:cs="Tahoma"/>
      <w:b/>
      <w:bCs/>
      <w:sz w:val="22"/>
      <w:szCs w:val="22"/>
      <w:lang w:eastAsia="ar-SA"/>
    </w:rPr>
  </w:style>
  <w:style w:type="character" w:customStyle="1" w:styleId="Nagwek8Znak">
    <w:name w:val="Nagłówek 8 Znak"/>
    <w:basedOn w:val="Domylnaczcionkaakapitu"/>
    <w:link w:val="Nagwek8"/>
    <w:rsid w:val="004A2D6F"/>
    <w:rPr>
      <w:b/>
      <w:bCs/>
      <w:sz w:val="28"/>
      <w:lang w:eastAsia="ar-SA"/>
    </w:rPr>
  </w:style>
  <w:style w:type="character" w:customStyle="1" w:styleId="Nagwek9Znak">
    <w:name w:val="Nagłówek 9 Znak"/>
    <w:basedOn w:val="Domylnaczcionkaakapitu"/>
    <w:link w:val="Nagwek9"/>
    <w:rsid w:val="004A2D6F"/>
    <w:rPr>
      <w:sz w:val="24"/>
      <w:lang w:eastAsia="ar-SA"/>
    </w:rPr>
  </w:style>
  <w:style w:type="paragraph" w:customStyle="1" w:styleId="Tekstkomentarza1">
    <w:name w:val="Tekst komentarza1"/>
    <w:basedOn w:val="Normalny"/>
    <w:rsid w:val="004A2D6F"/>
  </w:style>
  <w:style w:type="paragraph" w:customStyle="1" w:styleId="Zawartotabeli">
    <w:name w:val="Zawartość tabeli"/>
    <w:basedOn w:val="Normalny"/>
    <w:rsid w:val="004A2D6F"/>
    <w:pPr>
      <w:suppressLineNumbers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53AE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AEB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1156</Words>
  <Characters>13110</Characters>
  <Application>Microsoft Office Word</Application>
  <DocSecurity>0</DocSecurity>
  <Lines>109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Szpital</dc:creator>
  <cp:keywords/>
  <cp:lastModifiedBy>Szpital</cp:lastModifiedBy>
  <cp:revision>2</cp:revision>
  <cp:lastPrinted>2018-12-13T12:38:00Z</cp:lastPrinted>
  <dcterms:created xsi:type="dcterms:W3CDTF">2018-12-13T12:38:00Z</dcterms:created>
  <dcterms:modified xsi:type="dcterms:W3CDTF">2018-12-13T12:38:00Z</dcterms:modified>
</cp:coreProperties>
</file>