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51F77">
      <w:pPr>
        <w:spacing w:line="360" w:lineRule="auto"/>
        <w:rPr>
          <w:b/>
          <w:bCs/>
          <w:color w:val="000000"/>
          <w:sz w:val="24"/>
        </w:rPr>
      </w:pPr>
      <w:r w:rsidRPr="00151F7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51F77">
      <w:pPr>
        <w:spacing w:line="360" w:lineRule="auto"/>
        <w:rPr>
          <w:color w:val="000000"/>
          <w:sz w:val="24"/>
        </w:rPr>
      </w:pPr>
      <w:r w:rsidRPr="00151F7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51F7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51F77">
      <w:pPr>
        <w:spacing w:line="360" w:lineRule="auto"/>
        <w:rPr>
          <w:color w:val="000000"/>
          <w:sz w:val="24"/>
        </w:rPr>
      </w:pPr>
      <w:r w:rsidRPr="00151F7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51F7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51F7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51F77" w:rsidRPr="00151F7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51F77" w:rsidRPr="00151F7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51F77" w:rsidRPr="00151F77">
        <w:rPr>
          <w:b/>
          <w:color w:val="000000"/>
          <w:sz w:val="24"/>
        </w:rPr>
        <w:t>Dostawa przełącznika sieciowego dla Miejskiej Sieci Komputerowej CzestMan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51F77" w:rsidTr="00E873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51F77" w:rsidRDefault="00151F77" w:rsidP="00E873F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151F77">
              <w:rPr>
                <w:sz w:val="24"/>
              </w:rPr>
              <w:t>Dostawa przełącznika sieciowego dla Miejskiej Sieci Komputerowej CzestMan Politechniki Częstochowskiej</w:t>
            </w:r>
          </w:p>
          <w:p w:rsidR="00151F77" w:rsidRDefault="00151F77" w:rsidP="00E873F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51F77">
              <w:rPr>
                <w:b/>
                <w:sz w:val="24"/>
              </w:rPr>
              <w:t>Tritech Networks Sp. z o.o.</w:t>
            </w:r>
          </w:p>
          <w:p w:rsidR="00151F77" w:rsidRDefault="00151F77" w:rsidP="00E873F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51F77">
              <w:rPr>
                <w:b/>
                <w:sz w:val="24"/>
              </w:rPr>
              <w:t>40-599</w:t>
            </w:r>
            <w:r>
              <w:rPr>
                <w:b/>
                <w:sz w:val="24"/>
              </w:rPr>
              <w:t xml:space="preserve"> </w:t>
            </w:r>
            <w:r w:rsidRPr="00151F77">
              <w:rPr>
                <w:b/>
                <w:sz w:val="24"/>
              </w:rPr>
              <w:t>Katowice</w:t>
            </w:r>
          </w:p>
          <w:p w:rsidR="00151F77" w:rsidRDefault="00151F77" w:rsidP="00E873F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51F77">
              <w:rPr>
                <w:b/>
                <w:sz w:val="24"/>
              </w:rPr>
              <w:t>Żeliwna</w:t>
            </w:r>
            <w:r>
              <w:rPr>
                <w:b/>
                <w:sz w:val="24"/>
              </w:rPr>
              <w:t xml:space="preserve"> </w:t>
            </w:r>
            <w:r w:rsidRPr="00151F77">
              <w:rPr>
                <w:b/>
                <w:sz w:val="24"/>
              </w:rPr>
              <w:t>38</w:t>
            </w:r>
          </w:p>
          <w:p w:rsidR="00151F77" w:rsidRDefault="00151F77" w:rsidP="00E873F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51F77">
              <w:rPr>
                <w:b/>
                <w:sz w:val="24"/>
              </w:rPr>
              <w:t>49 138.50 zł</w:t>
            </w:r>
          </w:p>
          <w:p w:rsidR="00151F77" w:rsidRPr="00253031" w:rsidRDefault="00151F77" w:rsidP="00E873F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51F77" w:rsidRDefault="00151F77" w:rsidP="00E873F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51F77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151F7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F7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51F77" w:rsidRPr="00C63DA0" w:rsidTr="00E873FA">
        <w:tc>
          <w:tcPr>
            <w:tcW w:w="540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F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1F77">
              <w:rPr>
                <w:rFonts w:ascii="Times New Roman" w:hAnsi="Times New Roman" w:cs="Times New Roman"/>
                <w:bCs/>
                <w:sz w:val="18"/>
                <w:szCs w:val="18"/>
              </w:rPr>
              <w:t>Tritech Networks Sp. z o.o.</w:t>
            </w:r>
          </w:p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1F77">
              <w:rPr>
                <w:rFonts w:ascii="Times New Roman" w:hAnsi="Times New Roman" w:cs="Times New Roman"/>
                <w:bCs/>
                <w:sz w:val="18"/>
                <w:szCs w:val="18"/>
              </w:rPr>
              <w:t>Żeliwna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1F77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1F77">
              <w:rPr>
                <w:rFonts w:ascii="Times New Roman" w:hAnsi="Times New Roman" w:cs="Times New Roman"/>
                <w:bCs/>
                <w:sz w:val="18"/>
                <w:szCs w:val="18"/>
              </w:rPr>
              <w:t>40-599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1F77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51F7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F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151F77" w:rsidRPr="00C63DA0" w:rsidRDefault="00151F77" w:rsidP="00E873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1F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51F77">
      <w:pPr>
        <w:pStyle w:val="Nagwek"/>
        <w:tabs>
          <w:tab w:val="clear" w:pos="4536"/>
        </w:tabs>
        <w:jc w:val="both"/>
        <w:rPr>
          <w:sz w:val="24"/>
        </w:rPr>
      </w:pPr>
      <w:r w:rsidRPr="00151F7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51F77">
        <w:rPr>
          <w:sz w:val="24"/>
        </w:rPr>
        <w:t>2018-12-07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73B" w:rsidRDefault="00B5173B">
      <w:r>
        <w:separator/>
      </w:r>
    </w:p>
  </w:endnote>
  <w:endnote w:type="continuationSeparator" w:id="0">
    <w:p w:rsidR="00B5173B" w:rsidRDefault="00B5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F77" w:rsidRDefault="00151F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179C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179C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F77" w:rsidRDefault="00151F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73B" w:rsidRDefault="00B5173B">
      <w:r>
        <w:separator/>
      </w:r>
    </w:p>
  </w:footnote>
  <w:footnote w:type="continuationSeparator" w:id="0">
    <w:p w:rsidR="00B5173B" w:rsidRDefault="00B51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F77" w:rsidRDefault="00151F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F77" w:rsidRDefault="00151F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F77" w:rsidRDefault="00151F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73B"/>
    <w:rsid w:val="00140696"/>
    <w:rsid w:val="00151F77"/>
    <w:rsid w:val="00253031"/>
    <w:rsid w:val="00377700"/>
    <w:rsid w:val="005179CC"/>
    <w:rsid w:val="005C147E"/>
    <w:rsid w:val="007118AF"/>
    <w:rsid w:val="007124E4"/>
    <w:rsid w:val="00745012"/>
    <w:rsid w:val="0087722C"/>
    <w:rsid w:val="00987E41"/>
    <w:rsid w:val="00B5173B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2018-12-07T11:57:00Z</cp:lastPrinted>
  <dcterms:created xsi:type="dcterms:W3CDTF">2018-12-07T11:57:00Z</dcterms:created>
  <dcterms:modified xsi:type="dcterms:W3CDTF">2018-12-07T11:57:00Z</dcterms:modified>
</cp:coreProperties>
</file>