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F453B" w:rsidRPr="00BF453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F453B" w:rsidRPr="00BF453B">
        <w:rPr>
          <w:rFonts w:ascii="Times New Roman" w:hAnsi="Times New Roman"/>
          <w:b/>
        </w:rPr>
        <w:t>ZP/RB-14/18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453B" w:rsidRPr="00BF453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453B" w:rsidRPr="00BF453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F453B" w:rsidRPr="00BF453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F453B" w:rsidRPr="00BF453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F453B" w:rsidRPr="00BF453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F453B" w:rsidRPr="00BF453B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F453B" w:rsidRPr="00BF453B">
        <w:rPr>
          <w:rFonts w:ascii="Times New Roman" w:hAnsi="Times New Roman"/>
          <w:b/>
        </w:rPr>
        <w:t>Remont powłoki malarskiej sali 210 na poziomie II piętra oraz sali 107 wraz z zapleczem w budynku Głównym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F453B" w:rsidRPr="00BF453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F453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43D" w:rsidRDefault="00A9343D" w:rsidP="0038231F">
      <w:pPr>
        <w:spacing w:after="0" w:line="240" w:lineRule="auto"/>
      </w:pPr>
      <w:r>
        <w:separator/>
      </w:r>
    </w:p>
  </w:endnote>
  <w:endnote w:type="continuationSeparator" w:id="0">
    <w:p w:rsidR="00A9343D" w:rsidRDefault="00A934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3B" w:rsidRDefault="00BF45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57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572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3B" w:rsidRDefault="00BF45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43D" w:rsidRDefault="00A9343D" w:rsidP="0038231F">
      <w:pPr>
        <w:spacing w:after="0" w:line="240" w:lineRule="auto"/>
      </w:pPr>
      <w:r>
        <w:separator/>
      </w:r>
    </w:p>
  </w:footnote>
  <w:footnote w:type="continuationSeparator" w:id="0">
    <w:p w:rsidR="00A9343D" w:rsidRDefault="00A934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3B" w:rsidRDefault="00BF45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3B" w:rsidRDefault="00BF45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53B" w:rsidRDefault="00BF45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43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572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43D"/>
    <w:rsid w:val="00AE6FF2"/>
    <w:rsid w:val="00B0088C"/>
    <w:rsid w:val="00B15219"/>
    <w:rsid w:val="00B15FD3"/>
    <w:rsid w:val="00B34079"/>
    <w:rsid w:val="00B8005E"/>
    <w:rsid w:val="00B90E42"/>
    <w:rsid w:val="00BB0C3C"/>
    <w:rsid w:val="00BF453B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4A082D2-67FC-48C5-A00A-86A0F9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FC543-A35A-4149-B53C-9247315EF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2018-12-06T07:39:00Z</dcterms:created>
  <dcterms:modified xsi:type="dcterms:W3CDTF">2018-12-06T07:39:00Z</dcterms:modified>
</cp:coreProperties>
</file>