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438D1">
      <w:pPr>
        <w:spacing w:line="360" w:lineRule="auto"/>
        <w:rPr>
          <w:b/>
          <w:bCs/>
          <w:color w:val="000000"/>
          <w:sz w:val="24"/>
        </w:rPr>
      </w:pPr>
      <w:r w:rsidRPr="000438D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438D1">
      <w:pPr>
        <w:spacing w:line="360" w:lineRule="auto"/>
        <w:rPr>
          <w:color w:val="000000"/>
          <w:sz w:val="24"/>
        </w:rPr>
      </w:pPr>
      <w:r w:rsidRPr="000438D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438D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0438D1">
      <w:pPr>
        <w:spacing w:line="360" w:lineRule="auto"/>
        <w:rPr>
          <w:color w:val="000000"/>
          <w:sz w:val="24"/>
        </w:rPr>
      </w:pPr>
      <w:r w:rsidRPr="000438D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438D1">
        <w:rPr>
          <w:color w:val="000000"/>
          <w:sz w:val="24"/>
        </w:rPr>
        <w:t>Częstochowa</w:t>
      </w:r>
      <w:r w:rsidR="000515BF">
        <w:rPr>
          <w:color w:val="000000"/>
          <w:sz w:val="24"/>
        </w:rPr>
        <w:t xml:space="preserve">, 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438D1" w:rsidRPr="000438D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438D1" w:rsidRPr="000438D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438D1" w:rsidRPr="000438D1">
        <w:rPr>
          <w:b/>
          <w:color w:val="000000"/>
          <w:sz w:val="24"/>
        </w:rPr>
        <w:t>Dostawa projektora dla Wydziału Inżynierii Mechanicznej i Informatyki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38D1" w:rsidTr="00117EB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0438D1" w:rsidRDefault="000438D1" w:rsidP="00117EB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0438D1">
              <w:rPr>
                <w:sz w:val="24"/>
              </w:rPr>
              <w:t>Dostawa projektora dla Wydziału Inżynierii Mechanicznej i Informatyki  Politechniki Częstochowskiej</w:t>
            </w:r>
          </w:p>
          <w:p w:rsidR="000438D1" w:rsidRDefault="000438D1" w:rsidP="00117EB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0438D1">
              <w:rPr>
                <w:b/>
                <w:sz w:val="24"/>
              </w:rPr>
              <w:t>ZyCOM</w:t>
            </w:r>
            <w:proofErr w:type="spellEnd"/>
            <w:r w:rsidRPr="000438D1">
              <w:rPr>
                <w:b/>
                <w:sz w:val="24"/>
              </w:rPr>
              <w:t xml:space="preserve"> Polska Sp. z o. o.</w:t>
            </w:r>
          </w:p>
          <w:p w:rsidR="000438D1" w:rsidRDefault="000438D1" w:rsidP="00117EB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438D1">
              <w:rPr>
                <w:b/>
                <w:sz w:val="24"/>
              </w:rPr>
              <w:t>02-785</w:t>
            </w:r>
            <w:r>
              <w:rPr>
                <w:b/>
                <w:sz w:val="24"/>
              </w:rPr>
              <w:t xml:space="preserve"> </w:t>
            </w:r>
            <w:r w:rsidRPr="000438D1">
              <w:rPr>
                <w:b/>
                <w:sz w:val="24"/>
              </w:rPr>
              <w:t>Warszawa</w:t>
            </w:r>
          </w:p>
          <w:p w:rsidR="000438D1" w:rsidRDefault="000438D1" w:rsidP="00117EB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438D1">
              <w:rPr>
                <w:b/>
                <w:sz w:val="24"/>
              </w:rPr>
              <w:t>Puszczyka</w:t>
            </w:r>
            <w:r>
              <w:rPr>
                <w:b/>
                <w:sz w:val="24"/>
              </w:rPr>
              <w:t xml:space="preserve"> </w:t>
            </w:r>
            <w:r w:rsidRPr="000438D1">
              <w:rPr>
                <w:b/>
                <w:sz w:val="24"/>
              </w:rPr>
              <w:t>9</w:t>
            </w:r>
          </w:p>
          <w:p w:rsidR="000438D1" w:rsidRDefault="000438D1" w:rsidP="00117EB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438D1">
              <w:rPr>
                <w:b/>
                <w:sz w:val="24"/>
              </w:rPr>
              <w:t>7 779.75 zł</w:t>
            </w:r>
          </w:p>
          <w:p w:rsidR="000438D1" w:rsidRPr="00253031" w:rsidRDefault="000438D1" w:rsidP="00117EB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438D1" w:rsidRDefault="000438D1" w:rsidP="00117EB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438D1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najwyższą liczbę punktów - 100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798"/>
        <w:gridCol w:w="1559"/>
        <w:gridCol w:w="1560"/>
        <w:gridCol w:w="1701"/>
      </w:tblGrid>
      <w:tr w:rsidR="000515BF" w:rsidRPr="00C63DA0" w:rsidTr="000515BF">
        <w:tc>
          <w:tcPr>
            <w:tcW w:w="540" w:type="dxa"/>
            <w:shd w:val="clear" w:color="auto" w:fill="auto"/>
            <w:vAlign w:val="center"/>
          </w:tcPr>
          <w:p w:rsidR="000515BF" w:rsidRPr="00C63DA0" w:rsidRDefault="000515B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515BF" w:rsidRPr="00C63DA0" w:rsidRDefault="000515B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515BF" w:rsidRPr="00C63DA0" w:rsidRDefault="000515B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515BF" w:rsidRPr="00C63DA0" w:rsidRDefault="000515B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38D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515BF" w:rsidRPr="00C63DA0" w:rsidRDefault="000515B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38D1">
              <w:rPr>
                <w:rFonts w:ascii="Times New Roman" w:hAnsi="Times New Roman" w:cs="Times New Roman"/>
                <w:sz w:val="18"/>
                <w:szCs w:val="18"/>
              </w:rPr>
              <w:t>Żywotność źródła światła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15BF" w:rsidRPr="00C63DA0" w:rsidRDefault="000515B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38D1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515BF" w:rsidRPr="00C63DA0" w:rsidRDefault="000515B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515BF" w:rsidRPr="00C63DA0" w:rsidTr="000515BF">
        <w:tc>
          <w:tcPr>
            <w:tcW w:w="540" w:type="dxa"/>
            <w:shd w:val="clear" w:color="auto" w:fill="auto"/>
            <w:vAlign w:val="center"/>
          </w:tcPr>
          <w:p w:rsidR="000515BF" w:rsidRPr="00C63DA0" w:rsidRDefault="000515BF" w:rsidP="00117E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38D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515BF" w:rsidRPr="00C63DA0" w:rsidRDefault="000515BF" w:rsidP="00117EB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438D1">
              <w:rPr>
                <w:rFonts w:ascii="Times New Roman" w:hAnsi="Times New Roman" w:cs="Times New Roman"/>
                <w:bCs/>
                <w:sz w:val="18"/>
                <w:szCs w:val="18"/>
              </w:rPr>
              <w:t>ZyCOM</w:t>
            </w:r>
            <w:proofErr w:type="spellEnd"/>
            <w:r w:rsidRPr="000438D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Polska Sp. z o. o.</w:t>
            </w:r>
          </w:p>
          <w:p w:rsidR="000515BF" w:rsidRPr="00C63DA0" w:rsidRDefault="000515BF" w:rsidP="00117EB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38D1">
              <w:rPr>
                <w:rFonts w:ascii="Times New Roman" w:hAnsi="Times New Roman" w:cs="Times New Roman"/>
                <w:bCs/>
                <w:sz w:val="18"/>
                <w:szCs w:val="18"/>
              </w:rPr>
              <w:t>Puszczyka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38D1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515BF" w:rsidRPr="00C63DA0" w:rsidRDefault="000515BF" w:rsidP="00117EB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38D1">
              <w:rPr>
                <w:rFonts w:ascii="Times New Roman" w:hAnsi="Times New Roman" w:cs="Times New Roman"/>
                <w:bCs/>
                <w:sz w:val="18"/>
                <w:szCs w:val="18"/>
              </w:rPr>
              <w:t>02-785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38D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0515BF" w:rsidRPr="00C63DA0" w:rsidRDefault="000515BF" w:rsidP="00117E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438D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515BF" w:rsidRPr="00C63DA0" w:rsidRDefault="000515BF" w:rsidP="00117E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38D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515BF" w:rsidRPr="00C63DA0" w:rsidRDefault="000515BF" w:rsidP="00117E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38D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15BF" w:rsidRPr="00C63DA0" w:rsidRDefault="000515BF" w:rsidP="00117E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38D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515BF" w:rsidRPr="00C63DA0" w:rsidRDefault="000515BF" w:rsidP="00117E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38D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438D1">
      <w:pPr>
        <w:pStyle w:val="Nagwek"/>
        <w:tabs>
          <w:tab w:val="clear" w:pos="4536"/>
        </w:tabs>
        <w:jc w:val="both"/>
        <w:rPr>
          <w:sz w:val="24"/>
        </w:rPr>
      </w:pPr>
      <w:r w:rsidRPr="000438D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0438D1">
        <w:rPr>
          <w:sz w:val="24"/>
        </w:rPr>
        <w:t>2018-12-0</w:t>
      </w:r>
      <w:r w:rsidR="000515BF">
        <w:rPr>
          <w:sz w:val="24"/>
        </w:rPr>
        <w:t>4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E58" w:rsidRDefault="00064E58">
      <w:r>
        <w:separator/>
      </w:r>
    </w:p>
  </w:endnote>
  <w:endnote w:type="continuationSeparator" w:id="0">
    <w:p w:rsidR="00064E58" w:rsidRDefault="00064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8D1" w:rsidRDefault="000438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515B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515B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8D1" w:rsidRDefault="000438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E58" w:rsidRDefault="00064E58">
      <w:r>
        <w:separator/>
      </w:r>
    </w:p>
  </w:footnote>
  <w:footnote w:type="continuationSeparator" w:id="0">
    <w:p w:rsidR="00064E58" w:rsidRDefault="00064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8D1" w:rsidRDefault="000438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8D1" w:rsidRDefault="000438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8D1" w:rsidRDefault="000438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4E58"/>
    <w:rsid w:val="000438D1"/>
    <w:rsid w:val="000515BF"/>
    <w:rsid w:val="00064E58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1AB3D1"/>
  <w15:chartTrackingRefBased/>
  <w15:docId w15:val="{8D1BABE5-9AFC-4C13-9001-33904B695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2018-12-03T08:26:00Z</dcterms:created>
  <dcterms:modified xsi:type="dcterms:W3CDTF">2018-12-03T08:26:00Z</dcterms:modified>
</cp:coreProperties>
</file>