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F7BF4" w:rsidRPr="001F7BF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F7BF4" w:rsidRPr="001F7BF4">
        <w:rPr>
          <w:rFonts w:ascii="Times New Roman" w:hAnsi="Times New Roman"/>
          <w:b/>
        </w:rPr>
        <w:t>ZP/RB-13/18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7BF4" w:rsidRPr="001F7BF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7BF4" w:rsidRPr="001F7BF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F7BF4" w:rsidRPr="001F7BF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7BF4" w:rsidRPr="001F7BF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F7BF4" w:rsidRPr="001F7BF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F7BF4" w:rsidRPr="001F7BF4">
        <w:rPr>
          <w:rFonts w:ascii="Times New Roman" w:hAnsi="Times New Roman"/>
        </w:rPr>
        <w:t>(</w:t>
      </w:r>
      <w:proofErr w:type="spellStart"/>
      <w:r w:rsidR="001F7BF4" w:rsidRPr="001F7BF4">
        <w:rPr>
          <w:rFonts w:ascii="Times New Roman" w:hAnsi="Times New Roman"/>
        </w:rPr>
        <w:t>t.j</w:t>
      </w:r>
      <w:proofErr w:type="spellEnd"/>
      <w:r w:rsidR="001F7BF4" w:rsidRPr="001F7BF4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F7BF4" w:rsidRPr="001F7BF4">
        <w:rPr>
          <w:rFonts w:ascii="Times New Roman" w:hAnsi="Times New Roman"/>
          <w:b/>
        </w:rPr>
        <w:t xml:space="preserve">Remont pomieszczeń </w:t>
      </w:r>
      <w:r w:rsidR="008D2A5A">
        <w:rPr>
          <w:rFonts w:ascii="Times New Roman" w:hAnsi="Times New Roman"/>
          <w:b/>
        </w:rPr>
        <w:t xml:space="preserve">nr </w:t>
      </w:r>
      <w:bookmarkStart w:id="0" w:name="_GoBack"/>
      <w:bookmarkEnd w:id="0"/>
      <w:r w:rsidR="001F7BF4" w:rsidRPr="001F7BF4">
        <w:rPr>
          <w:rFonts w:ascii="Times New Roman" w:hAnsi="Times New Roman"/>
          <w:b/>
        </w:rPr>
        <w:t>8,9,10 na Wydziale Budownictwa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F7BF4" w:rsidRPr="001F7BF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1F7BF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F7BF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F97" w:rsidRDefault="005D4F97" w:rsidP="0038231F">
      <w:pPr>
        <w:spacing w:after="0" w:line="240" w:lineRule="auto"/>
      </w:pPr>
      <w:r>
        <w:separator/>
      </w:r>
    </w:p>
  </w:endnote>
  <w:endnote w:type="continuationSeparator" w:id="0">
    <w:p w:rsidR="005D4F97" w:rsidRDefault="005D4F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4" w:rsidRDefault="001F7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A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A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4" w:rsidRDefault="001F7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F97" w:rsidRDefault="005D4F97" w:rsidP="0038231F">
      <w:pPr>
        <w:spacing w:after="0" w:line="240" w:lineRule="auto"/>
      </w:pPr>
      <w:r>
        <w:separator/>
      </w:r>
    </w:p>
  </w:footnote>
  <w:footnote w:type="continuationSeparator" w:id="0">
    <w:p w:rsidR="005D4F97" w:rsidRDefault="005D4F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4" w:rsidRDefault="001F7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4" w:rsidRDefault="001F7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4" w:rsidRDefault="001F7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F9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1F7BF4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46E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4F97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A5A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1320AC"/>
  <w15:docId w15:val="{316D84B1-7CED-4BF3-B797-92AE6D91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81DA9-362C-414D-BA18-C567CE76A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2018-11-28T09:53:00Z</dcterms:created>
  <dcterms:modified xsi:type="dcterms:W3CDTF">2018-11-28T09:53:00Z</dcterms:modified>
</cp:coreProperties>
</file>