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Politechnika Częstochowska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69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DD439B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D6206">
        <w:rPr>
          <w:b/>
          <w:bCs/>
          <w:sz w:val="24"/>
        </w:rPr>
        <w:t xml:space="preserve">RK - </w:t>
      </w:r>
      <w:r w:rsidR="00A22793">
        <w:rPr>
          <w:b/>
          <w:bCs/>
          <w:sz w:val="24"/>
        </w:rPr>
        <w:t>958</w:t>
      </w:r>
      <w:r w:rsidR="0024369D">
        <w:rPr>
          <w:b/>
          <w:bCs/>
          <w:sz w:val="24"/>
        </w:rPr>
        <w:t xml:space="preserve"> </w:t>
      </w:r>
      <w:bookmarkStart w:id="0" w:name="_GoBack"/>
      <w:bookmarkEnd w:id="0"/>
      <w:r w:rsidR="005861C6">
        <w:rPr>
          <w:b/>
          <w:bCs/>
          <w:sz w:val="24"/>
        </w:rPr>
        <w:t>/1</w:t>
      </w:r>
      <w:r w:rsidR="0024369D">
        <w:rPr>
          <w:b/>
          <w:bCs/>
          <w:sz w:val="24"/>
        </w:rPr>
        <w:t>8</w:t>
      </w:r>
      <w:r w:rsidR="00010B31">
        <w:rPr>
          <w:sz w:val="24"/>
        </w:rPr>
        <w:tab/>
        <w:t xml:space="preserve"> </w:t>
      </w:r>
      <w:r w:rsidR="009933A3" w:rsidRPr="009933A3">
        <w:rPr>
          <w:sz w:val="24"/>
        </w:rPr>
        <w:t>Częstochowa</w:t>
      </w:r>
      <w:r w:rsidR="00A70543">
        <w:rPr>
          <w:sz w:val="24"/>
        </w:rPr>
        <w:t>, dnia: 2018-11-27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Pr="00DD439B" w:rsidRDefault="00DD439B" w:rsidP="00DD439B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DD439B">
        <w:rPr>
          <w:b/>
          <w:sz w:val="24"/>
          <w:szCs w:val="24"/>
        </w:rPr>
        <w:t>INFORMACJA O NIEUDZIELENIU ZAMÓWIENIA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 iż Zamawiający</w:t>
      </w:r>
      <w:r>
        <w:rPr>
          <w:sz w:val="24"/>
        </w:rPr>
        <w:t xml:space="preserve"> w postępowaniu o udzielenie zamówienia publicznego</w:t>
      </w:r>
      <w:r w:rsidR="00DD439B">
        <w:rPr>
          <w:sz w:val="24"/>
        </w:rPr>
        <w:t xml:space="preserve"> </w:t>
      </w:r>
      <w:r>
        <w:rPr>
          <w:sz w:val="24"/>
        </w:rPr>
        <w:t xml:space="preserve">na: </w:t>
      </w:r>
      <w:r w:rsidR="0057110B">
        <w:rPr>
          <w:b/>
          <w:sz w:val="24"/>
        </w:rPr>
        <w:t xml:space="preserve">Dostawę </w:t>
      </w:r>
      <w:r w:rsidR="00A70543">
        <w:rPr>
          <w:b/>
          <w:sz w:val="24"/>
        </w:rPr>
        <w:t>kamery termowizyjnej</w:t>
      </w:r>
      <w:r>
        <w:rPr>
          <w:sz w:val="24"/>
        </w:rPr>
        <w:t>,</w:t>
      </w:r>
      <w:r w:rsidR="00596CA2">
        <w:rPr>
          <w:sz w:val="24"/>
        </w:rPr>
        <w:t xml:space="preserve"> </w:t>
      </w:r>
      <w:proofErr w:type="spellStart"/>
      <w:r w:rsidR="00DD439B" w:rsidRPr="00DD439B">
        <w:rPr>
          <w:sz w:val="24"/>
        </w:rPr>
        <w:t>spr</w:t>
      </w:r>
      <w:proofErr w:type="spellEnd"/>
      <w:r w:rsidR="00DD439B" w:rsidRPr="00DD439B">
        <w:rPr>
          <w:sz w:val="24"/>
        </w:rPr>
        <w:t>. nr rej.</w:t>
      </w:r>
      <w:r w:rsidR="00A70543">
        <w:rPr>
          <w:b/>
          <w:sz w:val="24"/>
        </w:rPr>
        <w:t xml:space="preserve"> ZP/ZN-18</w:t>
      </w:r>
      <w:r w:rsidR="00596CA2" w:rsidRPr="00596CA2">
        <w:rPr>
          <w:b/>
          <w:sz w:val="24"/>
        </w:rPr>
        <w:t>/1</w:t>
      </w:r>
      <w:r w:rsidR="0024369D">
        <w:rPr>
          <w:b/>
          <w:sz w:val="24"/>
        </w:rPr>
        <w:t>8</w:t>
      </w:r>
    </w:p>
    <w:p w:rsidR="00DD439B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</w:t>
      </w:r>
      <w:r w:rsidR="00DD439B">
        <w:rPr>
          <w:sz w:val="24"/>
        </w:rPr>
        <w:t xml:space="preserve">y unieważnić postępowanie </w:t>
      </w:r>
      <w:r w:rsidR="00DD439B" w:rsidRPr="009933A3">
        <w:rPr>
          <w:sz w:val="24"/>
        </w:rPr>
        <w:t>gdyż wartość</w:t>
      </w:r>
      <w:r w:rsidR="0024369D">
        <w:rPr>
          <w:sz w:val="24"/>
        </w:rPr>
        <w:t xml:space="preserve"> </w:t>
      </w:r>
      <w:r w:rsidR="00DD439B" w:rsidRPr="009933A3">
        <w:rPr>
          <w:sz w:val="24"/>
        </w:rPr>
        <w:t xml:space="preserve">oferty z najniższą ceną przewyższa kwotę, którą Zamawiający zamierza przeznaczyć na sfinansowanie zamówienia. </w:t>
      </w:r>
      <w:r w:rsidR="00A70543">
        <w:rPr>
          <w:sz w:val="24"/>
        </w:rPr>
        <w:t xml:space="preserve">                                             </w:t>
      </w:r>
      <w:r w:rsidR="00DD439B" w:rsidRPr="009933A3">
        <w:rPr>
          <w:sz w:val="24"/>
        </w:rPr>
        <w:t>Zamawiający przezn</w:t>
      </w:r>
      <w:r w:rsidR="00DD439B">
        <w:rPr>
          <w:sz w:val="24"/>
        </w:rPr>
        <w:t>aczył na realiz</w:t>
      </w:r>
      <w:r w:rsidR="007E54E6">
        <w:rPr>
          <w:sz w:val="24"/>
        </w:rPr>
        <w:t xml:space="preserve">ację zamówienia </w:t>
      </w:r>
      <w:r w:rsidR="00A70543">
        <w:rPr>
          <w:sz w:val="24"/>
        </w:rPr>
        <w:t>40 528,5</w:t>
      </w:r>
      <w:r w:rsidR="0024369D">
        <w:rPr>
          <w:sz w:val="24"/>
        </w:rPr>
        <w:t>0</w:t>
      </w:r>
      <w:r w:rsidR="006836F4">
        <w:rPr>
          <w:sz w:val="24"/>
        </w:rPr>
        <w:t xml:space="preserve"> </w:t>
      </w:r>
      <w:r w:rsidR="00DD439B">
        <w:rPr>
          <w:sz w:val="24"/>
        </w:rPr>
        <w:t>brutto (zł)</w:t>
      </w:r>
      <w:r w:rsidR="00DD439B" w:rsidRPr="009933A3">
        <w:rPr>
          <w:sz w:val="24"/>
        </w:rPr>
        <w:t xml:space="preserve">, a oferta z </w:t>
      </w:r>
      <w:r w:rsidR="0024369D">
        <w:rPr>
          <w:sz w:val="24"/>
        </w:rPr>
        <w:t>najniższą ceną</w:t>
      </w:r>
      <w:r w:rsidR="00A70543">
        <w:rPr>
          <w:sz w:val="24"/>
        </w:rPr>
        <w:t>, a jednocześnie nie podlegająca odrzuceniu</w:t>
      </w:r>
      <w:r w:rsidR="0024369D">
        <w:rPr>
          <w:sz w:val="24"/>
        </w:rPr>
        <w:t xml:space="preserve"> </w:t>
      </w:r>
      <w:r w:rsidR="00A70543">
        <w:rPr>
          <w:sz w:val="24"/>
        </w:rPr>
        <w:t>wynosi 58 154,40</w:t>
      </w:r>
      <w:r w:rsidR="00DD439B" w:rsidRPr="009933A3">
        <w:rPr>
          <w:sz w:val="24"/>
        </w:rPr>
        <w:t xml:space="preserve"> </w:t>
      </w:r>
      <w:r w:rsidR="00A87B8F">
        <w:rPr>
          <w:sz w:val="24"/>
        </w:rPr>
        <w:t xml:space="preserve">brutto </w:t>
      </w:r>
      <w:r w:rsidR="00DD439B">
        <w:rPr>
          <w:sz w:val="24"/>
        </w:rPr>
        <w:t>(</w:t>
      </w:r>
      <w:r w:rsidR="00DD439B" w:rsidRPr="009933A3">
        <w:rPr>
          <w:sz w:val="24"/>
        </w:rPr>
        <w:t>zł</w:t>
      </w:r>
      <w:r w:rsidR="00DD439B">
        <w:rPr>
          <w:sz w:val="24"/>
        </w:rPr>
        <w:t>)</w:t>
      </w:r>
      <w:r w:rsidR="00DD439B" w:rsidRPr="009933A3">
        <w:rPr>
          <w:sz w:val="24"/>
        </w:rPr>
        <w:t>.</w:t>
      </w:r>
    </w:p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63633" w:rsidRDefault="00DD439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DD439B" w:rsidRPr="001178C2" w:rsidRDefault="00A70543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p w:rsidR="00010B31" w:rsidRDefault="00010B31"/>
    <w:sectPr w:rsidR="00010B31" w:rsidSect="003E55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F11" w:rsidRDefault="00F21F11" w:rsidP="009933A3">
      <w:r>
        <w:separator/>
      </w:r>
    </w:p>
  </w:endnote>
  <w:endnote w:type="continuationSeparator" w:id="0">
    <w:p w:rsidR="00F21F11" w:rsidRDefault="00F21F11" w:rsidP="0099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F11" w:rsidRDefault="00F21F11" w:rsidP="009933A3">
      <w:r>
        <w:separator/>
      </w:r>
    </w:p>
  </w:footnote>
  <w:footnote w:type="continuationSeparator" w:id="0">
    <w:p w:rsidR="00F21F11" w:rsidRDefault="00F21F11" w:rsidP="00993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8A"/>
    <w:rsid w:val="00010B31"/>
    <w:rsid w:val="00063633"/>
    <w:rsid w:val="00097A8A"/>
    <w:rsid w:val="00104963"/>
    <w:rsid w:val="0011047E"/>
    <w:rsid w:val="001A7E8A"/>
    <w:rsid w:val="0024369D"/>
    <w:rsid w:val="00283851"/>
    <w:rsid w:val="0030188C"/>
    <w:rsid w:val="00335E99"/>
    <w:rsid w:val="00375555"/>
    <w:rsid w:val="003A056A"/>
    <w:rsid w:val="003E55EA"/>
    <w:rsid w:val="00476186"/>
    <w:rsid w:val="00510117"/>
    <w:rsid w:val="00527B37"/>
    <w:rsid w:val="005444EE"/>
    <w:rsid w:val="0057110B"/>
    <w:rsid w:val="005861C6"/>
    <w:rsid w:val="00596CA2"/>
    <w:rsid w:val="006400D8"/>
    <w:rsid w:val="00671502"/>
    <w:rsid w:val="006836F4"/>
    <w:rsid w:val="006F364A"/>
    <w:rsid w:val="00763F85"/>
    <w:rsid w:val="00781B97"/>
    <w:rsid w:val="007E54E6"/>
    <w:rsid w:val="00823326"/>
    <w:rsid w:val="00856A3E"/>
    <w:rsid w:val="00857834"/>
    <w:rsid w:val="00912D2E"/>
    <w:rsid w:val="009500EB"/>
    <w:rsid w:val="009572BF"/>
    <w:rsid w:val="00983ECE"/>
    <w:rsid w:val="009933A3"/>
    <w:rsid w:val="00993EFC"/>
    <w:rsid w:val="00A22793"/>
    <w:rsid w:val="00A70543"/>
    <w:rsid w:val="00A87B8F"/>
    <w:rsid w:val="00AA6330"/>
    <w:rsid w:val="00AB3E72"/>
    <w:rsid w:val="00B06575"/>
    <w:rsid w:val="00B107F8"/>
    <w:rsid w:val="00B22BCF"/>
    <w:rsid w:val="00B514E5"/>
    <w:rsid w:val="00C40798"/>
    <w:rsid w:val="00C91BF7"/>
    <w:rsid w:val="00C9282D"/>
    <w:rsid w:val="00C9730B"/>
    <w:rsid w:val="00D41670"/>
    <w:rsid w:val="00D50473"/>
    <w:rsid w:val="00DD439B"/>
    <w:rsid w:val="00E403D2"/>
    <w:rsid w:val="00E742E3"/>
    <w:rsid w:val="00EC3C1C"/>
    <w:rsid w:val="00F21F11"/>
    <w:rsid w:val="00FA3A8B"/>
    <w:rsid w:val="00FD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F85F13-EBD5-446E-8D53-5ED05789C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933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33A3"/>
  </w:style>
  <w:style w:type="paragraph" w:styleId="Tekstdymka">
    <w:name w:val="Balloon Text"/>
    <w:basedOn w:val="Normalny"/>
    <w:link w:val="TekstdymkaZnak"/>
    <w:semiHidden/>
    <w:unhideWhenUsed/>
    <w:rsid w:val="001104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104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15</cp:revision>
  <cp:lastPrinted>2018-02-22T10:02:00Z</cp:lastPrinted>
  <dcterms:created xsi:type="dcterms:W3CDTF">2015-03-09T13:00:00Z</dcterms:created>
  <dcterms:modified xsi:type="dcterms:W3CDTF">2018-11-27T13:14:00Z</dcterms:modified>
</cp:coreProperties>
</file>