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62661">
      <w:pPr>
        <w:spacing w:line="360" w:lineRule="auto"/>
        <w:rPr>
          <w:b/>
          <w:bCs/>
          <w:color w:val="000000"/>
          <w:sz w:val="24"/>
        </w:rPr>
      </w:pPr>
      <w:r w:rsidRPr="00B6266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62661">
      <w:pPr>
        <w:spacing w:line="360" w:lineRule="auto"/>
        <w:rPr>
          <w:color w:val="000000"/>
          <w:sz w:val="24"/>
        </w:rPr>
      </w:pPr>
      <w:r w:rsidRPr="00B6266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6266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r w:rsidR="00102DE4">
        <w:rPr>
          <w:color w:val="000000"/>
          <w:sz w:val="24"/>
        </w:rPr>
        <w:t xml:space="preserve"> </w:t>
      </w:r>
      <w:r w:rsidRPr="00B6266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6266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6266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62661" w:rsidRPr="00B6266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62661" w:rsidRPr="00B6266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62661" w:rsidRPr="00B62661">
        <w:rPr>
          <w:b/>
          <w:color w:val="000000"/>
          <w:sz w:val="24"/>
        </w:rPr>
        <w:t>Prace remontowe w pawilonie C Wydziału Elektrycznego Politechniki Częstochowskiej - etap I.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62661" w:rsidTr="00097F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62661" w:rsidRDefault="00B62661" w:rsidP="00097F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62661">
              <w:rPr>
                <w:b/>
                <w:sz w:val="24"/>
              </w:rPr>
              <w:t xml:space="preserve">F.U.H. </w:t>
            </w:r>
            <w:proofErr w:type="spellStart"/>
            <w:r w:rsidRPr="00B62661">
              <w:rPr>
                <w:b/>
                <w:sz w:val="24"/>
              </w:rPr>
              <w:t>Dziedzicki</w:t>
            </w:r>
            <w:proofErr w:type="spellEnd"/>
            <w:r w:rsidRPr="00B62661">
              <w:rPr>
                <w:b/>
                <w:sz w:val="24"/>
              </w:rPr>
              <w:t xml:space="preserve"> Marcin </w:t>
            </w:r>
            <w:proofErr w:type="spellStart"/>
            <w:r w:rsidRPr="00B62661">
              <w:rPr>
                <w:b/>
                <w:sz w:val="24"/>
              </w:rPr>
              <w:t>Dziedzicki</w:t>
            </w:r>
            <w:proofErr w:type="spellEnd"/>
          </w:p>
          <w:p w:rsidR="00B62661" w:rsidRDefault="00B62661" w:rsidP="00097F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62661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B62661">
              <w:rPr>
                <w:b/>
                <w:sz w:val="24"/>
              </w:rPr>
              <w:t>Konopiska</w:t>
            </w:r>
            <w:r w:rsidR="00102DE4">
              <w:rPr>
                <w:b/>
                <w:sz w:val="24"/>
              </w:rPr>
              <w:t xml:space="preserve">, </w:t>
            </w:r>
            <w:r w:rsidRPr="00B62661">
              <w:rPr>
                <w:b/>
                <w:sz w:val="24"/>
              </w:rPr>
              <w:t>Stawowa</w:t>
            </w:r>
            <w:r>
              <w:rPr>
                <w:b/>
                <w:sz w:val="24"/>
              </w:rPr>
              <w:t xml:space="preserve"> </w:t>
            </w:r>
            <w:r w:rsidRPr="00B62661">
              <w:rPr>
                <w:b/>
                <w:sz w:val="24"/>
              </w:rPr>
              <w:t>8</w:t>
            </w:r>
          </w:p>
          <w:p w:rsidR="00B62661" w:rsidRDefault="00B62661" w:rsidP="00097FF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62661">
              <w:rPr>
                <w:b/>
                <w:sz w:val="24"/>
              </w:rPr>
              <w:t>190 404.00 zł</w:t>
            </w:r>
          </w:p>
          <w:p w:rsidR="00B62661" w:rsidRPr="00253031" w:rsidRDefault="00B62661" w:rsidP="00097FF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62661" w:rsidRDefault="00B62661" w:rsidP="00097FF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62661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6266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6266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Handel - Usługi Budowlane Z. SITKIEWICZ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Sikorskiego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157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69,76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74,76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- Budowlana BATOREX Bator Eugeniusz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Broniewskiego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42-160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Krzepice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55,28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60,28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52,77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52,77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Konsorcjum:</w:t>
            </w:r>
            <w:r w:rsidR="00102DE4">
              <w:rPr>
                <w:rFonts w:ascii="Times New Roman" w:hAnsi="Times New Roman" w:cs="Times New Roman"/>
                <w:bCs/>
                <w:sz w:val="18"/>
                <w:szCs w:val="18"/>
              </w:rPr>
              <w:t>PHU</w:t>
            </w:r>
            <w:proofErr w:type="spellEnd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Monter </w:t>
            </w:r>
            <w:proofErr w:type="spellStart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Szelbud</w:t>
            </w:r>
            <w:proofErr w:type="spellEnd"/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(lider: PHU MONTER Grzegorz Wąsowicz)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Chałubińskiego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46,22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51,22</w:t>
            </w:r>
          </w:p>
        </w:tc>
      </w:tr>
      <w:tr w:rsidR="00B62661" w:rsidRPr="00C63DA0" w:rsidTr="00097FFA">
        <w:tc>
          <w:tcPr>
            <w:tcW w:w="54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EL-RAF Rafał Rzepa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Kłomnice</w:t>
            </w:r>
          </w:p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266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62661" w:rsidRPr="00C63DA0" w:rsidRDefault="00B62661" w:rsidP="00097F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266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B62661" w:rsidP="00102DE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B6266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62661">
        <w:rPr>
          <w:sz w:val="24"/>
        </w:rPr>
        <w:t>2018-11-27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3F2" w:rsidRDefault="009D13F2">
      <w:r>
        <w:separator/>
      </w:r>
    </w:p>
  </w:endnote>
  <w:endnote w:type="continuationSeparator" w:id="0">
    <w:p w:rsidR="009D13F2" w:rsidRDefault="009D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661" w:rsidRDefault="00B62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2D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2D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661" w:rsidRDefault="00B62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3F2" w:rsidRDefault="009D13F2">
      <w:r>
        <w:separator/>
      </w:r>
    </w:p>
  </w:footnote>
  <w:footnote w:type="continuationSeparator" w:id="0">
    <w:p w:rsidR="009D13F2" w:rsidRDefault="009D1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661" w:rsidRDefault="00B62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661" w:rsidRDefault="00B62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661" w:rsidRDefault="00B626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3F2"/>
    <w:rsid w:val="00102DE4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D13F2"/>
    <w:rsid w:val="00B6266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F8BAFB"/>
  <w15:chartTrackingRefBased/>
  <w15:docId w15:val="{7F673F5A-B5D4-4D80-B69F-5D772C8E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2018-11-27T12:57:00Z</dcterms:created>
  <dcterms:modified xsi:type="dcterms:W3CDTF">2018-11-27T12:57:00Z</dcterms:modified>
</cp:coreProperties>
</file>